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8E393" w14:textId="35811823" w:rsidR="00C24ED8" w:rsidRDefault="00756704" w:rsidP="00B405E3">
      <w:pPr>
        <w:jc w:val="center"/>
      </w:pPr>
      <w:r>
        <w:rPr>
          <w:noProof/>
        </w:rPr>
        <w:drawing>
          <wp:inline distT="0" distB="0" distL="0" distR="0" wp14:anchorId="768307F5" wp14:editId="618B3BC6">
            <wp:extent cx="4572000" cy="23545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2354580"/>
                    </a:xfrm>
                    <a:prstGeom prst="rect">
                      <a:avLst/>
                    </a:prstGeom>
                    <a:noFill/>
                    <a:ln>
                      <a:noFill/>
                    </a:ln>
                  </pic:spPr>
                </pic:pic>
              </a:graphicData>
            </a:graphic>
          </wp:inline>
        </w:drawing>
      </w:r>
    </w:p>
    <w:p w14:paraId="440F5D69" w14:textId="7D9D7204" w:rsidR="003F33E7" w:rsidRDefault="00422F56" w:rsidP="00DC4C6D">
      <w:pPr>
        <w:pStyle w:val="Title"/>
        <w:jc w:val="center"/>
      </w:pPr>
      <w:r>
        <w:t>Fallout 4</w:t>
      </w:r>
      <w:r w:rsidR="009401DC">
        <w:t xml:space="preserve">:  </w:t>
      </w:r>
      <w:r>
        <w:t>Favor for Favorite</w:t>
      </w:r>
    </w:p>
    <w:p w14:paraId="1C7F6B46" w14:textId="4FB9473B" w:rsidR="00C24ED8" w:rsidRDefault="00403477" w:rsidP="00DC4C6D">
      <w:pPr>
        <w:pStyle w:val="Subtitle"/>
        <w:jc w:val="center"/>
        <w:rPr>
          <w:i w:val="0"/>
          <w:sz w:val="20"/>
          <w:szCs w:val="20"/>
        </w:rPr>
      </w:pPr>
      <w:r w:rsidRPr="00DC4C6D">
        <w:rPr>
          <w:i w:val="0"/>
          <w:sz w:val="20"/>
          <w:szCs w:val="20"/>
        </w:rPr>
        <w:t xml:space="preserve">Version </w:t>
      </w:r>
      <w:r w:rsidR="00B47AE9">
        <w:rPr>
          <w:i w:val="0"/>
          <w:sz w:val="20"/>
          <w:szCs w:val="20"/>
        </w:rPr>
        <w:t>1</w:t>
      </w:r>
      <w:r w:rsidRPr="00DC4C6D">
        <w:rPr>
          <w:i w:val="0"/>
          <w:sz w:val="20"/>
          <w:szCs w:val="20"/>
        </w:rPr>
        <w:t>.</w:t>
      </w:r>
      <w:r w:rsidR="006D2848">
        <w:rPr>
          <w:i w:val="0"/>
          <w:sz w:val="20"/>
          <w:szCs w:val="20"/>
        </w:rPr>
        <w:t>1</w:t>
      </w:r>
    </w:p>
    <w:tbl>
      <w:tblPr>
        <w:tblW w:w="0" w:type="auto"/>
        <w:jc w:val="center"/>
        <w:tblLook w:val="04A0" w:firstRow="1" w:lastRow="0" w:firstColumn="1" w:lastColumn="0" w:noHBand="0" w:noVBand="1"/>
      </w:tblPr>
      <w:tblGrid>
        <w:gridCol w:w="3095"/>
        <w:gridCol w:w="4355"/>
      </w:tblGrid>
      <w:tr w:rsidR="001417A2" w:rsidRPr="00944542" w14:paraId="1D7657C7" w14:textId="77777777" w:rsidTr="00D43C2F">
        <w:trPr>
          <w:trHeight w:val="335"/>
          <w:jc w:val="center"/>
        </w:trPr>
        <w:tc>
          <w:tcPr>
            <w:tcW w:w="3095" w:type="dxa"/>
          </w:tcPr>
          <w:p w14:paraId="5F432602" w14:textId="77777777" w:rsidR="001417A2" w:rsidRPr="00944542" w:rsidRDefault="001417A2" w:rsidP="00D43C2F">
            <w:pPr>
              <w:spacing w:after="0"/>
              <w:rPr>
                <w:kern w:val="32"/>
              </w:rPr>
            </w:pPr>
            <w:r w:rsidRPr="00944542">
              <w:rPr>
                <w:kern w:val="32"/>
              </w:rPr>
              <w:t>Designer:</w:t>
            </w:r>
          </w:p>
        </w:tc>
        <w:tc>
          <w:tcPr>
            <w:tcW w:w="4355" w:type="dxa"/>
          </w:tcPr>
          <w:p w14:paraId="2E1602CE" w14:textId="7533AD02" w:rsidR="001417A2" w:rsidRPr="00944542" w:rsidRDefault="00B47AE9" w:rsidP="00D43C2F">
            <w:pPr>
              <w:spacing w:after="0"/>
              <w:rPr>
                <w:kern w:val="32"/>
              </w:rPr>
            </w:pPr>
            <w:r>
              <w:rPr>
                <w:kern w:val="32"/>
              </w:rPr>
              <w:t>Tianze Wu</w:t>
            </w:r>
          </w:p>
        </w:tc>
      </w:tr>
      <w:tr w:rsidR="001417A2" w:rsidRPr="00944542" w14:paraId="73A7282F" w14:textId="77777777" w:rsidTr="00D43C2F">
        <w:trPr>
          <w:trHeight w:val="335"/>
          <w:jc w:val="center"/>
        </w:trPr>
        <w:tc>
          <w:tcPr>
            <w:tcW w:w="3095" w:type="dxa"/>
          </w:tcPr>
          <w:p w14:paraId="601236F2" w14:textId="77777777" w:rsidR="001417A2" w:rsidRPr="00944542" w:rsidRDefault="001417A2" w:rsidP="00D43C2F">
            <w:pPr>
              <w:spacing w:after="0"/>
              <w:rPr>
                <w:kern w:val="32"/>
              </w:rPr>
            </w:pPr>
            <w:r w:rsidRPr="00944542">
              <w:rPr>
                <w:kern w:val="32"/>
              </w:rPr>
              <w:t>Document Date:</w:t>
            </w:r>
          </w:p>
        </w:tc>
        <w:tc>
          <w:tcPr>
            <w:tcW w:w="4355" w:type="dxa"/>
          </w:tcPr>
          <w:p w14:paraId="35D2D0F5" w14:textId="0451C335" w:rsidR="001417A2" w:rsidRPr="00944542" w:rsidRDefault="006D2848" w:rsidP="00D43C2F">
            <w:pPr>
              <w:spacing w:after="0"/>
              <w:rPr>
                <w:kern w:val="32"/>
              </w:rPr>
            </w:pPr>
            <w:r>
              <w:rPr>
                <w:kern w:val="32"/>
              </w:rPr>
              <w:t>5</w:t>
            </w:r>
            <w:r w:rsidR="00B47AE9">
              <w:rPr>
                <w:kern w:val="32"/>
              </w:rPr>
              <w:t>/</w:t>
            </w:r>
            <w:r>
              <w:rPr>
                <w:kern w:val="32"/>
              </w:rPr>
              <w:t>7</w:t>
            </w:r>
            <w:r w:rsidR="00B47AE9">
              <w:rPr>
                <w:kern w:val="32"/>
              </w:rPr>
              <w:t>/2022</w:t>
            </w:r>
          </w:p>
        </w:tc>
      </w:tr>
      <w:tr w:rsidR="001417A2" w:rsidRPr="00944542" w14:paraId="1F5853C4" w14:textId="77777777" w:rsidTr="00D43C2F">
        <w:trPr>
          <w:trHeight w:val="321"/>
          <w:jc w:val="center"/>
        </w:trPr>
        <w:tc>
          <w:tcPr>
            <w:tcW w:w="3095" w:type="dxa"/>
          </w:tcPr>
          <w:p w14:paraId="6EBD8377" w14:textId="77777777" w:rsidR="001417A2" w:rsidRPr="00944542" w:rsidRDefault="001417A2" w:rsidP="00D43C2F">
            <w:pPr>
              <w:spacing w:after="0"/>
              <w:rPr>
                <w:kern w:val="32"/>
              </w:rPr>
            </w:pPr>
            <w:r w:rsidRPr="00944542">
              <w:rPr>
                <w:kern w:val="32"/>
              </w:rPr>
              <w:t>Intended Level Delivery Date:</w:t>
            </w:r>
          </w:p>
        </w:tc>
        <w:tc>
          <w:tcPr>
            <w:tcW w:w="4355" w:type="dxa"/>
          </w:tcPr>
          <w:p w14:paraId="776957C0" w14:textId="19F0AA5D" w:rsidR="001417A2" w:rsidRPr="00944542" w:rsidRDefault="00B47AE9" w:rsidP="00D43C2F">
            <w:pPr>
              <w:spacing w:after="0"/>
              <w:rPr>
                <w:kern w:val="32"/>
              </w:rPr>
            </w:pPr>
            <w:r>
              <w:rPr>
                <w:kern w:val="32"/>
              </w:rPr>
              <w:t>5/2/2022</w:t>
            </w:r>
          </w:p>
        </w:tc>
      </w:tr>
    </w:tbl>
    <w:p w14:paraId="1A925927" w14:textId="77777777" w:rsidR="00403477" w:rsidRDefault="00403477"/>
    <w:p w14:paraId="7B72E390"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5488"/>
        <w:gridCol w:w="1360"/>
        <w:gridCol w:w="1411"/>
      </w:tblGrid>
      <w:tr w:rsidR="00C24ED8" w:rsidRPr="008F0874" w14:paraId="256ED780" w14:textId="77777777" w:rsidTr="00703057">
        <w:trPr>
          <w:trHeight w:val="555"/>
          <w:jc w:val="center"/>
        </w:trPr>
        <w:tc>
          <w:tcPr>
            <w:tcW w:w="1074" w:type="dxa"/>
            <w:shd w:val="clear" w:color="auto" w:fill="A6A6A6" w:themeFill="background1" w:themeFillShade="A6"/>
            <w:vAlign w:val="center"/>
          </w:tcPr>
          <w:p w14:paraId="01910693" w14:textId="77777777"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5571" w:type="dxa"/>
            <w:shd w:val="clear" w:color="auto" w:fill="A6A6A6" w:themeFill="background1" w:themeFillShade="A6"/>
            <w:vAlign w:val="center"/>
          </w:tcPr>
          <w:p w14:paraId="33B5E13D"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264" w:type="dxa"/>
            <w:shd w:val="clear" w:color="auto" w:fill="A6A6A6" w:themeFill="background1" w:themeFillShade="A6"/>
            <w:vAlign w:val="center"/>
          </w:tcPr>
          <w:p w14:paraId="638E9E9A"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14:paraId="71675D2F"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14:paraId="6E8B8A73" w14:textId="77777777" w:rsidTr="00703057">
        <w:trPr>
          <w:trHeight w:val="251"/>
          <w:jc w:val="center"/>
        </w:trPr>
        <w:tc>
          <w:tcPr>
            <w:tcW w:w="1074" w:type="dxa"/>
            <w:vAlign w:val="center"/>
          </w:tcPr>
          <w:p w14:paraId="284E140E" w14:textId="77777777" w:rsidR="00C24ED8" w:rsidRPr="002F6EB0" w:rsidRDefault="00960246" w:rsidP="00960246">
            <w:pPr>
              <w:pStyle w:val="NoSpacing"/>
              <w:jc w:val="center"/>
              <w:rPr>
                <w:rFonts w:asciiTheme="minorHAnsi" w:hAnsiTheme="minorHAnsi" w:cs="Arial"/>
                <w:bCs/>
                <w:sz w:val="20"/>
                <w:szCs w:val="20"/>
              </w:rPr>
            </w:pPr>
            <w:r w:rsidRPr="002F6EB0">
              <w:rPr>
                <w:rFonts w:asciiTheme="minorHAnsi" w:hAnsiTheme="minorHAnsi" w:cs="Arial"/>
                <w:bCs/>
                <w:sz w:val="20"/>
                <w:szCs w:val="20"/>
              </w:rPr>
              <w:t>1</w:t>
            </w:r>
            <w:r w:rsidR="00C24ED8" w:rsidRPr="002F6EB0">
              <w:rPr>
                <w:rFonts w:asciiTheme="minorHAnsi" w:hAnsiTheme="minorHAnsi" w:cs="Arial"/>
                <w:bCs/>
                <w:sz w:val="20"/>
                <w:szCs w:val="20"/>
              </w:rPr>
              <w:t>.</w:t>
            </w:r>
            <w:r w:rsidRPr="002F6EB0">
              <w:rPr>
                <w:rFonts w:asciiTheme="minorHAnsi" w:hAnsiTheme="minorHAnsi" w:cs="Arial"/>
                <w:bCs/>
                <w:sz w:val="20"/>
                <w:szCs w:val="20"/>
              </w:rPr>
              <w:t>0</w:t>
            </w:r>
          </w:p>
        </w:tc>
        <w:tc>
          <w:tcPr>
            <w:tcW w:w="5571" w:type="dxa"/>
            <w:vAlign w:val="center"/>
          </w:tcPr>
          <w:p w14:paraId="56642CA9" w14:textId="7777777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264" w:type="dxa"/>
            <w:vAlign w:val="center"/>
          </w:tcPr>
          <w:p w14:paraId="5C12257C" w14:textId="2B336E8B"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r w:rsidR="00B47AE9">
              <w:rPr>
                <w:rFonts w:asciiTheme="minorHAnsi" w:hAnsiTheme="minorHAnsi" w:cs="Arial"/>
                <w:sz w:val="20"/>
                <w:szCs w:val="20"/>
              </w:rPr>
              <w:t xml:space="preserve"> Ouellete</w:t>
            </w:r>
          </w:p>
        </w:tc>
        <w:tc>
          <w:tcPr>
            <w:tcW w:w="1424" w:type="dxa"/>
            <w:vAlign w:val="center"/>
          </w:tcPr>
          <w:p w14:paraId="3F34FAEF" w14:textId="728E4E11" w:rsidR="00C24ED8" w:rsidRPr="002F6EB0" w:rsidRDefault="00B47AE9" w:rsidP="00914FDD">
            <w:pPr>
              <w:pStyle w:val="NoSpacing"/>
              <w:jc w:val="center"/>
              <w:rPr>
                <w:rFonts w:asciiTheme="minorHAnsi" w:hAnsiTheme="minorHAnsi" w:cs="Arial"/>
                <w:sz w:val="20"/>
                <w:szCs w:val="20"/>
              </w:rPr>
            </w:pPr>
            <w:r>
              <w:rPr>
                <w:rFonts w:asciiTheme="minorHAnsi" w:hAnsiTheme="minorHAnsi" w:cs="Arial"/>
                <w:sz w:val="20"/>
                <w:szCs w:val="20"/>
              </w:rPr>
              <w:t>2/28/2022</w:t>
            </w:r>
          </w:p>
        </w:tc>
      </w:tr>
      <w:tr w:rsidR="006D2848" w:rsidRPr="002F6EB0" w14:paraId="07F65779" w14:textId="77777777" w:rsidTr="00703057">
        <w:trPr>
          <w:trHeight w:val="251"/>
          <w:jc w:val="center"/>
        </w:trPr>
        <w:tc>
          <w:tcPr>
            <w:tcW w:w="1074" w:type="dxa"/>
            <w:shd w:val="clear" w:color="auto" w:fill="C0C0C0"/>
            <w:vAlign w:val="center"/>
          </w:tcPr>
          <w:p w14:paraId="7A4B3FA1" w14:textId="629FAA64" w:rsidR="006D2848" w:rsidRPr="002F6EB0" w:rsidRDefault="006D2848" w:rsidP="006D2848">
            <w:pPr>
              <w:pStyle w:val="NoSpacing"/>
              <w:jc w:val="center"/>
              <w:rPr>
                <w:rFonts w:asciiTheme="minorHAnsi" w:hAnsiTheme="minorHAnsi" w:cs="Arial"/>
                <w:bCs/>
                <w:sz w:val="20"/>
                <w:szCs w:val="20"/>
              </w:rPr>
            </w:pPr>
            <w:r>
              <w:rPr>
                <w:rFonts w:asciiTheme="minorHAnsi" w:hAnsiTheme="minorHAnsi" w:cs="Arial"/>
                <w:bCs/>
                <w:sz w:val="20"/>
                <w:szCs w:val="20"/>
              </w:rPr>
              <w:t>1.1</w:t>
            </w:r>
          </w:p>
        </w:tc>
        <w:tc>
          <w:tcPr>
            <w:tcW w:w="5571" w:type="dxa"/>
            <w:shd w:val="clear" w:color="auto" w:fill="C0C0C0"/>
            <w:vAlign w:val="center"/>
          </w:tcPr>
          <w:p w14:paraId="0D94C7B0" w14:textId="77777777" w:rsidR="006D2848" w:rsidRDefault="006D2848" w:rsidP="00AA6D0E">
            <w:pPr>
              <w:pStyle w:val="NoSpacing"/>
              <w:jc w:val="center"/>
              <w:rPr>
                <w:rFonts w:asciiTheme="minorHAnsi" w:hAnsiTheme="minorHAnsi" w:cs="Arial"/>
                <w:sz w:val="20"/>
                <w:szCs w:val="20"/>
              </w:rPr>
            </w:pPr>
            <w:r>
              <w:rPr>
                <w:rFonts w:asciiTheme="minorHAnsi" w:hAnsiTheme="minorHAnsi" w:cs="Arial"/>
                <w:sz w:val="20"/>
                <w:szCs w:val="20"/>
              </w:rPr>
              <w:t xml:space="preserve">Updated all sections to reflect current </w:t>
            </w:r>
            <w:r w:rsidR="00AA6D0E">
              <w:rPr>
                <w:rFonts w:asciiTheme="minorHAnsi" w:hAnsiTheme="minorHAnsi" w:cs="Arial"/>
                <w:sz w:val="20"/>
                <w:szCs w:val="20"/>
              </w:rPr>
              <w:t>design</w:t>
            </w:r>
          </w:p>
          <w:p w14:paraId="2EBE9B6D" w14:textId="77777777" w:rsidR="00AA6D0E" w:rsidRDefault="004805CD" w:rsidP="00AA6D0E">
            <w:pPr>
              <w:pStyle w:val="NoSpacing"/>
              <w:numPr>
                <w:ilvl w:val="0"/>
                <w:numId w:val="28"/>
              </w:numPr>
              <w:rPr>
                <w:rFonts w:asciiTheme="minorHAnsi" w:hAnsiTheme="minorHAnsi" w:cs="Arial"/>
                <w:sz w:val="20"/>
                <w:szCs w:val="20"/>
              </w:rPr>
            </w:pPr>
            <w:r>
              <w:rPr>
                <w:rFonts w:asciiTheme="minorHAnsi" w:hAnsiTheme="minorHAnsi" w:cs="Arial"/>
                <w:sz w:val="20"/>
                <w:szCs w:val="20"/>
              </w:rPr>
              <w:t>Updated Table of Contents and Table of Figures</w:t>
            </w:r>
          </w:p>
          <w:p w14:paraId="5B0ACD88" w14:textId="77777777" w:rsidR="004805CD" w:rsidRDefault="004805CD" w:rsidP="00AA6D0E">
            <w:pPr>
              <w:pStyle w:val="NoSpacing"/>
              <w:numPr>
                <w:ilvl w:val="0"/>
                <w:numId w:val="28"/>
              </w:numPr>
              <w:rPr>
                <w:rFonts w:asciiTheme="minorHAnsi" w:hAnsiTheme="minorHAnsi" w:cs="Arial"/>
                <w:sz w:val="20"/>
                <w:szCs w:val="20"/>
              </w:rPr>
            </w:pPr>
            <w:r>
              <w:rPr>
                <w:rFonts w:asciiTheme="minorHAnsi" w:hAnsiTheme="minorHAnsi" w:cs="Arial"/>
                <w:sz w:val="20"/>
                <w:szCs w:val="20"/>
              </w:rPr>
              <w:t>Updated Quick Summary with current design</w:t>
            </w:r>
          </w:p>
          <w:p w14:paraId="5B96AEE9" w14:textId="77777777" w:rsidR="004805CD" w:rsidRDefault="004805CD" w:rsidP="00AA6D0E">
            <w:pPr>
              <w:pStyle w:val="NoSpacing"/>
              <w:numPr>
                <w:ilvl w:val="0"/>
                <w:numId w:val="28"/>
              </w:numPr>
              <w:rPr>
                <w:rFonts w:asciiTheme="minorHAnsi" w:hAnsiTheme="minorHAnsi" w:cs="Arial"/>
                <w:sz w:val="20"/>
                <w:szCs w:val="20"/>
              </w:rPr>
            </w:pPr>
            <w:r>
              <w:rPr>
                <w:rFonts w:asciiTheme="minorHAnsi" w:hAnsiTheme="minorHAnsi" w:cs="Arial"/>
                <w:sz w:val="20"/>
                <w:szCs w:val="20"/>
              </w:rPr>
              <w:t>Updated Feature Overview</w:t>
            </w:r>
          </w:p>
          <w:p w14:paraId="2558F67B" w14:textId="77777777" w:rsidR="004805CD" w:rsidRDefault="004805CD" w:rsidP="004805CD">
            <w:pPr>
              <w:pStyle w:val="NoSpacing"/>
              <w:numPr>
                <w:ilvl w:val="1"/>
                <w:numId w:val="28"/>
              </w:numPr>
              <w:rPr>
                <w:rFonts w:asciiTheme="minorHAnsi" w:hAnsiTheme="minorHAnsi" w:cs="Arial"/>
                <w:sz w:val="20"/>
                <w:szCs w:val="20"/>
              </w:rPr>
            </w:pPr>
            <w:r>
              <w:rPr>
                <w:rFonts w:asciiTheme="minorHAnsi" w:hAnsiTheme="minorHAnsi" w:cs="Arial"/>
                <w:sz w:val="20"/>
                <w:szCs w:val="20"/>
              </w:rPr>
              <w:t>Added more starting weapons</w:t>
            </w:r>
          </w:p>
          <w:p w14:paraId="3A00A207" w14:textId="77777777" w:rsidR="004805CD" w:rsidRDefault="004805CD" w:rsidP="004805CD">
            <w:pPr>
              <w:pStyle w:val="NoSpacing"/>
              <w:numPr>
                <w:ilvl w:val="1"/>
                <w:numId w:val="28"/>
              </w:numPr>
              <w:rPr>
                <w:rFonts w:asciiTheme="minorHAnsi" w:hAnsiTheme="minorHAnsi" w:cs="Arial"/>
                <w:sz w:val="20"/>
                <w:szCs w:val="20"/>
              </w:rPr>
            </w:pPr>
            <w:r>
              <w:rPr>
                <w:rFonts w:asciiTheme="minorHAnsi" w:hAnsiTheme="minorHAnsi" w:cs="Arial"/>
                <w:sz w:val="20"/>
                <w:szCs w:val="20"/>
              </w:rPr>
              <w:t>Removed Billy</w:t>
            </w:r>
          </w:p>
          <w:p w14:paraId="17440587" w14:textId="749CAE1E" w:rsidR="004805CD" w:rsidRDefault="004805CD" w:rsidP="004805CD">
            <w:pPr>
              <w:pStyle w:val="NoSpacing"/>
              <w:numPr>
                <w:ilvl w:val="1"/>
                <w:numId w:val="28"/>
              </w:numPr>
              <w:rPr>
                <w:rFonts w:asciiTheme="minorHAnsi" w:hAnsiTheme="minorHAnsi" w:cs="Arial"/>
                <w:sz w:val="20"/>
                <w:szCs w:val="20"/>
              </w:rPr>
            </w:pPr>
            <w:r>
              <w:rPr>
                <w:rFonts w:asciiTheme="minorHAnsi" w:hAnsiTheme="minorHAnsi" w:cs="Arial"/>
                <w:sz w:val="20"/>
                <w:szCs w:val="20"/>
              </w:rPr>
              <w:t>Added tripod, bubble turret, and hack rifle</w:t>
            </w:r>
          </w:p>
          <w:p w14:paraId="3940F75A" w14:textId="77777777" w:rsidR="004805CD" w:rsidRDefault="004805CD" w:rsidP="004805CD">
            <w:pPr>
              <w:pStyle w:val="NoSpacing"/>
              <w:numPr>
                <w:ilvl w:val="1"/>
                <w:numId w:val="28"/>
              </w:numPr>
              <w:rPr>
                <w:rFonts w:asciiTheme="minorHAnsi" w:hAnsiTheme="minorHAnsi" w:cs="Arial"/>
                <w:sz w:val="20"/>
                <w:szCs w:val="20"/>
              </w:rPr>
            </w:pPr>
            <w:r>
              <w:rPr>
                <w:rFonts w:asciiTheme="minorHAnsi" w:hAnsiTheme="minorHAnsi" w:cs="Arial"/>
                <w:sz w:val="20"/>
                <w:szCs w:val="20"/>
              </w:rPr>
              <w:t>Adjusted Aesthetics</w:t>
            </w:r>
          </w:p>
          <w:p w14:paraId="7655EE29" w14:textId="77777777" w:rsidR="004805CD" w:rsidRDefault="004805CD" w:rsidP="004805CD">
            <w:pPr>
              <w:pStyle w:val="NoSpacing"/>
              <w:numPr>
                <w:ilvl w:val="0"/>
                <w:numId w:val="28"/>
              </w:numPr>
              <w:rPr>
                <w:rFonts w:asciiTheme="minorHAnsi" w:hAnsiTheme="minorHAnsi" w:cs="Arial"/>
                <w:sz w:val="20"/>
                <w:szCs w:val="20"/>
              </w:rPr>
            </w:pPr>
            <w:r>
              <w:rPr>
                <w:rFonts w:asciiTheme="minorHAnsi" w:hAnsiTheme="minorHAnsi" w:cs="Arial"/>
                <w:sz w:val="20"/>
                <w:szCs w:val="20"/>
              </w:rPr>
              <w:t>Updated Level Maps</w:t>
            </w:r>
          </w:p>
          <w:p w14:paraId="7EB878C3" w14:textId="77777777" w:rsidR="004805CD" w:rsidRDefault="004805CD" w:rsidP="004805CD">
            <w:pPr>
              <w:pStyle w:val="NoSpacing"/>
              <w:numPr>
                <w:ilvl w:val="1"/>
                <w:numId w:val="28"/>
              </w:numPr>
              <w:rPr>
                <w:rFonts w:asciiTheme="minorHAnsi" w:hAnsiTheme="minorHAnsi" w:cs="Arial"/>
                <w:sz w:val="20"/>
                <w:szCs w:val="20"/>
              </w:rPr>
            </w:pPr>
            <w:r>
              <w:rPr>
                <w:rFonts w:asciiTheme="minorHAnsi" w:hAnsiTheme="minorHAnsi" w:cs="Arial"/>
                <w:sz w:val="20"/>
                <w:szCs w:val="20"/>
              </w:rPr>
              <w:t>Updated all maps to reflect current design</w:t>
            </w:r>
          </w:p>
          <w:p w14:paraId="7951F235" w14:textId="1D7DDE88" w:rsidR="004805CD" w:rsidRDefault="004805CD" w:rsidP="004805CD">
            <w:pPr>
              <w:pStyle w:val="NoSpacing"/>
              <w:numPr>
                <w:ilvl w:val="1"/>
                <w:numId w:val="28"/>
              </w:numPr>
              <w:rPr>
                <w:rFonts w:asciiTheme="minorHAnsi" w:hAnsiTheme="minorHAnsi" w:cs="Arial"/>
                <w:sz w:val="20"/>
                <w:szCs w:val="20"/>
              </w:rPr>
            </w:pPr>
            <w:r>
              <w:rPr>
                <w:rFonts w:asciiTheme="minorHAnsi" w:hAnsiTheme="minorHAnsi" w:cs="Arial"/>
                <w:sz w:val="20"/>
                <w:szCs w:val="20"/>
              </w:rPr>
              <w:t>Added grid</w:t>
            </w:r>
            <w:r w:rsidR="00B82BFF">
              <w:rPr>
                <w:rFonts w:asciiTheme="minorHAnsi" w:hAnsiTheme="minorHAnsi" w:cs="Arial"/>
                <w:sz w:val="20"/>
                <w:szCs w:val="20"/>
              </w:rPr>
              <w:t>, tiles to all maps</w:t>
            </w:r>
          </w:p>
          <w:p w14:paraId="00CECA79" w14:textId="5A8C67AC" w:rsidR="006C20D4" w:rsidRDefault="006C20D4" w:rsidP="004805CD">
            <w:pPr>
              <w:pStyle w:val="NoSpacing"/>
              <w:numPr>
                <w:ilvl w:val="1"/>
                <w:numId w:val="28"/>
              </w:numPr>
              <w:rPr>
                <w:rFonts w:asciiTheme="minorHAnsi" w:hAnsiTheme="minorHAnsi" w:cs="Arial"/>
                <w:sz w:val="20"/>
                <w:szCs w:val="20"/>
              </w:rPr>
            </w:pPr>
            <w:r>
              <w:rPr>
                <w:rFonts w:asciiTheme="minorHAnsi" w:hAnsiTheme="minorHAnsi" w:cs="Arial"/>
                <w:sz w:val="20"/>
                <w:szCs w:val="20"/>
              </w:rPr>
              <w:t>Rearrange the layout to make the image fit in the document better</w:t>
            </w:r>
          </w:p>
          <w:p w14:paraId="5C6FD021" w14:textId="77777777" w:rsidR="00B82BFF" w:rsidRDefault="00B82BFF" w:rsidP="004805CD">
            <w:pPr>
              <w:pStyle w:val="NoSpacing"/>
              <w:numPr>
                <w:ilvl w:val="1"/>
                <w:numId w:val="28"/>
              </w:numPr>
              <w:rPr>
                <w:rFonts w:asciiTheme="minorHAnsi" w:hAnsiTheme="minorHAnsi" w:cs="Arial"/>
                <w:sz w:val="20"/>
                <w:szCs w:val="20"/>
              </w:rPr>
            </w:pPr>
            <w:r>
              <w:rPr>
                <w:rFonts w:asciiTheme="minorHAnsi" w:hAnsiTheme="minorHAnsi" w:cs="Arial"/>
                <w:sz w:val="20"/>
                <w:szCs w:val="20"/>
              </w:rPr>
              <w:t>Added info about tile size</w:t>
            </w:r>
          </w:p>
          <w:p w14:paraId="08D57B8A" w14:textId="77777777" w:rsidR="00B82BFF" w:rsidRDefault="00B82BFF" w:rsidP="004805CD">
            <w:pPr>
              <w:pStyle w:val="NoSpacing"/>
              <w:numPr>
                <w:ilvl w:val="1"/>
                <w:numId w:val="28"/>
              </w:numPr>
              <w:rPr>
                <w:rFonts w:asciiTheme="minorHAnsi" w:hAnsiTheme="minorHAnsi" w:cs="Arial"/>
                <w:sz w:val="20"/>
                <w:szCs w:val="20"/>
              </w:rPr>
            </w:pPr>
            <w:r>
              <w:rPr>
                <w:rFonts w:asciiTheme="minorHAnsi" w:hAnsiTheme="minorHAnsi" w:cs="Arial"/>
                <w:sz w:val="20"/>
                <w:szCs w:val="20"/>
              </w:rPr>
              <w:t>Adjusted legends so that they are less confusing</w:t>
            </w:r>
          </w:p>
          <w:p w14:paraId="6B8A8446" w14:textId="77777777" w:rsidR="00B82BFF" w:rsidRDefault="00B82BFF" w:rsidP="004805CD">
            <w:pPr>
              <w:pStyle w:val="NoSpacing"/>
              <w:numPr>
                <w:ilvl w:val="1"/>
                <w:numId w:val="28"/>
              </w:numPr>
              <w:rPr>
                <w:rFonts w:asciiTheme="minorHAnsi" w:hAnsiTheme="minorHAnsi" w:cs="Arial"/>
                <w:sz w:val="20"/>
                <w:szCs w:val="20"/>
              </w:rPr>
            </w:pPr>
            <w:r>
              <w:rPr>
                <w:rFonts w:asciiTheme="minorHAnsi" w:hAnsiTheme="minorHAnsi" w:cs="Arial"/>
                <w:sz w:val="20"/>
                <w:szCs w:val="20"/>
              </w:rPr>
              <w:t>Added badge to numbered steps</w:t>
            </w:r>
          </w:p>
          <w:p w14:paraId="4CBC8C8B" w14:textId="6560A94B" w:rsidR="00B82BFF" w:rsidRDefault="00B82BFF" w:rsidP="00B82BFF">
            <w:pPr>
              <w:pStyle w:val="NoSpacing"/>
              <w:numPr>
                <w:ilvl w:val="0"/>
                <w:numId w:val="28"/>
              </w:numPr>
              <w:rPr>
                <w:rFonts w:asciiTheme="minorHAnsi" w:hAnsiTheme="minorHAnsi" w:cs="Arial"/>
                <w:sz w:val="20"/>
                <w:szCs w:val="20"/>
              </w:rPr>
            </w:pPr>
            <w:r>
              <w:rPr>
                <w:rFonts w:asciiTheme="minorHAnsi" w:hAnsiTheme="minorHAnsi" w:cs="Arial"/>
                <w:sz w:val="20"/>
                <w:szCs w:val="20"/>
              </w:rPr>
              <w:lastRenderedPageBreak/>
              <w:t>Updated gameplay summary and event summary to reflect current design</w:t>
            </w:r>
          </w:p>
          <w:p w14:paraId="484B963C" w14:textId="1788E558" w:rsidR="006C20D4" w:rsidRDefault="006C20D4" w:rsidP="006C20D4">
            <w:pPr>
              <w:pStyle w:val="NoSpacing"/>
              <w:numPr>
                <w:ilvl w:val="1"/>
                <w:numId w:val="28"/>
              </w:numPr>
              <w:rPr>
                <w:rFonts w:asciiTheme="minorHAnsi" w:hAnsiTheme="minorHAnsi" w:cs="Arial"/>
                <w:sz w:val="20"/>
                <w:szCs w:val="20"/>
              </w:rPr>
            </w:pPr>
            <w:r>
              <w:rPr>
                <w:rFonts w:asciiTheme="minorHAnsi" w:hAnsiTheme="minorHAnsi" w:cs="Arial"/>
                <w:sz w:val="20"/>
                <w:szCs w:val="20"/>
              </w:rPr>
              <w:t>Break down the steps more</w:t>
            </w:r>
          </w:p>
          <w:p w14:paraId="2593BBC8" w14:textId="77777777" w:rsidR="00B82BFF" w:rsidRDefault="00B82BFF" w:rsidP="00B82BFF">
            <w:pPr>
              <w:pStyle w:val="NoSpacing"/>
              <w:numPr>
                <w:ilvl w:val="0"/>
                <w:numId w:val="28"/>
              </w:numPr>
              <w:rPr>
                <w:rFonts w:asciiTheme="minorHAnsi" w:hAnsiTheme="minorHAnsi" w:cs="Arial"/>
                <w:sz w:val="20"/>
                <w:szCs w:val="20"/>
              </w:rPr>
            </w:pPr>
            <w:r>
              <w:rPr>
                <w:rFonts w:asciiTheme="minorHAnsi" w:hAnsiTheme="minorHAnsi" w:cs="Arial"/>
                <w:sz w:val="20"/>
                <w:szCs w:val="20"/>
              </w:rPr>
              <w:t>Updated event details with current design and highlighted important parts</w:t>
            </w:r>
          </w:p>
          <w:p w14:paraId="29739832" w14:textId="77777777" w:rsidR="00B82BFF" w:rsidRDefault="00B82BFF" w:rsidP="00B82BFF">
            <w:pPr>
              <w:pStyle w:val="NoSpacing"/>
              <w:numPr>
                <w:ilvl w:val="0"/>
                <w:numId w:val="28"/>
              </w:numPr>
              <w:rPr>
                <w:rFonts w:asciiTheme="minorHAnsi" w:hAnsiTheme="minorHAnsi" w:cs="Arial"/>
                <w:sz w:val="20"/>
                <w:szCs w:val="20"/>
              </w:rPr>
            </w:pPr>
            <w:r>
              <w:rPr>
                <w:rFonts w:asciiTheme="minorHAnsi" w:hAnsiTheme="minorHAnsi" w:cs="Arial"/>
                <w:sz w:val="20"/>
                <w:szCs w:val="20"/>
              </w:rPr>
              <w:t>Updated approximate time with better approximation</w:t>
            </w:r>
          </w:p>
          <w:p w14:paraId="6CA1FCC3" w14:textId="5649B990" w:rsidR="00B82BFF" w:rsidRDefault="006C20D4" w:rsidP="00B82BFF">
            <w:pPr>
              <w:pStyle w:val="NoSpacing"/>
              <w:numPr>
                <w:ilvl w:val="0"/>
                <w:numId w:val="28"/>
              </w:numPr>
              <w:rPr>
                <w:rFonts w:asciiTheme="minorHAnsi" w:hAnsiTheme="minorHAnsi" w:cs="Arial"/>
                <w:sz w:val="20"/>
                <w:szCs w:val="20"/>
              </w:rPr>
            </w:pPr>
            <w:r>
              <w:rPr>
                <w:rFonts w:asciiTheme="minorHAnsi" w:hAnsiTheme="minorHAnsi" w:cs="Arial"/>
                <w:sz w:val="20"/>
                <w:szCs w:val="20"/>
              </w:rPr>
              <w:t>Updated Skill Progression Chart to reflect current design</w:t>
            </w:r>
          </w:p>
          <w:p w14:paraId="3E546BC7" w14:textId="77777777" w:rsidR="006C20D4" w:rsidRDefault="006C20D4" w:rsidP="006C20D4">
            <w:pPr>
              <w:pStyle w:val="NoSpacing"/>
              <w:numPr>
                <w:ilvl w:val="1"/>
                <w:numId w:val="28"/>
              </w:numPr>
              <w:rPr>
                <w:rFonts w:asciiTheme="minorHAnsi" w:hAnsiTheme="minorHAnsi" w:cs="Arial"/>
                <w:sz w:val="20"/>
                <w:szCs w:val="20"/>
              </w:rPr>
            </w:pPr>
            <w:r>
              <w:rPr>
                <w:rFonts w:asciiTheme="minorHAnsi" w:hAnsiTheme="minorHAnsi" w:cs="Arial"/>
                <w:sz w:val="20"/>
                <w:szCs w:val="20"/>
              </w:rPr>
              <w:t>Added adapting to ambush row</w:t>
            </w:r>
          </w:p>
          <w:p w14:paraId="50E4A464" w14:textId="77777777" w:rsidR="006C20D4" w:rsidRDefault="006C20D4" w:rsidP="006C20D4">
            <w:pPr>
              <w:pStyle w:val="NoSpacing"/>
              <w:numPr>
                <w:ilvl w:val="1"/>
                <w:numId w:val="28"/>
              </w:numPr>
              <w:rPr>
                <w:rFonts w:asciiTheme="minorHAnsi" w:hAnsiTheme="minorHAnsi" w:cs="Arial"/>
                <w:sz w:val="20"/>
                <w:szCs w:val="20"/>
              </w:rPr>
            </w:pPr>
            <w:r>
              <w:rPr>
                <w:rFonts w:asciiTheme="minorHAnsi" w:hAnsiTheme="minorHAnsi" w:cs="Arial"/>
                <w:sz w:val="20"/>
                <w:szCs w:val="20"/>
              </w:rPr>
              <w:t>Added bubble turret hacking row</w:t>
            </w:r>
          </w:p>
          <w:p w14:paraId="62A2EA6C" w14:textId="77777777" w:rsidR="006C20D4" w:rsidRDefault="006C20D4" w:rsidP="006C20D4">
            <w:pPr>
              <w:pStyle w:val="NoSpacing"/>
              <w:numPr>
                <w:ilvl w:val="1"/>
                <w:numId w:val="28"/>
              </w:numPr>
              <w:rPr>
                <w:rFonts w:asciiTheme="minorHAnsi" w:hAnsiTheme="minorHAnsi" w:cs="Arial"/>
                <w:sz w:val="20"/>
                <w:szCs w:val="20"/>
              </w:rPr>
            </w:pPr>
            <w:r>
              <w:rPr>
                <w:rFonts w:asciiTheme="minorHAnsi" w:hAnsiTheme="minorHAnsi" w:cs="Arial"/>
                <w:sz w:val="20"/>
                <w:szCs w:val="20"/>
              </w:rPr>
              <w:t>Removed parts that no longer applies</w:t>
            </w:r>
          </w:p>
          <w:p w14:paraId="5CD024A3" w14:textId="77777777" w:rsidR="006C20D4" w:rsidRDefault="006C20D4" w:rsidP="006C20D4">
            <w:pPr>
              <w:pStyle w:val="NoSpacing"/>
              <w:numPr>
                <w:ilvl w:val="1"/>
                <w:numId w:val="28"/>
              </w:numPr>
              <w:rPr>
                <w:rFonts w:asciiTheme="minorHAnsi" w:hAnsiTheme="minorHAnsi" w:cs="Arial"/>
                <w:sz w:val="20"/>
                <w:szCs w:val="20"/>
              </w:rPr>
            </w:pPr>
            <w:r>
              <w:rPr>
                <w:rFonts w:asciiTheme="minorHAnsi" w:hAnsiTheme="minorHAnsi" w:cs="Arial"/>
                <w:sz w:val="20"/>
                <w:szCs w:val="20"/>
              </w:rPr>
              <w:t>Updated narrative beats and stages</w:t>
            </w:r>
          </w:p>
          <w:p w14:paraId="6A399096" w14:textId="77777777" w:rsidR="006C20D4" w:rsidRDefault="006C20D4" w:rsidP="006C20D4">
            <w:pPr>
              <w:pStyle w:val="NoSpacing"/>
              <w:numPr>
                <w:ilvl w:val="1"/>
                <w:numId w:val="28"/>
              </w:numPr>
              <w:rPr>
                <w:rFonts w:asciiTheme="minorHAnsi" w:hAnsiTheme="minorHAnsi" w:cs="Arial"/>
                <w:sz w:val="20"/>
                <w:szCs w:val="20"/>
              </w:rPr>
            </w:pPr>
            <w:r>
              <w:rPr>
                <w:rFonts w:asciiTheme="minorHAnsi" w:hAnsiTheme="minorHAnsi" w:cs="Arial"/>
                <w:sz w:val="20"/>
                <w:szCs w:val="20"/>
              </w:rPr>
              <w:t>Reevaluate the progression</w:t>
            </w:r>
          </w:p>
          <w:p w14:paraId="1697C086" w14:textId="77777777" w:rsidR="006C20D4" w:rsidRDefault="006C20D4" w:rsidP="006C20D4">
            <w:pPr>
              <w:pStyle w:val="NoSpacing"/>
              <w:numPr>
                <w:ilvl w:val="0"/>
                <w:numId w:val="28"/>
              </w:numPr>
              <w:rPr>
                <w:rFonts w:asciiTheme="minorHAnsi" w:hAnsiTheme="minorHAnsi" w:cs="Arial"/>
                <w:sz w:val="20"/>
                <w:szCs w:val="20"/>
              </w:rPr>
            </w:pPr>
            <w:r>
              <w:rPr>
                <w:rFonts w:asciiTheme="minorHAnsi" w:hAnsiTheme="minorHAnsi" w:cs="Arial"/>
                <w:sz w:val="20"/>
                <w:szCs w:val="20"/>
              </w:rPr>
              <w:t>Updated New Skills/Gameplay Mechanics</w:t>
            </w:r>
          </w:p>
          <w:p w14:paraId="123A41CA" w14:textId="617F6727" w:rsidR="006C20D4" w:rsidRDefault="006C20D4" w:rsidP="006C20D4">
            <w:pPr>
              <w:pStyle w:val="NoSpacing"/>
              <w:numPr>
                <w:ilvl w:val="1"/>
                <w:numId w:val="28"/>
              </w:numPr>
              <w:rPr>
                <w:rFonts w:asciiTheme="minorHAnsi" w:hAnsiTheme="minorHAnsi" w:cs="Arial"/>
                <w:sz w:val="20"/>
                <w:szCs w:val="20"/>
              </w:rPr>
            </w:pPr>
            <w:r>
              <w:rPr>
                <w:rFonts w:asciiTheme="minorHAnsi" w:hAnsiTheme="minorHAnsi" w:cs="Arial"/>
                <w:sz w:val="20"/>
                <w:szCs w:val="20"/>
              </w:rPr>
              <w:t xml:space="preserve">Added </w:t>
            </w:r>
            <w:r w:rsidR="00FC6236">
              <w:rPr>
                <w:rFonts w:asciiTheme="minorHAnsi" w:hAnsiTheme="minorHAnsi" w:cs="Arial"/>
                <w:sz w:val="20"/>
                <w:szCs w:val="20"/>
              </w:rPr>
              <w:t>h</w:t>
            </w:r>
            <w:r>
              <w:rPr>
                <w:rFonts w:asciiTheme="minorHAnsi" w:hAnsiTheme="minorHAnsi" w:cs="Arial"/>
                <w:sz w:val="20"/>
                <w:szCs w:val="20"/>
              </w:rPr>
              <w:t>ack rifle and removed energy sniper</w:t>
            </w:r>
            <w:r w:rsidR="00FC6236">
              <w:rPr>
                <w:rFonts w:asciiTheme="minorHAnsi" w:hAnsiTheme="minorHAnsi" w:cs="Arial"/>
                <w:sz w:val="20"/>
                <w:szCs w:val="20"/>
              </w:rPr>
              <w:t xml:space="preserve"> and other related mechanics</w:t>
            </w:r>
          </w:p>
          <w:p w14:paraId="51C6EBF5" w14:textId="77777777" w:rsidR="00FC6236" w:rsidRDefault="00FC6236" w:rsidP="00FC6236">
            <w:pPr>
              <w:pStyle w:val="NoSpacing"/>
              <w:numPr>
                <w:ilvl w:val="0"/>
                <w:numId w:val="28"/>
              </w:numPr>
              <w:rPr>
                <w:rFonts w:asciiTheme="minorHAnsi" w:hAnsiTheme="minorHAnsi" w:cs="Arial"/>
                <w:sz w:val="20"/>
                <w:szCs w:val="20"/>
              </w:rPr>
            </w:pPr>
            <w:r>
              <w:rPr>
                <w:rFonts w:asciiTheme="minorHAnsi" w:hAnsiTheme="minorHAnsi" w:cs="Arial"/>
                <w:sz w:val="20"/>
                <w:szCs w:val="20"/>
              </w:rPr>
              <w:t>Updated Hook(s)/Gameplay Highlights</w:t>
            </w:r>
          </w:p>
          <w:p w14:paraId="65425DB7" w14:textId="1CA5DBAC" w:rsidR="00FC6236" w:rsidRDefault="00FC6236" w:rsidP="00FC6236">
            <w:pPr>
              <w:pStyle w:val="NoSpacing"/>
              <w:numPr>
                <w:ilvl w:val="1"/>
                <w:numId w:val="28"/>
              </w:numPr>
              <w:rPr>
                <w:rFonts w:asciiTheme="minorHAnsi" w:hAnsiTheme="minorHAnsi" w:cs="Arial"/>
                <w:sz w:val="20"/>
                <w:szCs w:val="20"/>
              </w:rPr>
            </w:pPr>
            <w:r>
              <w:rPr>
                <w:rFonts w:asciiTheme="minorHAnsi" w:hAnsiTheme="minorHAnsi" w:cs="Arial"/>
                <w:sz w:val="20"/>
                <w:szCs w:val="20"/>
              </w:rPr>
              <w:t>Added hack rifle removed energy sniper and other related topics</w:t>
            </w:r>
          </w:p>
          <w:p w14:paraId="04B04F8B" w14:textId="77777777" w:rsidR="00FC6236" w:rsidRDefault="00FC6236" w:rsidP="00FC6236">
            <w:pPr>
              <w:pStyle w:val="NoSpacing"/>
              <w:numPr>
                <w:ilvl w:val="1"/>
                <w:numId w:val="28"/>
              </w:numPr>
              <w:rPr>
                <w:rFonts w:asciiTheme="minorHAnsi" w:hAnsiTheme="minorHAnsi" w:cs="Arial"/>
                <w:sz w:val="20"/>
                <w:szCs w:val="20"/>
              </w:rPr>
            </w:pPr>
            <w:r>
              <w:rPr>
                <w:rFonts w:asciiTheme="minorHAnsi" w:hAnsiTheme="minorHAnsi" w:cs="Arial"/>
                <w:sz w:val="20"/>
                <w:szCs w:val="20"/>
              </w:rPr>
              <w:t>Adjusted wordings in all sections</w:t>
            </w:r>
          </w:p>
          <w:p w14:paraId="37C7A1F4" w14:textId="77777777" w:rsidR="00FC6236" w:rsidRDefault="00FC6236" w:rsidP="00FC6236">
            <w:pPr>
              <w:pStyle w:val="NoSpacing"/>
              <w:numPr>
                <w:ilvl w:val="0"/>
                <w:numId w:val="28"/>
              </w:numPr>
              <w:rPr>
                <w:rFonts w:asciiTheme="minorHAnsi" w:hAnsiTheme="minorHAnsi" w:cs="Arial"/>
                <w:sz w:val="20"/>
                <w:szCs w:val="20"/>
              </w:rPr>
            </w:pPr>
            <w:r>
              <w:rPr>
                <w:rFonts w:asciiTheme="minorHAnsi" w:hAnsiTheme="minorHAnsi" w:cs="Arial"/>
                <w:sz w:val="20"/>
                <w:szCs w:val="20"/>
              </w:rPr>
              <w:t>Updated Context with current story including the incident in the facility and Kelly’s story</w:t>
            </w:r>
          </w:p>
          <w:p w14:paraId="571CEEF9" w14:textId="77777777" w:rsidR="00FC6236" w:rsidRDefault="00FC6236" w:rsidP="00FC6236">
            <w:pPr>
              <w:pStyle w:val="NoSpacing"/>
              <w:numPr>
                <w:ilvl w:val="0"/>
                <w:numId w:val="28"/>
              </w:numPr>
              <w:rPr>
                <w:rFonts w:asciiTheme="minorHAnsi" w:hAnsiTheme="minorHAnsi" w:cs="Arial"/>
                <w:sz w:val="20"/>
                <w:szCs w:val="20"/>
              </w:rPr>
            </w:pPr>
            <w:r>
              <w:rPr>
                <w:rFonts w:asciiTheme="minorHAnsi" w:hAnsiTheme="minorHAnsi" w:cs="Arial"/>
                <w:sz w:val="20"/>
                <w:szCs w:val="20"/>
              </w:rPr>
              <w:t>Updated aesthetic references’ texts to reflect current design</w:t>
            </w:r>
          </w:p>
          <w:p w14:paraId="0F5D8A61" w14:textId="133A3050" w:rsidR="00FC6236" w:rsidRDefault="00FC6236" w:rsidP="00FC6236">
            <w:pPr>
              <w:pStyle w:val="NoSpacing"/>
              <w:numPr>
                <w:ilvl w:val="1"/>
                <w:numId w:val="28"/>
              </w:numPr>
              <w:rPr>
                <w:rFonts w:asciiTheme="minorHAnsi" w:hAnsiTheme="minorHAnsi" w:cs="Arial"/>
                <w:sz w:val="20"/>
                <w:szCs w:val="20"/>
              </w:rPr>
            </w:pPr>
            <w:r>
              <w:rPr>
                <w:rFonts w:asciiTheme="minorHAnsi" w:hAnsiTheme="minorHAnsi" w:cs="Arial"/>
                <w:sz w:val="20"/>
                <w:szCs w:val="20"/>
              </w:rPr>
              <w:t>Added more info about the factory aesthetics</w:t>
            </w:r>
          </w:p>
          <w:p w14:paraId="1DA93012" w14:textId="77777777" w:rsidR="00FC6236" w:rsidRDefault="00FC6236" w:rsidP="00FC6236">
            <w:pPr>
              <w:pStyle w:val="NoSpacing"/>
              <w:numPr>
                <w:ilvl w:val="1"/>
                <w:numId w:val="28"/>
              </w:numPr>
              <w:rPr>
                <w:rFonts w:asciiTheme="minorHAnsi" w:hAnsiTheme="minorHAnsi" w:cs="Arial"/>
                <w:sz w:val="20"/>
                <w:szCs w:val="20"/>
              </w:rPr>
            </w:pPr>
            <w:r>
              <w:rPr>
                <w:rFonts w:asciiTheme="minorHAnsi" w:hAnsiTheme="minorHAnsi" w:cs="Arial"/>
                <w:sz w:val="20"/>
                <w:szCs w:val="20"/>
              </w:rPr>
              <w:t>Did not update reference images</w:t>
            </w:r>
          </w:p>
          <w:p w14:paraId="5E1DB7A4" w14:textId="77777777" w:rsidR="00FC6236" w:rsidRDefault="00FC6236" w:rsidP="00FC6236">
            <w:pPr>
              <w:pStyle w:val="NoSpacing"/>
              <w:numPr>
                <w:ilvl w:val="0"/>
                <w:numId w:val="28"/>
              </w:numPr>
              <w:rPr>
                <w:rFonts w:asciiTheme="minorHAnsi" w:hAnsiTheme="minorHAnsi" w:cs="Arial"/>
                <w:sz w:val="20"/>
                <w:szCs w:val="20"/>
              </w:rPr>
            </w:pPr>
            <w:r>
              <w:rPr>
                <w:rFonts w:asciiTheme="minorHAnsi" w:hAnsiTheme="minorHAnsi" w:cs="Arial"/>
                <w:sz w:val="20"/>
                <w:szCs w:val="20"/>
              </w:rPr>
              <w:t>Updated Character/Dialog Flow with current design</w:t>
            </w:r>
          </w:p>
          <w:p w14:paraId="0C7511A5" w14:textId="6974D6E3" w:rsidR="00FC6236" w:rsidRDefault="00FC6236" w:rsidP="00FC6236">
            <w:pPr>
              <w:pStyle w:val="NoSpacing"/>
              <w:numPr>
                <w:ilvl w:val="1"/>
                <w:numId w:val="28"/>
              </w:numPr>
              <w:rPr>
                <w:rFonts w:asciiTheme="minorHAnsi" w:hAnsiTheme="minorHAnsi" w:cs="Arial"/>
                <w:sz w:val="20"/>
                <w:szCs w:val="20"/>
              </w:rPr>
            </w:pPr>
            <w:r>
              <w:rPr>
                <w:rFonts w:asciiTheme="minorHAnsi" w:hAnsiTheme="minorHAnsi" w:cs="Arial"/>
                <w:sz w:val="20"/>
                <w:szCs w:val="20"/>
              </w:rPr>
              <w:t>Added more characters including Courser, Willy, Kelly, and villagers, and removed Billy</w:t>
            </w:r>
          </w:p>
          <w:p w14:paraId="2C1B7088" w14:textId="77777777" w:rsidR="00FC6236" w:rsidRDefault="00F4273C" w:rsidP="00FC6236">
            <w:pPr>
              <w:pStyle w:val="NoSpacing"/>
              <w:numPr>
                <w:ilvl w:val="1"/>
                <w:numId w:val="28"/>
              </w:numPr>
              <w:rPr>
                <w:rFonts w:asciiTheme="minorHAnsi" w:hAnsiTheme="minorHAnsi" w:cs="Arial"/>
                <w:sz w:val="20"/>
                <w:szCs w:val="20"/>
              </w:rPr>
            </w:pPr>
            <w:r>
              <w:rPr>
                <w:rFonts w:asciiTheme="minorHAnsi" w:hAnsiTheme="minorHAnsi" w:cs="Arial"/>
                <w:sz w:val="20"/>
                <w:szCs w:val="20"/>
              </w:rPr>
              <w:t>Added dialogue branches and options for all scenes in the level</w:t>
            </w:r>
          </w:p>
          <w:p w14:paraId="6791E847" w14:textId="77777777" w:rsidR="00F4273C" w:rsidRDefault="00F4273C" w:rsidP="00F4273C">
            <w:pPr>
              <w:pStyle w:val="NoSpacing"/>
              <w:numPr>
                <w:ilvl w:val="2"/>
                <w:numId w:val="28"/>
              </w:numPr>
              <w:rPr>
                <w:rFonts w:asciiTheme="minorHAnsi" w:hAnsiTheme="minorHAnsi" w:cs="Arial"/>
                <w:sz w:val="20"/>
                <w:szCs w:val="20"/>
              </w:rPr>
            </w:pPr>
            <w:r>
              <w:rPr>
                <w:rFonts w:asciiTheme="minorHAnsi" w:hAnsiTheme="minorHAnsi" w:cs="Arial"/>
                <w:sz w:val="20"/>
                <w:szCs w:val="20"/>
              </w:rPr>
              <w:t>Summarized the lines in bullet points</w:t>
            </w:r>
          </w:p>
          <w:p w14:paraId="13AEB750" w14:textId="77777777" w:rsidR="00F4273C" w:rsidRDefault="00F4273C" w:rsidP="00F4273C">
            <w:pPr>
              <w:pStyle w:val="NoSpacing"/>
              <w:numPr>
                <w:ilvl w:val="2"/>
                <w:numId w:val="28"/>
              </w:numPr>
              <w:rPr>
                <w:rFonts w:asciiTheme="minorHAnsi" w:hAnsiTheme="minorHAnsi" w:cs="Arial"/>
                <w:sz w:val="20"/>
                <w:szCs w:val="20"/>
              </w:rPr>
            </w:pPr>
            <w:r>
              <w:rPr>
                <w:rFonts w:asciiTheme="minorHAnsi" w:hAnsiTheme="minorHAnsi" w:cs="Arial"/>
                <w:sz w:val="20"/>
                <w:szCs w:val="20"/>
              </w:rPr>
              <w:t>Did not update the flow with images</w:t>
            </w:r>
          </w:p>
          <w:p w14:paraId="314D88D7" w14:textId="23CA2828" w:rsidR="00F4273C" w:rsidRDefault="00F4273C" w:rsidP="00F4273C">
            <w:pPr>
              <w:pStyle w:val="NoSpacing"/>
              <w:numPr>
                <w:ilvl w:val="0"/>
                <w:numId w:val="28"/>
              </w:numPr>
              <w:rPr>
                <w:rFonts w:asciiTheme="minorHAnsi" w:hAnsiTheme="minorHAnsi" w:cs="Arial"/>
                <w:sz w:val="20"/>
                <w:szCs w:val="20"/>
              </w:rPr>
            </w:pPr>
            <w:r>
              <w:rPr>
                <w:rFonts w:asciiTheme="minorHAnsi" w:hAnsiTheme="minorHAnsi" w:cs="Arial"/>
                <w:sz w:val="20"/>
                <w:szCs w:val="20"/>
              </w:rPr>
              <w:t>Updated Risks with the potential problems in current design</w:t>
            </w:r>
          </w:p>
          <w:p w14:paraId="6BB848E0" w14:textId="77777777" w:rsidR="00F4273C" w:rsidRDefault="00F4273C" w:rsidP="00F4273C">
            <w:pPr>
              <w:pStyle w:val="NoSpacing"/>
              <w:numPr>
                <w:ilvl w:val="0"/>
                <w:numId w:val="28"/>
              </w:numPr>
              <w:rPr>
                <w:rFonts w:asciiTheme="minorHAnsi" w:hAnsiTheme="minorHAnsi" w:cs="Arial"/>
                <w:sz w:val="20"/>
                <w:szCs w:val="20"/>
              </w:rPr>
            </w:pPr>
            <w:r>
              <w:rPr>
                <w:rFonts w:asciiTheme="minorHAnsi" w:hAnsiTheme="minorHAnsi" w:cs="Arial"/>
                <w:sz w:val="20"/>
                <w:szCs w:val="20"/>
              </w:rPr>
              <w:t>Updated Key Asset Needs with current design</w:t>
            </w:r>
          </w:p>
          <w:p w14:paraId="565E8815" w14:textId="77777777" w:rsidR="00F4273C" w:rsidRDefault="00F4273C" w:rsidP="00F4273C">
            <w:pPr>
              <w:pStyle w:val="NoSpacing"/>
              <w:numPr>
                <w:ilvl w:val="1"/>
                <w:numId w:val="28"/>
              </w:numPr>
              <w:rPr>
                <w:rFonts w:asciiTheme="minorHAnsi" w:hAnsiTheme="minorHAnsi" w:cs="Arial"/>
                <w:sz w:val="20"/>
                <w:szCs w:val="20"/>
              </w:rPr>
            </w:pPr>
            <w:r>
              <w:rPr>
                <w:rFonts w:asciiTheme="minorHAnsi" w:hAnsiTheme="minorHAnsi" w:cs="Arial"/>
                <w:sz w:val="20"/>
                <w:szCs w:val="20"/>
              </w:rPr>
              <w:t>Removed assets that no longer applies</w:t>
            </w:r>
          </w:p>
          <w:p w14:paraId="33D50C62" w14:textId="3165BD99" w:rsidR="00F4273C" w:rsidRPr="004805CD" w:rsidRDefault="00F4273C" w:rsidP="00F4273C">
            <w:pPr>
              <w:pStyle w:val="NoSpacing"/>
              <w:numPr>
                <w:ilvl w:val="1"/>
                <w:numId w:val="28"/>
              </w:numPr>
              <w:rPr>
                <w:rFonts w:asciiTheme="minorHAnsi" w:hAnsiTheme="minorHAnsi" w:cs="Arial"/>
                <w:sz w:val="20"/>
                <w:szCs w:val="20"/>
              </w:rPr>
            </w:pPr>
            <w:r>
              <w:rPr>
                <w:rFonts w:asciiTheme="minorHAnsi" w:hAnsiTheme="minorHAnsi" w:cs="Arial"/>
                <w:sz w:val="20"/>
                <w:szCs w:val="20"/>
              </w:rPr>
              <w:t>Added extra assets such as decals and effects</w:t>
            </w:r>
          </w:p>
        </w:tc>
        <w:tc>
          <w:tcPr>
            <w:tcW w:w="1264" w:type="dxa"/>
            <w:shd w:val="clear" w:color="auto" w:fill="C0C0C0"/>
            <w:vAlign w:val="center"/>
          </w:tcPr>
          <w:p w14:paraId="0F48E00D" w14:textId="30AD8654" w:rsidR="006D2848" w:rsidRPr="002F6EB0" w:rsidRDefault="006D2848" w:rsidP="006D2848">
            <w:pPr>
              <w:pStyle w:val="NoSpacing"/>
              <w:jc w:val="center"/>
              <w:rPr>
                <w:rFonts w:asciiTheme="minorHAnsi" w:hAnsiTheme="minorHAnsi" w:cs="Arial"/>
                <w:sz w:val="20"/>
                <w:szCs w:val="20"/>
              </w:rPr>
            </w:pPr>
            <w:r w:rsidRPr="002F6EB0">
              <w:rPr>
                <w:rFonts w:asciiTheme="minorHAnsi" w:hAnsiTheme="minorHAnsi" w:cs="Arial"/>
                <w:sz w:val="20"/>
                <w:szCs w:val="20"/>
              </w:rPr>
              <w:lastRenderedPageBreak/>
              <w:t>Professor</w:t>
            </w:r>
            <w:r>
              <w:rPr>
                <w:rFonts w:asciiTheme="minorHAnsi" w:hAnsiTheme="minorHAnsi" w:cs="Arial"/>
                <w:sz w:val="20"/>
                <w:szCs w:val="20"/>
              </w:rPr>
              <w:t xml:space="preserve"> Ouellete</w:t>
            </w:r>
          </w:p>
        </w:tc>
        <w:tc>
          <w:tcPr>
            <w:tcW w:w="1424" w:type="dxa"/>
            <w:shd w:val="clear" w:color="auto" w:fill="C0C0C0"/>
            <w:vAlign w:val="center"/>
          </w:tcPr>
          <w:p w14:paraId="79C7FB08" w14:textId="22A525ED" w:rsidR="006D2848" w:rsidRPr="002F6EB0" w:rsidRDefault="006D2848" w:rsidP="006D2848">
            <w:pPr>
              <w:pStyle w:val="NoSpacing"/>
              <w:jc w:val="center"/>
              <w:rPr>
                <w:rFonts w:asciiTheme="minorHAnsi" w:hAnsiTheme="minorHAnsi" w:cs="Arial"/>
                <w:sz w:val="20"/>
                <w:szCs w:val="20"/>
              </w:rPr>
            </w:pPr>
            <w:r>
              <w:rPr>
                <w:rFonts w:asciiTheme="minorHAnsi" w:hAnsiTheme="minorHAnsi" w:cs="Arial"/>
                <w:sz w:val="20"/>
                <w:szCs w:val="20"/>
              </w:rPr>
              <w:t>5/7/2022</w:t>
            </w:r>
          </w:p>
        </w:tc>
      </w:tr>
      <w:tr w:rsidR="006D2848" w:rsidRPr="002F6EB0" w14:paraId="55711394" w14:textId="77777777" w:rsidTr="00703057">
        <w:trPr>
          <w:trHeight w:val="251"/>
          <w:jc w:val="center"/>
        </w:trPr>
        <w:tc>
          <w:tcPr>
            <w:tcW w:w="1074" w:type="dxa"/>
            <w:vAlign w:val="center"/>
          </w:tcPr>
          <w:p w14:paraId="10867049" w14:textId="77777777" w:rsidR="006D2848" w:rsidRPr="002F6EB0" w:rsidRDefault="006D2848" w:rsidP="006D2848">
            <w:pPr>
              <w:pStyle w:val="NoSpacing"/>
              <w:jc w:val="center"/>
              <w:rPr>
                <w:rFonts w:asciiTheme="minorHAnsi" w:hAnsiTheme="minorHAnsi" w:cs="Arial"/>
                <w:bCs/>
                <w:sz w:val="20"/>
                <w:szCs w:val="20"/>
              </w:rPr>
            </w:pPr>
          </w:p>
        </w:tc>
        <w:tc>
          <w:tcPr>
            <w:tcW w:w="5571" w:type="dxa"/>
            <w:vAlign w:val="center"/>
          </w:tcPr>
          <w:p w14:paraId="108E6442" w14:textId="77777777" w:rsidR="006D2848" w:rsidRPr="002F6EB0" w:rsidRDefault="006D2848" w:rsidP="006D2848">
            <w:pPr>
              <w:pStyle w:val="NoSpacing"/>
              <w:jc w:val="center"/>
              <w:rPr>
                <w:rFonts w:asciiTheme="minorHAnsi" w:hAnsiTheme="minorHAnsi" w:cs="Arial"/>
                <w:sz w:val="20"/>
                <w:szCs w:val="20"/>
              </w:rPr>
            </w:pPr>
          </w:p>
        </w:tc>
        <w:tc>
          <w:tcPr>
            <w:tcW w:w="1264" w:type="dxa"/>
            <w:vAlign w:val="center"/>
          </w:tcPr>
          <w:p w14:paraId="41A8F33F" w14:textId="77777777" w:rsidR="006D2848" w:rsidRPr="002F6EB0" w:rsidRDefault="006D2848" w:rsidP="006D2848">
            <w:pPr>
              <w:pStyle w:val="NoSpacing"/>
              <w:jc w:val="center"/>
              <w:rPr>
                <w:rFonts w:asciiTheme="minorHAnsi" w:hAnsiTheme="minorHAnsi" w:cs="Arial"/>
                <w:sz w:val="20"/>
                <w:szCs w:val="20"/>
              </w:rPr>
            </w:pPr>
          </w:p>
        </w:tc>
        <w:tc>
          <w:tcPr>
            <w:tcW w:w="1424" w:type="dxa"/>
            <w:vAlign w:val="center"/>
          </w:tcPr>
          <w:p w14:paraId="0988855E" w14:textId="77777777" w:rsidR="006D2848" w:rsidRPr="002F6EB0" w:rsidRDefault="006D2848" w:rsidP="006D2848">
            <w:pPr>
              <w:pStyle w:val="NoSpacing"/>
              <w:jc w:val="center"/>
              <w:rPr>
                <w:rFonts w:asciiTheme="minorHAnsi" w:hAnsiTheme="minorHAnsi" w:cs="Arial"/>
                <w:sz w:val="20"/>
                <w:szCs w:val="20"/>
              </w:rPr>
            </w:pPr>
          </w:p>
        </w:tc>
      </w:tr>
      <w:tr w:rsidR="006D2848" w:rsidRPr="002F6EB0" w14:paraId="181BD3B0" w14:textId="77777777" w:rsidTr="00703057">
        <w:trPr>
          <w:trHeight w:val="251"/>
          <w:jc w:val="center"/>
        </w:trPr>
        <w:tc>
          <w:tcPr>
            <w:tcW w:w="1074" w:type="dxa"/>
            <w:shd w:val="clear" w:color="auto" w:fill="C0C0C0"/>
            <w:vAlign w:val="center"/>
          </w:tcPr>
          <w:p w14:paraId="6E0909F3" w14:textId="77777777" w:rsidR="006D2848" w:rsidRPr="002F6EB0" w:rsidRDefault="006D2848" w:rsidP="006D2848">
            <w:pPr>
              <w:pStyle w:val="NoSpacing"/>
              <w:jc w:val="center"/>
              <w:rPr>
                <w:rFonts w:asciiTheme="minorHAnsi" w:hAnsiTheme="minorHAnsi" w:cs="Arial"/>
                <w:bCs/>
                <w:sz w:val="20"/>
                <w:szCs w:val="20"/>
              </w:rPr>
            </w:pPr>
          </w:p>
        </w:tc>
        <w:tc>
          <w:tcPr>
            <w:tcW w:w="5571" w:type="dxa"/>
            <w:shd w:val="clear" w:color="auto" w:fill="C0C0C0"/>
            <w:vAlign w:val="center"/>
          </w:tcPr>
          <w:p w14:paraId="6BCFB2C6" w14:textId="77777777" w:rsidR="006D2848" w:rsidRPr="002F6EB0" w:rsidRDefault="006D2848" w:rsidP="006D2848">
            <w:pPr>
              <w:pStyle w:val="NoSpacing"/>
              <w:jc w:val="center"/>
              <w:rPr>
                <w:rFonts w:asciiTheme="minorHAnsi" w:hAnsiTheme="minorHAnsi" w:cs="Arial"/>
                <w:sz w:val="20"/>
                <w:szCs w:val="20"/>
              </w:rPr>
            </w:pPr>
          </w:p>
        </w:tc>
        <w:tc>
          <w:tcPr>
            <w:tcW w:w="1264" w:type="dxa"/>
            <w:shd w:val="clear" w:color="auto" w:fill="C0C0C0"/>
            <w:vAlign w:val="center"/>
          </w:tcPr>
          <w:p w14:paraId="1A0A4DBE" w14:textId="77777777" w:rsidR="006D2848" w:rsidRPr="002F6EB0" w:rsidRDefault="006D2848" w:rsidP="006D2848">
            <w:pPr>
              <w:pStyle w:val="NoSpacing"/>
              <w:jc w:val="center"/>
              <w:rPr>
                <w:rFonts w:asciiTheme="minorHAnsi" w:hAnsiTheme="minorHAnsi" w:cs="Arial"/>
                <w:sz w:val="20"/>
                <w:szCs w:val="20"/>
              </w:rPr>
            </w:pPr>
          </w:p>
        </w:tc>
        <w:tc>
          <w:tcPr>
            <w:tcW w:w="1424" w:type="dxa"/>
            <w:shd w:val="clear" w:color="auto" w:fill="C0C0C0"/>
            <w:vAlign w:val="center"/>
          </w:tcPr>
          <w:p w14:paraId="18553696" w14:textId="77777777" w:rsidR="006D2848" w:rsidRPr="002F6EB0" w:rsidRDefault="006D2848" w:rsidP="006D2848">
            <w:pPr>
              <w:pStyle w:val="NoSpacing"/>
              <w:jc w:val="center"/>
              <w:rPr>
                <w:rFonts w:asciiTheme="minorHAnsi" w:hAnsiTheme="minorHAnsi" w:cs="Arial"/>
                <w:sz w:val="20"/>
                <w:szCs w:val="20"/>
              </w:rPr>
            </w:pPr>
          </w:p>
        </w:tc>
      </w:tr>
      <w:tr w:rsidR="006D2848" w:rsidRPr="002F6EB0" w14:paraId="5496D4F6" w14:textId="77777777" w:rsidTr="00703057">
        <w:trPr>
          <w:trHeight w:val="251"/>
          <w:jc w:val="center"/>
        </w:trPr>
        <w:tc>
          <w:tcPr>
            <w:tcW w:w="1074" w:type="dxa"/>
            <w:vAlign w:val="center"/>
          </w:tcPr>
          <w:p w14:paraId="7E94CD71" w14:textId="77777777" w:rsidR="006D2848" w:rsidRPr="002F6EB0" w:rsidRDefault="006D2848" w:rsidP="006D2848">
            <w:pPr>
              <w:pStyle w:val="NoSpacing"/>
              <w:jc w:val="center"/>
              <w:rPr>
                <w:rFonts w:asciiTheme="minorHAnsi" w:hAnsiTheme="minorHAnsi" w:cs="Arial"/>
                <w:bCs/>
                <w:sz w:val="20"/>
                <w:szCs w:val="20"/>
              </w:rPr>
            </w:pPr>
          </w:p>
        </w:tc>
        <w:tc>
          <w:tcPr>
            <w:tcW w:w="5571" w:type="dxa"/>
            <w:vAlign w:val="center"/>
          </w:tcPr>
          <w:p w14:paraId="2D9A6555" w14:textId="77777777" w:rsidR="006D2848" w:rsidRPr="002F6EB0" w:rsidRDefault="006D2848" w:rsidP="006D2848">
            <w:pPr>
              <w:pStyle w:val="NoSpacing"/>
              <w:jc w:val="center"/>
              <w:rPr>
                <w:rFonts w:asciiTheme="minorHAnsi" w:hAnsiTheme="minorHAnsi" w:cs="Arial"/>
                <w:sz w:val="20"/>
                <w:szCs w:val="20"/>
              </w:rPr>
            </w:pPr>
          </w:p>
        </w:tc>
        <w:tc>
          <w:tcPr>
            <w:tcW w:w="1264" w:type="dxa"/>
            <w:vAlign w:val="center"/>
          </w:tcPr>
          <w:p w14:paraId="172E3C55" w14:textId="77777777" w:rsidR="006D2848" w:rsidRPr="002F6EB0" w:rsidRDefault="006D2848" w:rsidP="006D2848">
            <w:pPr>
              <w:pStyle w:val="NoSpacing"/>
              <w:jc w:val="center"/>
              <w:rPr>
                <w:rFonts w:asciiTheme="minorHAnsi" w:hAnsiTheme="minorHAnsi" w:cs="Arial"/>
                <w:sz w:val="20"/>
                <w:szCs w:val="20"/>
              </w:rPr>
            </w:pPr>
          </w:p>
        </w:tc>
        <w:tc>
          <w:tcPr>
            <w:tcW w:w="1424" w:type="dxa"/>
            <w:vAlign w:val="center"/>
          </w:tcPr>
          <w:p w14:paraId="63CD432C" w14:textId="77777777" w:rsidR="006D2848" w:rsidRPr="002F6EB0" w:rsidRDefault="006D2848" w:rsidP="006D2848">
            <w:pPr>
              <w:pStyle w:val="NoSpacing"/>
              <w:jc w:val="center"/>
              <w:rPr>
                <w:rFonts w:asciiTheme="minorHAnsi" w:hAnsiTheme="minorHAnsi" w:cs="Arial"/>
                <w:sz w:val="20"/>
                <w:szCs w:val="20"/>
              </w:rPr>
            </w:pPr>
          </w:p>
        </w:tc>
      </w:tr>
    </w:tbl>
    <w:p w14:paraId="3974C360" w14:textId="77777777" w:rsidR="00403477" w:rsidRDefault="00403477">
      <w:r>
        <w:br w:type="page"/>
      </w:r>
    </w:p>
    <w:bookmarkStart w:id="0" w:name="_Toc102793867"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14:paraId="4F7803D4" w14:textId="77777777" w:rsidR="007504EC" w:rsidRPr="002F6EB0" w:rsidRDefault="007504EC" w:rsidP="002F6EB0">
          <w:pPr>
            <w:pStyle w:val="Heading1"/>
            <w:rPr>
              <w:rStyle w:val="Heading1Char"/>
            </w:rPr>
          </w:pPr>
          <w:r w:rsidRPr="002F6EB0">
            <w:rPr>
              <w:rStyle w:val="Heading1Char"/>
            </w:rPr>
            <w:t>Table of Contents</w:t>
          </w:r>
          <w:bookmarkEnd w:id="0"/>
        </w:p>
        <w:p w14:paraId="6E46EEB7" w14:textId="1757EE26" w:rsidR="006A24C4" w:rsidRDefault="00226444">
          <w:pPr>
            <w:pStyle w:val="TOC1"/>
            <w:tabs>
              <w:tab w:val="right" w:leader="dot" w:pos="9350"/>
            </w:tabs>
            <w:rPr>
              <w:noProof/>
              <w:lang w:eastAsia="zh-CN"/>
            </w:rPr>
          </w:pPr>
          <w:r>
            <w:fldChar w:fldCharType="begin"/>
          </w:r>
          <w:r w:rsidR="007504EC">
            <w:instrText xml:space="preserve"> TOC \o "1-3" \h \z \u </w:instrText>
          </w:r>
          <w:r>
            <w:fldChar w:fldCharType="separate"/>
          </w:r>
          <w:hyperlink w:anchor="_Toc102793867" w:history="1">
            <w:r w:rsidR="006A24C4" w:rsidRPr="00C64B36">
              <w:rPr>
                <w:rStyle w:val="Hyperlink"/>
                <w:noProof/>
              </w:rPr>
              <w:t>Table of Contents</w:t>
            </w:r>
            <w:r w:rsidR="006A24C4">
              <w:rPr>
                <w:noProof/>
                <w:webHidden/>
              </w:rPr>
              <w:tab/>
            </w:r>
            <w:r w:rsidR="006A24C4">
              <w:rPr>
                <w:noProof/>
                <w:webHidden/>
              </w:rPr>
              <w:fldChar w:fldCharType="begin"/>
            </w:r>
            <w:r w:rsidR="006A24C4">
              <w:rPr>
                <w:noProof/>
                <w:webHidden/>
              </w:rPr>
              <w:instrText xml:space="preserve"> PAGEREF _Toc102793867 \h </w:instrText>
            </w:r>
            <w:r w:rsidR="006A24C4">
              <w:rPr>
                <w:noProof/>
                <w:webHidden/>
              </w:rPr>
            </w:r>
            <w:r w:rsidR="006A24C4">
              <w:rPr>
                <w:noProof/>
                <w:webHidden/>
              </w:rPr>
              <w:fldChar w:fldCharType="separate"/>
            </w:r>
            <w:r w:rsidR="006A24C4">
              <w:rPr>
                <w:noProof/>
                <w:webHidden/>
              </w:rPr>
              <w:t>3</w:t>
            </w:r>
            <w:r w:rsidR="006A24C4">
              <w:rPr>
                <w:noProof/>
                <w:webHidden/>
              </w:rPr>
              <w:fldChar w:fldCharType="end"/>
            </w:r>
          </w:hyperlink>
        </w:p>
        <w:p w14:paraId="3240C65C" w14:textId="002417A3" w:rsidR="006A24C4" w:rsidRDefault="006A24C4">
          <w:pPr>
            <w:pStyle w:val="TOC1"/>
            <w:tabs>
              <w:tab w:val="right" w:leader="dot" w:pos="9350"/>
            </w:tabs>
            <w:rPr>
              <w:noProof/>
              <w:lang w:eastAsia="zh-CN"/>
            </w:rPr>
          </w:pPr>
          <w:hyperlink w:anchor="_Toc102793868" w:history="1">
            <w:r w:rsidRPr="00C64B36">
              <w:rPr>
                <w:rStyle w:val="Hyperlink"/>
                <w:noProof/>
              </w:rPr>
              <w:t>Table of Figures</w:t>
            </w:r>
            <w:r>
              <w:rPr>
                <w:noProof/>
                <w:webHidden/>
              </w:rPr>
              <w:tab/>
            </w:r>
            <w:r>
              <w:rPr>
                <w:noProof/>
                <w:webHidden/>
              </w:rPr>
              <w:fldChar w:fldCharType="begin"/>
            </w:r>
            <w:r>
              <w:rPr>
                <w:noProof/>
                <w:webHidden/>
              </w:rPr>
              <w:instrText xml:space="preserve"> PAGEREF _Toc102793868 \h </w:instrText>
            </w:r>
            <w:r>
              <w:rPr>
                <w:noProof/>
                <w:webHidden/>
              </w:rPr>
            </w:r>
            <w:r>
              <w:rPr>
                <w:noProof/>
                <w:webHidden/>
              </w:rPr>
              <w:fldChar w:fldCharType="separate"/>
            </w:r>
            <w:r>
              <w:rPr>
                <w:noProof/>
                <w:webHidden/>
              </w:rPr>
              <w:t>5</w:t>
            </w:r>
            <w:r>
              <w:rPr>
                <w:noProof/>
                <w:webHidden/>
              </w:rPr>
              <w:fldChar w:fldCharType="end"/>
            </w:r>
          </w:hyperlink>
        </w:p>
        <w:p w14:paraId="7A069634" w14:textId="7127A18C" w:rsidR="006A24C4" w:rsidRDefault="006A24C4">
          <w:pPr>
            <w:pStyle w:val="TOC1"/>
            <w:tabs>
              <w:tab w:val="right" w:leader="dot" w:pos="9350"/>
            </w:tabs>
            <w:rPr>
              <w:noProof/>
              <w:lang w:eastAsia="zh-CN"/>
            </w:rPr>
          </w:pPr>
          <w:hyperlink w:anchor="_Toc102793869" w:history="1">
            <w:r w:rsidRPr="00C64B36">
              <w:rPr>
                <w:rStyle w:val="Hyperlink"/>
                <w:noProof/>
              </w:rPr>
              <w:t>Level Information</w:t>
            </w:r>
            <w:r>
              <w:rPr>
                <w:noProof/>
                <w:webHidden/>
              </w:rPr>
              <w:tab/>
            </w:r>
            <w:r>
              <w:rPr>
                <w:noProof/>
                <w:webHidden/>
              </w:rPr>
              <w:fldChar w:fldCharType="begin"/>
            </w:r>
            <w:r>
              <w:rPr>
                <w:noProof/>
                <w:webHidden/>
              </w:rPr>
              <w:instrText xml:space="preserve"> PAGEREF _Toc102793869 \h </w:instrText>
            </w:r>
            <w:r>
              <w:rPr>
                <w:noProof/>
                <w:webHidden/>
              </w:rPr>
            </w:r>
            <w:r>
              <w:rPr>
                <w:noProof/>
                <w:webHidden/>
              </w:rPr>
              <w:fldChar w:fldCharType="separate"/>
            </w:r>
            <w:r>
              <w:rPr>
                <w:noProof/>
                <w:webHidden/>
              </w:rPr>
              <w:t>6</w:t>
            </w:r>
            <w:r>
              <w:rPr>
                <w:noProof/>
                <w:webHidden/>
              </w:rPr>
              <w:fldChar w:fldCharType="end"/>
            </w:r>
          </w:hyperlink>
        </w:p>
        <w:p w14:paraId="69BD4079" w14:textId="38008E1B" w:rsidR="006A24C4" w:rsidRDefault="006A24C4">
          <w:pPr>
            <w:pStyle w:val="TOC2"/>
            <w:rPr>
              <w:noProof/>
              <w:lang w:eastAsia="zh-CN"/>
            </w:rPr>
          </w:pPr>
          <w:hyperlink w:anchor="_Toc102793870" w:history="1">
            <w:r w:rsidRPr="00C64B36">
              <w:rPr>
                <w:rStyle w:val="Hyperlink"/>
                <w:noProof/>
              </w:rPr>
              <w:t>Quick Summary</w:t>
            </w:r>
            <w:r>
              <w:rPr>
                <w:noProof/>
                <w:webHidden/>
              </w:rPr>
              <w:tab/>
            </w:r>
            <w:r>
              <w:rPr>
                <w:noProof/>
                <w:webHidden/>
              </w:rPr>
              <w:fldChar w:fldCharType="begin"/>
            </w:r>
            <w:r>
              <w:rPr>
                <w:noProof/>
                <w:webHidden/>
              </w:rPr>
              <w:instrText xml:space="preserve"> PAGEREF _Toc102793870 \h </w:instrText>
            </w:r>
            <w:r>
              <w:rPr>
                <w:noProof/>
                <w:webHidden/>
              </w:rPr>
            </w:r>
            <w:r>
              <w:rPr>
                <w:noProof/>
                <w:webHidden/>
              </w:rPr>
              <w:fldChar w:fldCharType="separate"/>
            </w:r>
            <w:r>
              <w:rPr>
                <w:noProof/>
                <w:webHidden/>
              </w:rPr>
              <w:t>6</w:t>
            </w:r>
            <w:r>
              <w:rPr>
                <w:noProof/>
                <w:webHidden/>
              </w:rPr>
              <w:fldChar w:fldCharType="end"/>
            </w:r>
          </w:hyperlink>
        </w:p>
        <w:p w14:paraId="1C5F5E44" w14:textId="5F6C46CF" w:rsidR="006A24C4" w:rsidRDefault="006A24C4">
          <w:pPr>
            <w:pStyle w:val="TOC2"/>
            <w:rPr>
              <w:noProof/>
              <w:lang w:eastAsia="zh-CN"/>
            </w:rPr>
          </w:pPr>
          <w:hyperlink w:anchor="_Toc102793871" w:history="1">
            <w:r w:rsidRPr="00C64B36">
              <w:rPr>
                <w:rStyle w:val="Hyperlink"/>
                <w:noProof/>
              </w:rPr>
              <w:t>Level Feature Overview</w:t>
            </w:r>
            <w:r>
              <w:rPr>
                <w:noProof/>
                <w:webHidden/>
              </w:rPr>
              <w:tab/>
            </w:r>
            <w:r>
              <w:rPr>
                <w:noProof/>
                <w:webHidden/>
              </w:rPr>
              <w:fldChar w:fldCharType="begin"/>
            </w:r>
            <w:r>
              <w:rPr>
                <w:noProof/>
                <w:webHidden/>
              </w:rPr>
              <w:instrText xml:space="preserve"> PAGEREF _Toc102793871 \h </w:instrText>
            </w:r>
            <w:r>
              <w:rPr>
                <w:noProof/>
                <w:webHidden/>
              </w:rPr>
            </w:r>
            <w:r>
              <w:rPr>
                <w:noProof/>
                <w:webHidden/>
              </w:rPr>
              <w:fldChar w:fldCharType="separate"/>
            </w:r>
            <w:r>
              <w:rPr>
                <w:noProof/>
                <w:webHidden/>
              </w:rPr>
              <w:t>7</w:t>
            </w:r>
            <w:r>
              <w:rPr>
                <w:noProof/>
                <w:webHidden/>
              </w:rPr>
              <w:fldChar w:fldCharType="end"/>
            </w:r>
          </w:hyperlink>
        </w:p>
        <w:p w14:paraId="11B0174B" w14:textId="0E954F4A" w:rsidR="006A24C4" w:rsidRDefault="006A24C4">
          <w:pPr>
            <w:pStyle w:val="TOC2"/>
            <w:rPr>
              <w:noProof/>
              <w:lang w:eastAsia="zh-CN"/>
            </w:rPr>
          </w:pPr>
          <w:hyperlink w:anchor="_Toc102793872" w:history="1">
            <w:r w:rsidRPr="00C64B36">
              <w:rPr>
                <w:rStyle w:val="Hyperlink"/>
                <w:noProof/>
              </w:rPr>
              <w:t>Level Map(s)</w:t>
            </w:r>
            <w:r>
              <w:rPr>
                <w:noProof/>
                <w:webHidden/>
              </w:rPr>
              <w:tab/>
            </w:r>
            <w:r>
              <w:rPr>
                <w:noProof/>
                <w:webHidden/>
              </w:rPr>
              <w:fldChar w:fldCharType="begin"/>
            </w:r>
            <w:r>
              <w:rPr>
                <w:noProof/>
                <w:webHidden/>
              </w:rPr>
              <w:instrText xml:space="preserve"> PAGEREF _Toc102793872 \h </w:instrText>
            </w:r>
            <w:r>
              <w:rPr>
                <w:noProof/>
                <w:webHidden/>
              </w:rPr>
            </w:r>
            <w:r>
              <w:rPr>
                <w:noProof/>
                <w:webHidden/>
              </w:rPr>
              <w:fldChar w:fldCharType="separate"/>
            </w:r>
            <w:r>
              <w:rPr>
                <w:noProof/>
                <w:webHidden/>
              </w:rPr>
              <w:t>8</w:t>
            </w:r>
            <w:r>
              <w:rPr>
                <w:noProof/>
                <w:webHidden/>
              </w:rPr>
              <w:fldChar w:fldCharType="end"/>
            </w:r>
          </w:hyperlink>
        </w:p>
        <w:p w14:paraId="2B7A61C1" w14:textId="33BBED40" w:rsidR="006A24C4" w:rsidRDefault="006A24C4">
          <w:pPr>
            <w:pStyle w:val="TOC3"/>
            <w:tabs>
              <w:tab w:val="right" w:leader="dot" w:pos="9350"/>
            </w:tabs>
            <w:rPr>
              <w:noProof/>
              <w:lang w:eastAsia="zh-CN"/>
            </w:rPr>
          </w:pPr>
          <w:hyperlink w:anchor="_Toc102793873" w:history="1">
            <w:r w:rsidRPr="00C64B36">
              <w:rPr>
                <w:rStyle w:val="Hyperlink"/>
                <w:noProof/>
              </w:rPr>
              <w:t>Overview Map</w:t>
            </w:r>
            <w:r>
              <w:rPr>
                <w:noProof/>
                <w:webHidden/>
              </w:rPr>
              <w:tab/>
            </w:r>
            <w:r>
              <w:rPr>
                <w:noProof/>
                <w:webHidden/>
              </w:rPr>
              <w:fldChar w:fldCharType="begin"/>
            </w:r>
            <w:r>
              <w:rPr>
                <w:noProof/>
                <w:webHidden/>
              </w:rPr>
              <w:instrText xml:space="preserve"> PAGEREF _Toc102793873 \h </w:instrText>
            </w:r>
            <w:r>
              <w:rPr>
                <w:noProof/>
                <w:webHidden/>
              </w:rPr>
            </w:r>
            <w:r>
              <w:rPr>
                <w:noProof/>
                <w:webHidden/>
              </w:rPr>
              <w:fldChar w:fldCharType="separate"/>
            </w:r>
            <w:r>
              <w:rPr>
                <w:noProof/>
                <w:webHidden/>
              </w:rPr>
              <w:t>8</w:t>
            </w:r>
            <w:r>
              <w:rPr>
                <w:noProof/>
                <w:webHidden/>
              </w:rPr>
              <w:fldChar w:fldCharType="end"/>
            </w:r>
          </w:hyperlink>
        </w:p>
        <w:p w14:paraId="1104E3DC" w14:textId="53C41365" w:rsidR="006A24C4" w:rsidRDefault="006A24C4">
          <w:pPr>
            <w:pStyle w:val="TOC3"/>
            <w:tabs>
              <w:tab w:val="right" w:leader="dot" w:pos="9350"/>
            </w:tabs>
            <w:rPr>
              <w:noProof/>
              <w:lang w:eastAsia="zh-CN"/>
            </w:rPr>
          </w:pPr>
          <w:hyperlink w:anchor="_Toc102793874" w:history="1">
            <w:r w:rsidRPr="00C64B36">
              <w:rPr>
                <w:rStyle w:val="Hyperlink"/>
                <w:noProof/>
              </w:rPr>
              <w:t>Tatoville 1</w:t>
            </w:r>
            <w:r>
              <w:rPr>
                <w:noProof/>
                <w:webHidden/>
              </w:rPr>
              <w:tab/>
            </w:r>
            <w:r>
              <w:rPr>
                <w:noProof/>
                <w:webHidden/>
              </w:rPr>
              <w:fldChar w:fldCharType="begin"/>
            </w:r>
            <w:r>
              <w:rPr>
                <w:noProof/>
                <w:webHidden/>
              </w:rPr>
              <w:instrText xml:space="preserve"> PAGEREF _Toc102793874 \h </w:instrText>
            </w:r>
            <w:r>
              <w:rPr>
                <w:noProof/>
                <w:webHidden/>
              </w:rPr>
            </w:r>
            <w:r>
              <w:rPr>
                <w:noProof/>
                <w:webHidden/>
              </w:rPr>
              <w:fldChar w:fldCharType="separate"/>
            </w:r>
            <w:r>
              <w:rPr>
                <w:noProof/>
                <w:webHidden/>
              </w:rPr>
              <w:t>13</w:t>
            </w:r>
            <w:r>
              <w:rPr>
                <w:noProof/>
                <w:webHidden/>
              </w:rPr>
              <w:fldChar w:fldCharType="end"/>
            </w:r>
          </w:hyperlink>
        </w:p>
        <w:p w14:paraId="03A631FD" w14:textId="7C6F469C" w:rsidR="006A24C4" w:rsidRDefault="006A24C4">
          <w:pPr>
            <w:pStyle w:val="TOC3"/>
            <w:tabs>
              <w:tab w:val="right" w:leader="dot" w:pos="9350"/>
            </w:tabs>
            <w:rPr>
              <w:noProof/>
              <w:lang w:eastAsia="zh-CN"/>
            </w:rPr>
          </w:pPr>
          <w:hyperlink w:anchor="_Toc102793875" w:history="1">
            <w:r w:rsidRPr="00C64B36">
              <w:rPr>
                <w:rStyle w:val="Hyperlink"/>
                <w:noProof/>
              </w:rPr>
              <w:t>First Floor</w:t>
            </w:r>
            <w:r>
              <w:rPr>
                <w:noProof/>
                <w:webHidden/>
              </w:rPr>
              <w:tab/>
            </w:r>
            <w:r>
              <w:rPr>
                <w:noProof/>
                <w:webHidden/>
              </w:rPr>
              <w:fldChar w:fldCharType="begin"/>
            </w:r>
            <w:r>
              <w:rPr>
                <w:noProof/>
                <w:webHidden/>
              </w:rPr>
              <w:instrText xml:space="preserve"> PAGEREF _Toc102793875 \h </w:instrText>
            </w:r>
            <w:r>
              <w:rPr>
                <w:noProof/>
                <w:webHidden/>
              </w:rPr>
            </w:r>
            <w:r>
              <w:rPr>
                <w:noProof/>
                <w:webHidden/>
              </w:rPr>
              <w:fldChar w:fldCharType="separate"/>
            </w:r>
            <w:r>
              <w:rPr>
                <w:noProof/>
                <w:webHidden/>
              </w:rPr>
              <w:t>18</w:t>
            </w:r>
            <w:r>
              <w:rPr>
                <w:noProof/>
                <w:webHidden/>
              </w:rPr>
              <w:fldChar w:fldCharType="end"/>
            </w:r>
          </w:hyperlink>
        </w:p>
        <w:p w14:paraId="19D859D4" w14:textId="3D285B5D" w:rsidR="006A24C4" w:rsidRDefault="006A24C4">
          <w:pPr>
            <w:pStyle w:val="TOC3"/>
            <w:tabs>
              <w:tab w:val="right" w:leader="dot" w:pos="9350"/>
            </w:tabs>
            <w:rPr>
              <w:noProof/>
              <w:lang w:eastAsia="zh-CN"/>
            </w:rPr>
          </w:pPr>
          <w:hyperlink w:anchor="_Toc102793876" w:history="1">
            <w:r w:rsidRPr="00C64B36">
              <w:rPr>
                <w:rStyle w:val="Hyperlink"/>
                <w:noProof/>
              </w:rPr>
              <w:t>Second Floor</w:t>
            </w:r>
            <w:r>
              <w:rPr>
                <w:noProof/>
                <w:webHidden/>
              </w:rPr>
              <w:tab/>
            </w:r>
            <w:r>
              <w:rPr>
                <w:noProof/>
                <w:webHidden/>
              </w:rPr>
              <w:fldChar w:fldCharType="begin"/>
            </w:r>
            <w:r>
              <w:rPr>
                <w:noProof/>
                <w:webHidden/>
              </w:rPr>
              <w:instrText xml:space="preserve"> PAGEREF _Toc102793876 \h </w:instrText>
            </w:r>
            <w:r>
              <w:rPr>
                <w:noProof/>
                <w:webHidden/>
              </w:rPr>
            </w:r>
            <w:r>
              <w:rPr>
                <w:noProof/>
                <w:webHidden/>
              </w:rPr>
              <w:fldChar w:fldCharType="separate"/>
            </w:r>
            <w:r>
              <w:rPr>
                <w:noProof/>
                <w:webHidden/>
              </w:rPr>
              <w:t>21</w:t>
            </w:r>
            <w:r>
              <w:rPr>
                <w:noProof/>
                <w:webHidden/>
              </w:rPr>
              <w:fldChar w:fldCharType="end"/>
            </w:r>
          </w:hyperlink>
        </w:p>
        <w:p w14:paraId="1BFAE638" w14:textId="54B9FFB8" w:rsidR="006A24C4" w:rsidRDefault="006A24C4">
          <w:pPr>
            <w:pStyle w:val="TOC3"/>
            <w:tabs>
              <w:tab w:val="right" w:leader="dot" w:pos="9350"/>
            </w:tabs>
            <w:rPr>
              <w:noProof/>
              <w:lang w:eastAsia="zh-CN"/>
            </w:rPr>
          </w:pPr>
          <w:hyperlink w:anchor="_Toc102793877" w:history="1">
            <w:r w:rsidRPr="00C64B36">
              <w:rPr>
                <w:rStyle w:val="Hyperlink"/>
                <w:noProof/>
              </w:rPr>
              <w:t>Basement (Optional)</w:t>
            </w:r>
            <w:r>
              <w:rPr>
                <w:noProof/>
                <w:webHidden/>
              </w:rPr>
              <w:tab/>
            </w:r>
            <w:r>
              <w:rPr>
                <w:noProof/>
                <w:webHidden/>
              </w:rPr>
              <w:fldChar w:fldCharType="begin"/>
            </w:r>
            <w:r>
              <w:rPr>
                <w:noProof/>
                <w:webHidden/>
              </w:rPr>
              <w:instrText xml:space="preserve"> PAGEREF _Toc102793877 \h </w:instrText>
            </w:r>
            <w:r>
              <w:rPr>
                <w:noProof/>
                <w:webHidden/>
              </w:rPr>
            </w:r>
            <w:r>
              <w:rPr>
                <w:noProof/>
                <w:webHidden/>
              </w:rPr>
              <w:fldChar w:fldCharType="separate"/>
            </w:r>
            <w:r>
              <w:rPr>
                <w:noProof/>
                <w:webHidden/>
              </w:rPr>
              <w:t>26</w:t>
            </w:r>
            <w:r>
              <w:rPr>
                <w:noProof/>
                <w:webHidden/>
              </w:rPr>
              <w:fldChar w:fldCharType="end"/>
            </w:r>
          </w:hyperlink>
        </w:p>
        <w:p w14:paraId="035EC1C6" w14:textId="11E9F034" w:rsidR="006A24C4" w:rsidRDefault="006A24C4">
          <w:pPr>
            <w:pStyle w:val="TOC3"/>
            <w:tabs>
              <w:tab w:val="right" w:leader="dot" w:pos="9350"/>
            </w:tabs>
            <w:rPr>
              <w:noProof/>
              <w:lang w:eastAsia="zh-CN"/>
            </w:rPr>
          </w:pPr>
          <w:hyperlink w:anchor="_Toc102793878" w:history="1">
            <w:r w:rsidRPr="00C64B36">
              <w:rPr>
                <w:rStyle w:val="Hyperlink"/>
                <w:noProof/>
              </w:rPr>
              <w:t>Th</w:t>
            </w:r>
            <w:r w:rsidRPr="00C64B36">
              <w:rPr>
                <w:rStyle w:val="Hyperlink"/>
                <w:noProof/>
                <w:lang w:eastAsia="zh-CN"/>
              </w:rPr>
              <w:t>ird</w:t>
            </w:r>
            <w:r w:rsidRPr="00C64B36">
              <w:rPr>
                <w:rStyle w:val="Hyperlink"/>
                <w:noProof/>
              </w:rPr>
              <w:t xml:space="preserve"> Floor</w:t>
            </w:r>
            <w:r>
              <w:rPr>
                <w:noProof/>
                <w:webHidden/>
              </w:rPr>
              <w:tab/>
            </w:r>
            <w:r>
              <w:rPr>
                <w:noProof/>
                <w:webHidden/>
              </w:rPr>
              <w:fldChar w:fldCharType="begin"/>
            </w:r>
            <w:r>
              <w:rPr>
                <w:noProof/>
                <w:webHidden/>
              </w:rPr>
              <w:instrText xml:space="preserve"> PAGEREF _Toc102793878 \h </w:instrText>
            </w:r>
            <w:r>
              <w:rPr>
                <w:noProof/>
                <w:webHidden/>
              </w:rPr>
            </w:r>
            <w:r>
              <w:rPr>
                <w:noProof/>
                <w:webHidden/>
              </w:rPr>
              <w:fldChar w:fldCharType="separate"/>
            </w:r>
            <w:r>
              <w:rPr>
                <w:noProof/>
                <w:webHidden/>
              </w:rPr>
              <w:t>30</w:t>
            </w:r>
            <w:r>
              <w:rPr>
                <w:noProof/>
                <w:webHidden/>
              </w:rPr>
              <w:fldChar w:fldCharType="end"/>
            </w:r>
          </w:hyperlink>
        </w:p>
        <w:p w14:paraId="653C6AB8" w14:textId="10D487FB" w:rsidR="006A24C4" w:rsidRDefault="006A24C4">
          <w:pPr>
            <w:pStyle w:val="TOC3"/>
            <w:tabs>
              <w:tab w:val="right" w:leader="dot" w:pos="9350"/>
            </w:tabs>
            <w:rPr>
              <w:noProof/>
              <w:lang w:eastAsia="zh-CN"/>
            </w:rPr>
          </w:pPr>
          <w:hyperlink w:anchor="_Toc102793879" w:history="1">
            <w:r w:rsidRPr="00C64B36">
              <w:rPr>
                <w:rStyle w:val="Hyperlink"/>
                <w:noProof/>
              </w:rPr>
              <w:t>Reactor Room</w:t>
            </w:r>
            <w:r>
              <w:rPr>
                <w:noProof/>
                <w:webHidden/>
              </w:rPr>
              <w:tab/>
            </w:r>
            <w:r>
              <w:rPr>
                <w:noProof/>
                <w:webHidden/>
              </w:rPr>
              <w:fldChar w:fldCharType="begin"/>
            </w:r>
            <w:r>
              <w:rPr>
                <w:noProof/>
                <w:webHidden/>
              </w:rPr>
              <w:instrText xml:space="preserve"> PAGEREF _Toc102793879 \h </w:instrText>
            </w:r>
            <w:r>
              <w:rPr>
                <w:noProof/>
                <w:webHidden/>
              </w:rPr>
            </w:r>
            <w:r>
              <w:rPr>
                <w:noProof/>
                <w:webHidden/>
              </w:rPr>
              <w:fldChar w:fldCharType="separate"/>
            </w:r>
            <w:r>
              <w:rPr>
                <w:noProof/>
                <w:webHidden/>
              </w:rPr>
              <w:t>34</w:t>
            </w:r>
            <w:r>
              <w:rPr>
                <w:noProof/>
                <w:webHidden/>
              </w:rPr>
              <w:fldChar w:fldCharType="end"/>
            </w:r>
          </w:hyperlink>
        </w:p>
        <w:p w14:paraId="59D711F9" w14:textId="0F19A85D" w:rsidR="006A24C4" w:rsidRDefault="006A24C4">
          <w:pPr>
            <w:pStyle w:val="TOC3"/>
            <w:tabs>
              <w:tab w:val="right" w:leader="dot" w:pos="9350"/>
            </w:tabs>
            <w:rPr>
              <w:noProof/>
              <w:lang w:eastAsia="zh-CN"/>
            </w:rPr>
          </w:pPr>
          <w:hyperlink w:anchor="_Toc102793880" w:history="1">
            <w:r w:rsidRPr="00C64B36">
              <w:rPr>
                <w:rStyle w:val="Hyperlink"/>
                <w:noProof/>
              </w:rPr>
              <w:t>Tatoville 2</w:t>
            </w:r>
            <w:r>
              <w:rPr>
                <w:noProof/>
                <w:webHidden/>
              </w:rPr>
              <w:tab/>
            </w:r>
            <w:r>
              <w:rPr>
                <w:noProof/>
                <w:webHidden/>
              </w:rPr>
              <w:fldChar w:fldCharType="begin"/>
            </w:r>
            <w:r>
              <w:rPr>
                <w:noProof/>
                <w:webHidden/>
              </w:rPr>
              <w:instrText xml:space="preserve"> PAGEREF _Toc102793880 \h </w:instrText>
            </w:r>
            <w:r>
              <w:rPr>
                <w:noProof/>
                <w:webHidden/>
              </w:rPr>
            </w:r>
            <w:r>
              <w:rPr>
                <w:noProof/>
                <w:webHidden/>
              </w:rPr>
              <w:fldChar w:fldCharType="separate"/>
            </w:r>
            <w:r>
              <w:rPr>
                <w:noProof/>
                <w:webHidden/>
              </w:rPr>
              <w:t>38</w:t>
            </w:r>
            <w:r>
              <w:rPr>
                <w:noProof/>
                <w:webHidden/>
              </w:rPr>
              <w:fldChar w:fldCharType="end"/>
            </w:r>
          </w:hyperlink>
        </w:p>
        <w:p w14:paraId="2AD96456" w14:textId="45B272A0" w:rsidR="006A24C4" w:rsidRDefault="006A24C4">
          <w:pPr>
            <w:pStyle w:val="TOC2"/>
            <w:rPr>
              <w:noProof/>
              <w:lang w:eastAsia="zh-CN"/>
            </w:rPr>
          </w:pPr>
          <w:hyperlink w:anchor="_Toc102793881" w:history="1">
            <w:r w:rsidRPr="00C64B36">
              <w:rPr>
                <w:rStyle w:val="Hyperlink"/>
                <w:noProof/>
              </w:rPr>
              <w:t>Skill Progression Chart</w:t>
            </w:r>
            <w:r>
              <w:rPr>
                <w:noProof/>
                <w:webHidden/>
              </w:rPr>
              <w:tab/>
            </w:r>
            <w:r>
              <w:rPr>
                <w:noProof/>
                <w:webHidden/>
              </w:rPr>
              <w:fldChar w:fldCharType="begin"/>
            </w:r>
            <w:r>
              <w:rPr>
                <w:noProof/>
                <w:webHidden/>
              </w:rPr>
              <w:instrText xml:space="preserve"> PAGEREF _Toc102793881 \h </w:instrText>
            </w:r>
            <w:r>
              <w:rPr>
                <w:noProof/>
                <w:webHidden/>
              </w:rPr>
            </w:r>
            <w:r>
              <w:rPr>
                <w:noProof/>
                <w:webHidden/>
              </w:rPr>
              <w:fldChar w:fldCharType="separate"/>
            </w:r>
            <w:r>
              <w:rPr>
                <w:noProof/>
                <w:webHidden/>
              </w:rPr>
              <w:t>41</w:t>
            </w:r>
            <w:r>
              <w:rPr>
                <w:noProof/>
                <w:webHidden/>
              </w:rPr>
              <w:fldChar w:fldCharType="end"/>
            </w:r>
          </w:hyperlink>
        </w:p>
        <w:p w14:paraId="70EAF9C7" w14:textId="24897C37" w:rsidR="006A24C4" w:rsidRDefault="006A24C4">
          <w:pPr>
            <w:pStyle w:val="TOC3"/>
            <w:tabs>
              <w:tab w:val="right" w:leader="dot" w:pos="9350"/>
            </w:tabs>
            <w:rPr>
              <w:noProof/>
              <w:lang w:eastAsia="zh-CN"/>
            </w:rPr>
          </w:pPr>
          <w:hyperlink w:anchor="_Toc102793882" w:history="1">
            <w:r w:rsidRPr="00C64B36">
              <w:rPr>
                <w:rStyle w:val="Hyperlink"/>
                <w:noProof/>
              </w:rPr>
              <w:t>New Skills/Gameplay Mechanics</w:t>
            </w:r>
            <w:r>
              <w:rPr>
                <w:noProof/>
                <w:webHidden/>
              </w:rPr>
              <w:tab/>
            </w:r>
            <w:r>
              <w:rPr>
                <w:noProof/>
                <w:webHidden/>
              </w:rPr>
              <w:fldChar w:fldCharType="begin"/>
            </w:r>
            <w:r>
              <w:rPr>
                <w:noProof/>
                <w:webHidden/>
              </w:rPr>
              <w:instrText xml:space="preserve"> PAGEREF _Toc102793882 \h </w:instrText>
            </w:r>
            <w:r>
              <w:rPr>
                <w:noProof/>
                <w:webHidden/>
              </w:rPr>
            </w:r>
            <w:r>
              <w:rPr>
                <w:noProof/>
                <w:webHidden/>
              </w:rPr>
              <w:fldChar w:fldCharType="separate"/>
            </w:r>
            <w:r>
              <w:rPr>
                <w:noProof/>
                <w:webHidden/>
              </w:rPr>
              <w:t>42</w:t>
            </w:r>
            <w:r>
              <w:rPr>
                <w:noProof/>
                <w:webHidden/>
              </w:rPr>
              <w:fldChar w:fldCharType="end"/>
            </w:r>
          </w:hyperlink>
        </w:p>
        <w:p w14:paraId="017D2C86" w14:textId="0C8B2E4F" w:rsidR="006A24C4" w:rsidRDefault="006A24C4">
          <w:pPr>
            <w:pStyle w:val="TOC2"/>
            <w:rPr>
              <w:noProof/>
              <w:lang w:eastAsia="zh-CN"/>
            </w:rPr>
          </w:pPr>
          <w:hyperlink w:anchor="_Toc102793883" w:history="1">
            <w:r w:rsidRPr="00C64B36">
              <w:rPr>
                <w:rStyle w:val="Hyperlink"/>
                <w:noProof/>
              </w:rPr>
              <w:t>Hook(s)/Gameplay Highlights</w:t>
            </w:r>
            <w:r>
              <w:rPr>
                <w:noProof/>
                <w:webHidden/>
              </w:rPr>
              <w:tab/>
            </w:r>
            <w:r>
              <w:rPr>
                <w:noProof/>
                <w:webHidden/>
              </w:rPr>
              <w:fldChar w:fldCharType="begin"/>
            </w:r>
            <w:r>
              <w:rPr>
                <w:noProof/>
                <w:webHidden/>
              </w:rPr>
              <w:instrText xml:space="preserve"> PAGEREF _Toc102793883 \h </w:instrText>
            </w:r>
            <w:r>
              <w:rPr>
                <w:noProof/>
                <w:webHidden/>
              </w:rPr>
            </w:r>
            <w:r>
              <w:rPr>
                <w:noProof/>
                <w:webHidden/>
              </w:rPr>
              <w:fldChar w:fldCharType="separate"/>
            </w:r>
            <w:r>
              <w:rPr>
                <w:noProof/>
                <w:webHidden/>
              </w:rPr>
              <w:t>43</w:t>
            </w:r>
            <w:r>
              <w:rPr>
                <w:noProof/>
                <w:webHidden/>
              </w:rPr>
              <w:fldChar w:fldCharType="end"/>
            </w:r>
          </w:hyperlink>
        </w:p>
        <w:p w14:paraId="3A21D371" w14:textId="4315F711" w:rsidR="006A24C4" w:rsidRDefault="006A24C4">
          <w:pPr>
            <w:pStyle w:val="TOC2"/>
            <w:rPr>
              <w:noProof/>
              <w:lang w:eastAsia="zh-CN"/>
            </w:rPr>
          </w:pPr>
          <w:hyperlink w:anchor="_Toc102793884" w:history="1">
            <w:r w:rsidRPr="00C64B36">
              <w:rPr>
                <w:rStyle w:val="Hyperlink"/>
                <w:noProof/>
              </w:rPr>
              <w:t>Context</w:t>
            </w:r>
            <w:r>
              <w:rPr>
                <w:noProof/>
                <w:webHidden/>
              </w:rPr>
              <w:tab/>
            </w:r>
            <w:r>
              <w:rPr>
                <w:noProof/>
                <w:webHidden/>
              </w:rPr>
              <w:fldChar w:fldCharType="begin"/>
            </w:r>
            <w:r>
              <w:rPr>
                <w:noProof/>
                <w:webHidden/>
              </w:rPr>
              <w:instrText xml:space="preserve"> PAGEREF _Toc102793884 \h </w:instrText>
            </w:r>
            <w:r>
              <w:rPr>
                <w:noProof/>
                <w:webHidden/>
              </w:rPr>
            </w:r>
            <w:r>
              <w:rPr>
                <w:noProof/>
                <w:webHidden/>
              </w:rPr>
              <w:fldChar w:fldCharType="separate"/>
            </w:r>
            <w:r>
              <w:rPr>
                <w:noProof/>
                <w:webHidden/>
              </w:rPr>
              <w:t>44</w:t>
            </w:r>
            <w:r>
              <w:rPr>
                <w:noProof/>
                <w:webHidden/>
              </w:rPr>
              <w:fldChar w:fldCharType="end"/>
            </w:r>
          </w:hyperlink>
        </w:p>
        <w:p w14:paraId="3EB969D2" w14:textId="743BC47F" w:rsidR="006A24C4" w:rsidRDefault="006A24C4">
          <w:pPr>
            <w:pStyle w:val="TOC3"/>
            <w:tabs>
              <w:tab w:val="right" w:leader="dot" w:pos="9350"/>
            </w:tabs>
            <w:rPr>
              <w:noProof/>
              <w:lang w:eastAsia="zh-CN"/>
            </w:rPr>
          </w:pPr>
          <w:hyperlink w:anchor="_Toc102793885" w:history="1">
            <w:r w:rsidRPr="00C64B36">
              <w:rPr>
                <w:rStyle w:val="Hyperlink"/>
                <w:noProof/>
              </w:rPr>
              <w:t>Backstory</w:t>
            </w:r>
            <w:r>
              <w:rPr>
                <w:noProof/>
                <w:webHidden/>
              </w:rPr>
              <w:tab/>
            </w:r>
            <w:r>
              <w:rPr>
                <w:noProof/>
                <w:webHidden/>
              </w:rPr>
              <w:fldChar w:fldCharType="begin"/>
            </w:r>
            <w:r>
              <w:rPr>
                <w:noProof/>
                <w:webHidden/>
              </w:rPr>
              <w:instrText xml:space="preserve"> PAGEREF _Toc102793885 \h </w:instrText>
            </w:r>
            <w:r>
              <w:rPr>
                <w:noProof/>
                <w:webHidden/>
              </w:rPr>
            </w:r>
            <w:r>
              <w:rPr>
                <w:noProof/>
                <w:webHidden/>
              </w:rPr>
              <w:fldChar w:fldCharType="separate"/>
            </w:r>
            <w:r>
              <w:rPr>
                <w:noProof/>
                <w:webHidden/>
              </w:rPr>
              <w:t>44</w:t>
            </w:r>
            <w:r>
              <w:rPr>
                <w:noProof/>
                <w:webHidden/>
              </w:rPr>
              <w:fldChar w:fldCharType="end"/>
            </w:r>
          </w:hyperlink>
        </w:p>
        <w:p w14:paraId="6A1D8570" w14:textId="72EC8D41" w:rsidR="006A24C4" w:rsidRDefault="006A24C4">
          <w:pPr>
            <w:pStyle w:val="TOC3"/>
            <w:tabs>
              <w:tab w:val="right" w:leader="dot" w:pos="9350"/>
            </w:tabs>
            <w:rPr>
              <w:noProof/>
              <w:lang w:eastAsia="zh-CN"/>
            </w:rPr>
          </w:pPr>
          <w:hyperlink w:anchor="_Toc102793886" w:history="1">
            <w:r w:rsidRPr="00C64B36">
              <w:rPr>
                <w:rStyle w:val="Hyperlink"/>
                <w:iCs/>
                <w:noProof/>
              </w:rPr>
              <w:t>Aftermath</w:t>
            </w:r>
            <w:r>
              <w:rPr>
                <w:noProof/>
                <w:webHidden/>
              </w:rPr>
              <w:tab/>
            </w:r>
            <w:r>
              <w:rPr>
                <w:noProof/>
                <w:webHidden/>
              </w:rPr>
              <w:fldChar w:fldCharType="begin"/>
            </w:r>
            <w:r>
              <w:rPr>
                <w:noProof/>
                <w:webHidden/>
              </w:rPr>
              <w:instrText xml:space="preserve"> PAGEREF _Toc102793886 \h </w:instrText>
            </w:r>
            <w:r>
              <w:rPr>
                <w:noProof/>
                <w:webHidden/>
              </w:rPr>
            </w:r>
            <w:r>
              <w:rPr>
                <w:noProof/>
                <w:webHidden/>
              </w:rPr>
              <w:fldChar w:fldCharType="separate"/>
            </w:r>
            <w:r>
              <w:rPr>
                <w:noProof/>
                <w:webHidden/>
              </w:rPr>
              <w:t>45</w:t>
            </w:r>
            <w:r>
              <w:rPr>
                <w:noProof/>
                <w:webHidden/>
              </w:rPr>
              <w:fldChar w:fldCharType="end"/>
            </w:r>
          </w:hyperlink>
        </w:p>
        <w:p w14:paraId="099505F6" w14:textId="5D996EBA" w:rsidR="006A24C4" w:rsidRDefault="006A24C4">
          <w:pPr>
            <w:pStyle w:val="TOC2"/>
            <w:rPr>
              <w:noProof/>
              <w:lang w:eastAsia="zh-CN"/>
            </w:rPr>
          </w:pPr>
          <w:hyperlink w:anchor="_Toc102793887" w:history="1">
            <w:r w:rsidRPr="00C64B36">
              <w:rPr>
                <w:rStyle w:val="Hyperlink"/>
                <w:noProof/>
              </w:rPr>
              <w:t>Development Schedule</w:t>
            </w:r>
            <w:r>
              <w:rPr>
                <w:noProof/>
                <w:webHidden/>
              </w:rPr>
              <w:tab/>
            </w:r>
            <w:r>
              <w:rPr>
                <w:noProof/>
                <w:webHidden/>
              </w:rPr>
              <w:fldChar w:fldCharType="begin"/>
            </w:r>
            <w:r>
              <w:rPr>
                <w:noProof/>
                <w:webHidden/>
              </w:rPr>
              <w:instrText xml:space="preserve"> PAGEREF _Toc102793887 \h </w:instrText>
            </w:r>
            <w:r>
              <w:rPr>
                <w:noProof/>
                <w:webHidden/>
              </w:rPr>
            </w:r>
            <w:r>
              <w:rPr>
                <w:noProof/>
                <w:webHidden/>
              </w:rPr>
              <w:fldChar w:fldCharType="separate"/>
            </w:r>
            <w:r>
              <w:rPr>
                <w:noProof/>
                <w:webHidden/>
              </w:rPr>
              <w:t>45</w:t>
            </w:r>
            <w:r>
              <w:rPr>
                <w:noProof/>
                <w:webHidden/>
              </w:rPr>
              <w:fldChar w:fldCharType="end"/>
            </w:r>
          </w:hyperlink>
        </w:p>
        <w:p w14:paraId="351273E7" w14:textId="26C5960D" w:rsidR="006A24C4" w:rsidRDefault="006A24C4">
          <w:pPr>
            <w:pStyle w:val="TOC2"/>
            <w:rPr>
              <w:noProof/>
              <w:lang w:eastAsia="zh-CN"/>
            </w:rPr>
          </w:pPr>
          <w:hyperlink w:anchor="_Toc102793888" w:history="1">
            <w:r w:rsidRPr="00C64B36">
              <w:rPr>
                <w:rStyle w:val="Hyperlink"/>
                <w:noProof/>
              </w:rPr>
              <w:t>Aesthetic References</w:t>
            </w:r>
            <w:r>
              <w:rPr>
                <w:noProof/>
                <w:webHidden/>
              </w:rPr>
              <w:tab/>
            </w:r>
            <w:r>
              <w:rPr>
                <w:noProof/>
                <w:webHidden/>
              </w:rPr>
              <w:fldChar w:fldCharType="begin"/>
            </w:r>
            <w:r>
              <w:rPr>
                <w:noProof/>
                <w:webHidden/>
              </w:rPr>
              <w:instrText xml:space="preserve"> PAGEREF _Toc102793888 \h </w:instrText>
            </w:r>
            <w:r>
              <w:rPr>
                <w:noProof/>
                <w:webHidden/>
              </w:rPr>
            </w:r>
            <w:r>
              <w:rPr>
                <w:noProof/>
                <w:webHidden/>
              </w:rPr>
              <w:fldChar w:fldCharType="separate"/>
            </w:r>
            <w:r>
              <w:rPr>
                <w:noProof/>
                <w:webHidden/>
              </w:rPr>
              <w:t>46</w:t>
            </w:r>
            <w:r>
              <w:rPr>
                <w:noProof/>
                <w:webHidden/>
              </w:rPr>
              <w:fldChar w:fldCharType="end"/>
            </w:r>
          </w:hyperlink>
        </w:p>
        <w:p w14:paraId="1FF52DFA" w14:textId="7DF59E67" w:rsidR="006A24C4" w:rsidRDefault="006A24C4">
          <w:pPr>
            <w:pStyle w:val="TOC3"/>
            <w:tabs>
              <w:tab w:val="right" w:leader="dot" w:pos="9350"/>
            </w:tabs>
            <w:rPr>
              <w:noProof/>
              <w:lang w:eastAsia="zh-CN"/>
            </w:rPr>
          </w:pPr>
          <w:hyperlink w:anchor="_Toc102793889" w:history="1">
            <w:r w:rsidRPr="00C64B36">
              <w:rPr>
                <w:rStyle w:val="Hyperlink"/>
                <w:noProof/>
              </w:rPr>
              <w:t>Rural Village</w:t>
            </w:r>
            <w:r>
              <w:rPr>
                <w:noProof/>
                <w:webHidden/>
              </w:rPr>
              <w:tab/>
            </w:r>
            <w:r>
              <w:rPr>
                <w:noProof/>
                <w:webHidden/>
              </w:rPr>
              <w:fldChar w:fldCharType="begin"/>
            </w:r>
            <w:r>
              <w:rPr>
                <w:noProof/>
                <w:webHidden/>
              </w:rPr>
              <w:instrText xml:space="preserve"> PAGEREF _Toc102793889 \h </w:instrText>
            </w:r>
            <w:r>
              <w:rPr>
                <w:noProof/>
                <w:webHidden/>
              </w:rPr>
            </w:r>
            <w:r>
              <w:rPr>
                <w:noProof/>
                <w:webHidden/>
              </w:rPr>
              <w:fldChar w:fldCharType="separate"/>
            </w:r>
            <w:r>
              <w:rPr>
                <w:noProof/>
                <w:webHidden/>
              </w:rPr>
              <w:t>46</w:t>
            </w:r>
            <w:r>
              <w:rPr>
                <w:noProof/>
                <w:webHidden/>
              </w:rPr>
              <w:fldChar w:fldCharType="end"/>
            </w:r>
          </w:hyperlink>
        </w:p>
        <w:p w14:paraId="1BF1871F" w14:textId="7E806769" w:rsidR="006A24C4" w:rsidRDefault="006A24C4">
          <w:pPr>
            <w:pStyle w:val="TOC3"/>
            <w:tabs>
              <w:tab w:val="right" w:leader="dot" w:pos="9350"/>
            </w:tabs>
            <w:rPr>
              <w:noProof/>
              <w:lang w:eastAsia="zh-CN"/>
            </w:rPr>
          </w:pPr>
          <w:hyperlink w:anchor="_Toc102793890" w:history="1">
            <w:r w:rsidRPr="00C64B36">
              <w:rPr>
                <w:rStyle w:val="Hyperlink"/>
                <w:noProof/>
              </w:rPr>
              <w:t>Institute Facility</w:t>
            </w:r>
            <w:r>
              <w:rPr>
                <w:noProof/>
                <w:webHidden/>
              </w:rPr>
              <w:tab/>
            </w:r>
            <w:r>
              <w:rPr>
                <w:noProof/>
                <w:webHidden/>
              </w:rPr>
              <w:fldChar w:fldCharType="begin"/>
            </w:r>
            <w:r>
              <w:rPr>
                <w:noProof/>
                <w:webHidden/>
              </w:rPr>
              <w:instrText xml:space="preserve"> PAGEREF _Toc102793890 \h </w:instrText>
            </w:r>
            <w:r>
              <w:rPr>
                <w:noProof/>
                <w:webHidden/>
              </w:rPr>
            </w:r>
            <w:r>
              <w:rPr>
                <w:noProof/>
                <w:webHidden/>
              </w:rPr>
              <w:fldChar w:fldCharType="separate"/>
            </w:r>
            <w:r>
              <w:rPr>
                <w:noProof/>
                <w:webHidden/>
              </w:rPr>
              <w:t>47</w:t>
            </w:r>
            <w:r>
              <w:rPr>
                <w:noProof/>
                <w:webHidden/>
              </w:rPr>
              <w:fldChar w:fldCharType="end"/>
            </w:r>
          </w:hyperlink>
        </w:p>
        <w:p w14:paraId="1BD965B0" w14:textId="0BF5F644" w:rsidR="006A24C4" w:rsidRDefault="006A24C4">
          <w:pPr>
            <w:pStyle w:val="TOC2"/>
            <w:rPr>
              <w:noProof/>
              <w:lang w:eastAsia="zh-CN"/>
            </w:rPr>
          </w:pPr>
          <w:hyperlink w:anchor="_Toc102793891" w:history="1">
            <w:r w:rsidRPr="00C64B36">
              <w:rPr>
                <w:rStyle w:val="Hyperlink"/>
                <w:noProof/>
              </w:rPr>
              <w:t>Characters/Dialog Flow</w:t>
            </w:r>
            <w:r>
              <w:rPr>
                <w:noProof/>
                <w:webHidden/>
              </w:rPr>
              <w:tab/>
            </w:r>
            <w:r>
              <w:rPr>
                <w:noProof/>
                <w:webHidden/>
              </w:rPr>
              <w:fldChar w:fldCharType="begin"/>
            </w:r>
            <w:r>
              <w:rPr>
                <w:noProof/>
                <w:webHidden/>
              </w:rPr>
              <w:instrText xml:space="preserve"> PAGEREF _Toc102793891 \h </w:instrText>
            </w:r>
            <w:r>
              <w:rPr>
                <w:noProof/>
                <w:webHidden/>
              </w:rPr>
            </w:r>
            <w:r>
              <w:rPr>
                <w:noProof/>
                <w:webHidden/>
              </w:rPr>
              <w:fldChar w:fldCharType="separate"/>
            </w:r>
            <w:r>
              <w:rPr>
                <w:noProof/>
                <w:webHidden/>
              </w:rPr>
              <w:t>48</w:t>
            </w:r>
            <w:r>
              <w:rPr>
                <w:noProof/>
                <w:webHidden/>
              </w:rPr>
              <w:fldChar w:fldCharType="end"/>
            </w:r>
          </w:hyperlink>
        </w:p>
        <w:p w14:paraId="7E1ED7F7" w14:textId="4592FDE2" w:rsidR="006A24C4" w:rsidRDefault="006A24C4">
          <w:pPr>
            <w:pStyle w:val="TOC3"/>
            <w:tabs>
              <w:tab w:val="right" w:leader="dot" w:pos="9350"/>
            </w:tabs>
            <w:rPr>
              <w:noProof/>
              <w:lang w:eastAsia="zh-CN"/>
            </w:rPr>
          </w:pPr>
          <w:hyperlink w:anchor="_Toc102793892" w:history="1">
            <w:r w:rsidRPr="00C64B36">
              <w:rPr>
                <w:rStyle w:val="Hyperlink"/>
                <w:noProof/>
              </w:rPr>
              <w:t>Character 1: Nathan</w:t>
            </w:r>
            <w:r>
              <w:rPr>
                <w:noProof/>
                <w:webHidden/>
              </w:rPr>
              <w:tab/>
            </w:r>
            <w:r>
              <w:rPr>
                <w:noProof/>
                <w:webHidden/>
              </w:rPr>
              <w:fldChar w:fldCharType="begin"/>
            </w:r>
            <w:r>
              <w:rPr>
                <w:noProof/>
                <w:webHidden/>
              </w:rPr>
              <w:instrText xml:space="preserve"> PAGEREF _Toc102793892 \h </w:instrText>
            </w:r>
            <w:r>
              <w:rPr>
                <w:noProof/>
                <w:webHidden/>
              </w:rPr>
            </w:r>
            <w:r>
              <w:rPr>
                <w:noProof/>
                <w:webHidden/>
              </w:rPr>
              <w:fldChar w:fldCharType="separate"/>
            </w:r>
            <w:r>
              <w:rPr>
                <w:noProof/>
                <w:webHidden/>
              </w:rPr>
              <w:t>48</w:t>
            </w:r>
            <w:r>
              <w:rPr>
                <w:noProof/>
                <w:webHidden/>
              </w:rPr>
              <w:fldChar w:fldCharType="end"/>
            </w:r>
          </w:hyperlink>
        </w:p>
        <w:p w14:paraId="0050266E" w14:textId="771774DD" w:rsidR="006A24C4" w:rsidRDefault="006A24C4">
          <w:pPr>
            <w:pStyle w:val="TOC3"/>
            <w:tabs>
              <w:tab w:val="right" w:leader="dot" w:pos="9350"/>
            </w:tabs>
            <w:rPr>
              <w:noProof/>
              <w:lang w:eastAsia="zh-CN"/>
            </w:rPr>
          </w:pPr>
          <w:hyperlink w:anchor="_Toc102793893" w:history="1">
            <w:r w:rsidRPr="00C64B36">
              <w:rPr>
                <w:rStyle w:val="Hyperlink"/>
                <w:noProof/>
              </w:rPr>
              <w:t>Character 2: Cathy</w:t>
            </w:r>
            <w:r>
              <w:rPr>
                <w:noProof/>
                <w:webHidden/>
              </w:rPr>
              <w:tab/>
            </w:r>
            <w:r>
              <w:rPr>
                <w:noProof/>
                <w:webHidden/>
              </w:rPr>
              <w:fldChar w:fldCharType="begin"/>
            </w:r>
            <w:r>
              <w:rPr>
                <w:noProof/>
                <w:webHidden/>
              </w:rPr>
              <w:instrText xml:space="preserve"> PAGEREF _Toc102793893 \h </w:instrText>
            </w:r>
            <w:r>
              <w:rPr>
                <w:noProof/>
                <w:webHidden/>
              </w:rPr>
            </w:r>
            <w:r>
              <w:rPr>
                <w:noProof/>
                <w:webHidden/>
              </w:rPr>
              <w:fldChar w:fldCharType="separate"/>
            </w:r>
            <w:r>
              <w:rPr>
                <w:noProof/>
                <w:webHidden/>
              </w:rPr>
              <w:t>54</w:t>
            </w:r>
            <w:r>
              <w:rPr>
                <w:noProof/>
                <w:webHidden/>
              </w:rPr>
              <w:fldChar w:fldCharType="end"/>
            </w:r>
          </w:hyperlink>
        </w:p>
        <w:p w14:paraId="1DDEFBA4" w14:textId="51200E32" w:rsidR="006A24C4" w:rsidRDefault="006A24C4">
          <w:pPr>
            <w:pStyle w:val="TOC3"/>
            <w:tabs>
              <w:tab w:val="right" w:leader="dot" w:pos="9350"/>
            </w:tabs>
            <w:rPr>
              <w:noProof/>
              <w:lang w:eastAsia="zh-CN"/>
            </w:rPr>
          </w:pPr>
          <w:hyperlink w:anchor="_Toc102793894" w:history="1">
            <w:r w:rsidRPr="00C64B36">
              <w:rPr>
                <w:rStyle w:val="Hyperlink"/>
                <w:noProof/>
              </w:rPr>
              <w:t>Character 3: Allie</w:t>
            </w:r>
            <w:r>
              <w:rPr>
                <w:noProof/>
                <w:webHidden/>
              </w:rPr>
              <w:tab/>
            </w:r>
            <w:r>
              <w:rPr>
                <w:noProof/>
                <w:webHidden/>
              </w:rPr>
              <w:fldChar w:fldCharType="begin"/>
            </w:r>
            <w:r>
              <w:rPr>
                <w:noProof/>
                <w:webHidden/>
              </w:rPr>
              <w:instrText xml:space="preserve"> PAGEREF _Toc102793894 \h </w:instrText>
            </w:r>
            <w:r>
              <w:rPr>
                <w:noProof/>
                <w:webHidden/>
              </w:rPr>
            </w:r>
            <w:r>
              <w:rPr>
                <w:noProof/>
                <w:webHidden/>
              </w:rPr>
              <w:fldChar w:fldCharType="separate"/>
            </w:r>
            <w:r>
              <w:rPr>
                <w:noProof/>
                <w:webHidden/>
              </w:rPr>
              <w:t>57</w:t>
            </w:r>
            <w:r>
              <w:rPr>
                <w:noProof/>
                <w:webHidden/>
              </w:rPr>
              <w:fldChar w:fldCharType="end"/>
            </w:r>
          </w:hyperlink>
        </w:p>
        <w:p w14:paraId="0E688678" w14:textId="025AD288" w:rsidR="006A24C4" w:rsidRDefault="006A24C4">
          <w:pPr>
            <w:pStyle w:val="TOC3"/>
            <w:tabs>
              <w:tab w:val="right" w:leader="dot" w:pos="9350"/>
            </w:tabs>
            <w:rPr>
              <w:noProof/>
              <w:lang w:eastAsia="zh-CN"/>
            </w:rPr>
          </w:pPr>
          <w:hyperlink w:anchor="_Toc102793895" w:history="1">
            <w:r w:rsidRPr="00C64B36">
              <w:rPr>
                <w:rStyle w:val="Hyperlink"/>
                <w:noProof/>
              </w:rPr>
              <w:t>Character 4: EC-00</w:t>
            </w:r>
            <w:r>
              <w:rPr>
                <w:noProof/>
                <w:webHidden/>
              </w:rPr>
              <w:tab/>
            </w:r>
            <w:r>
              <w:rPr>
                <w:noProof/>
                <w:webHidden/>
              </w:rPr>
              <w:fldChar w:fldCharType="begin"/>
            </w:r>
            <w:r>
              <w:rPr>
                <w:noProof/>
                <w:webHidden/>
              </w:rPr>
              <w:instrText xml:space="preserve"> PAGEREF _Toc102793895 \h </w:instrText>
            </w:r>
            <w:r>
              <w:rPr>
                <w:noProof/>
                <w:webHidden/>
              </w:rPr>
            </w:r>
            <w:r>
              <w:rPr>
                <w:noProof/>
                <w:webHidden/>
              </w:rPr>
              <w:fldChar w:fldCharType="separate"/>
            </w:r>
            <w:r>
              <w:rPr>
                <w:noProof/>
                <w:webHidden/>
              </w:rPr>
              <w:t>59</w:t>
            </w:r>
            <w:r>
              <w:rPr>
                <w:noProof/>
                <w:webHidden/>
              </w:rPr>
              <w:fldChar w:fldCharType="end"/>
            </w:r>
          </w:hyperlink>
        </w:p>
        <w:p w14:paraId="5AFB5AD2" w14:textId="19DB0968" w:rsidR="006A24C4" w:rsidRDefault="006A24C4">
          <w:pPr>
            <w:pStyle w:val="TOC3"/>
            <w:tabs>
              <w:tab w:val="right" w:leader="dot" w:pos="9350"/>
            </w:tabs>
            <w:rPr>
              <w:noProof/>
              <w:lang w:eastAsia="zh-CN"/>
            </w:rPr>
          </w:pPr>
          <w:hyperlink w:anchor="_Toc102793896" w:history="1">
            <w:r w:rsidRPr="00C64B36">
              <w:rPr>
                <w:rStyle w:val="Hyperlink"/>
                <w:noProof/>
              </w:rPr>
              <w:t>Character 5: Generic Villagers</w:t>
            </w:r>
            <w:r>
              <w:rPr>
                <w:noProof/>
                <w:webHidden/>
              </w:rPr>
              <w:tab/>
            </w:r>
            <w:r>
              <w:rPr>
                <w:noProof/>
                <w:webHidden/>
              </w:rPr>
              <w:fldChar w:fldCharType="begin"/>
            </w:r>
            <w:r>
              <w:rPr>
                <w:noProof/>
                <w:webHidden/>
              </w:rPr>
              <w:instrText xml:space="preserve"> PAGEREF _Toc102793896 \h </w:instrText>
            </w:r>
            <w:r>
              <w:rPr>
                <w:noProof/>
                <w:webHidden/>
              </w:rPr>
            </w:r>
            <w:r>
              <w:rPr>
                <w:noProof/>
                <w:webHidden/>
              </w:rPr>
              <w:fldChar w:fldCharType="separate"/>
            </w:r>
            <w:r>
              <w:rPr>
                <w:noProof/>
                <w:webHidden/>
              </w:rPr>
              <w:t>60</w:t>
            </w:r>
            <w:r>
              <w:rPr>
                <w:noProof/>
                <w:webHidden/>
              </w:rPr>
              <w:fldChar w:fldCharType="end"/>
            </w:r>
          </w:hyperlink>
        </w:p>
        <w:p w14:paraId="77D81116" w14:textId="66380B72" w:rsidR="006A24C4" w:rsidRDefault="006A24C4">
          <w:pPr>
            <w:pStyle w:val="TOC3"/>
            <w:tabs>
              <w:tab w:val="right" w:leader="dot" w:pos="9350"/>
            </w:tabs>
            <w:rPr>
              <w:noProof/>
              <w:lang w:eastAsia="zh-CN"/>
            </w:rPr>
          </w:pPr>
          <w:hyperlink w:anchor="_Toc102793897" w:history="1">
            <w:r w:rsidRPr="00C64B36">
              <w:rPr>
                <w:rStyle w:val="Hyperlink"/>
                <w:noProof/>
              </w:rPr>
              <w:t>Character 6: Willy</w:t>
            </w:r>
            <w:r>
              <w:rPr>
                <w:noProof/>
                <w:webHidden/>
              </w:rPr>
              <w:tab/>
            </w:r>
            <w:r>
              <w:rPr>
                <w:noProof/>
                <w:webHidden/>
              </w:rPr>
              <w:fldChar w:fldCharType="begin"/>
            </w:r>
            <w:r>
              <w:rPr>
                <w:noProof/>
                <w:webHidden/>
              </w:rPr>
              <w:instrText xml:space="preserve"> PAGEREF _Toc102793897 \h </w:instrText>
            </w:r>
            <w:r>
              <w:rPr>
                <w:noProof/>
                <w:webHidden/>
              </w:rPr>
            </w:r>
            <w:r>
              <w:rPr>
                <w:noProof/>
                <w:webHidden/>
              </w:rPr>
              <w:fldChar w:fldCharType="separate"/>
            </w:r>
            <w:r>
              <w:rPr>
                <w:noProof/>
                <w:webHidden/>
              </w:rPr>
              <w:t>60</w:t>
            </w:r>
            <w:r>
              <w:rPr>
                <w:noProof/>
                <w:webHidden/>
              </w:rPr>
              <w:fldChar w:fldCharType="end"/>
            </w:r>
          </w:hyperlink>
        </w:p>
        <w:p w14:paraId="3714814A" w14:textId="7EBB32D5" w:rsidR="006A24C4" w:rsidRDefault="006A24C4">
          <w:pPr>
            <w:pStyle w:val="TOC3"/>
            <w:tabs>
              <w:tab w:val="right" w:leader="dot" w:pos="9350"/>
            </w:tabs>
            <w:rPr>
              <w:noProof/>
              <w:lang w:eastAsia="zh-CN"/>
            </w:rPr>
          </w:pPr>
          <w:hyperlink w:anchor="_Toc102793898" w:history="1">
            <w:r w:rsidRPr="00C64B36">
              <w:rPr>
                <w:rStyle w:val="Hyperlink"/>
                <w:noProof/>
              </w:rPr>
              <w:t>Character 7: Kelly</w:t>
            </w:r>
            <w:r>
              <w:rPr>
                <w:noProof/>
                <w:webHidden/>
              </w:rPr>
              <w:tab/>
            </w:r>
            <w:r>
              <w:rPr>
                <w:noProof/>
                <w:webHidden/>
              </w:rPr>
              <w:fldChar w:fldCharType="begin"/>
            </w:r>
            <w:r>
              <w:rPr>
                <w:noProof/>
                <w:webHidden/>
              </w:rPr>
              <w:instrText xml:space="preserve"> PAGEREF _Toc102793898 \h </w:instrText>
            </w:r>
            <w:r>
              <w:rPr>
                <w:noProof/>
                <w:webHidden/>
              </w:rPr>
            </w:r>
            <w:r>
              <w:rPr>
                <w:noProof/>
                <w:webHidden/>
              </w:rPr>
              <w:fldChar w:fldCharType="separate"/>
            </w:r>
            <w:r>
              <w:rPr>
                <w:noProof/>
                <w:webHidden/>
              </w:rPr>
              <w:t>60</w:t>
            </w:r>
            <w:r>
              <w:rPr>
                <w:noProof/>
                <w:webHidden/>
              </w:rPr>
              <w:fldChar w:fldCharType="end"/>
            </w:r>
          </w:hyperlink>
        </w:p>
        <w:p w14:paraId="28B0B6F2" w14:textId="1BF3FE18" w:rsidR="006A24C4" w:rsidRDefault="006A24C4">
          <w:pPr>
            <w:pStyle w:val="TOC2"/>
            <w:rPr>
              <w:noProof/>
              <w:lang w:eastAsia="zh-CN"/>
            </w:rPr>
          </w:pPr>
          <w:hyperlink w:anchor="_Toc102793899" w:history="1">
            <w:r w:rsidRPr="00C64B36">
              <w:rPr>
                <w:rStyle w:val="Hyperlink"/>
                <w:noProof/>
              </w:rPr>
              <w:t>Risks</w:t>
            </w:r>
            <w:r>
              <w:rPr>
                <w:noProof/>
                <w:webHidden/>
              </w:rPr>
              <w:tab/>
            </w:r>
            <w:r>
              <w:rPr>
                <w:noProof/>
                <w:webHidden/>
              </w:rPr>
              <w:fldChar w:fldCharType="begin"/>
            </w:r>
            <w:r>
              <w:rPr>
                <w:noProof/>
                <w:webHidden/>
              </w:rPr>
              <w:instrText xml:space="preserve"> PAGEREF _Toc102793899 \h </w:instrText>
            </w:r>
            <w:r>
              <w:rPr>
                <w:noProof/>
                <w:webHidden/>
              </w:rPr>
            </w:r>
            <w:r>
              <w:rPr>
                <w:noProof/>
                <w:webHidden/>
              </w:rPr>
              <w:fldChar w:fldCharType="separate"/>
            </w:r>
            <w:r>
              <w:rPr>
                <w:noProof/>
                <w:webHidden/>
              </w:rPr>
              <w:t>61</w:t>
            </w:r>
            <w:r>
              <w:rPr>
                <w:noProof/>
                <w:webHidden/>
              </w:rPr>
              <w:fldChar w:fldCharType="end"/>
            </w:r>
          </w:hyperlink>
        </w:p>
        <w:p w14:paraId="1E672B32" w14:textId="6BA593A4" w:rsidR="006A24C4" w:rsidRDefault="006A24C4">
          <w:pPr>
            <w:pStyle w:val="TOC2"/>
            <w:rPr>
              <w:noProof/>
              <w:lang w:eastAsia="zh-CN"/>
            </w:rPr>
          </w:pPr>
          <w:hyperlink w:anchor="_Toc102793900" w:history="1">
            <w:r w:rsidRPr="00C64B36">
              <w:rPr>
                <w:rStyle w:val="Hyperlink"/>
                <w:noProof/>
              </w:rPr>
              <w:t>Key Asset Needs</w:t>
            </w:r>
            <w:r>
              <w:rPr>
                <w:noProof/>
                <w:webHidden/>
              </w:rPr>
              <w:tab/>
            </w:r>
            <w:r>
              <w:rPr>
                <w:noProof/>
                <w:webHidden/>
              </w:rPr>
              <w:fldChar w:fldCharType="begin"/>
            </w:r>
            <w:r>
              <w:rPr>
                <w:noProof/>
                <w:webHidden/>
              </w:rPr>
              <w:instrText xml:space="preserve"> PAGEREF _Toc102793900 \h </w:instrText>
            </w:r>
            <w:r>
              <w:rPr>
                <w:noProof/>
                <w:webHidden/>
              </w:rPr>
            </w:r>
            <w:r>
              <w:rPr>
                <w:noProof/>
                <w:webHidden/>
              </w:rPr>
              <w:fldChar w:fldCharType="separate"/>
            </w:r>
            <w:r>
              <w:rPr>
                <w:noProof/>
                <w:webHidden/>
              </w:rPr>
              <w:t>62</w:t>
            </w:r>
            <w:r>
              <w:rPr>
                <w:noProof/>
                <w:webHidden/>
              </w:rPr>
              <w:fldChar w:fldCharType="end"/>
            </w:r>
          </w:hyperlink>
        </w:p>
        <w:p w14:paraId="76F0E95D" w14:textId="329008C8" w:rsidR="006A24C4" w:rsidRDefault="006A24C4">
          <w:pPr>
            <w:pStyle w:val="TOC1"/>
            <w:tabs>
              <w:tab w:val="right" w:leader="dot" w:pos="9350"/>
            </w:tabs>
            <w:rPr>
              <w:noProof/>
              <w:lang w:eastAsia="zh-CN"/>
            </w:rPr>
          </w:pPr>
          <w:hyperlink w:anchor="_Toc102793901" w:history="1">
            <w:r w:rsidRPr="00C64B36">
              <w:rPr>
                <w:rStyle w:val="Hyperlink"/>
                <w:noProof/>
              </w:rPr>
              <w:t>References</w:t>
            </w:r>
            <w:r>
              <w:rPr>
                <w:noProof/>
                <w:webHidden/>
              </w:rPr>
              <w:tab/>
            </w:r>
            <w:r>
              <w:rPr>
                <w:noProof/>
                <w:webHidden/>
              </w:rPr>
              <w:fldChar w:fldCharType="begin"/>
            </w:r>
            <w:r>
              <w:rPr>
                <w:noProof/>
                <w:webHidden/>
              </w:rPr>
              <w:instrText xml:space="preserve"> PAGEREF _Toc102793901 \h </w:instrText>
            </w:r>
            <w:r>
              <w:rPr>
                <w:noProof/>
                <w:webHidden/>
              </w:rPr>
            </w:r>
            <w:r>
              <w:rPr>
                <w:noProof/>
                <w:webHidden/>
              </w:rPr>
              <w:fldChar w:fldCharType="separate"/>
            </w:r>
            <w:r>
              <w:rPr>
                <w:noProof/>
                <w:webHidden/>
              </w:rPr>
              <w:t>63</w:t>
            </w:r>
            <w:r>
              <w:rPr>
                <w:noProof/>
                <w:webHidden/>
              </w:rPr>
              <w:fldChar w:fldCharType="end"/>
            </w:r>
          </w:hyperlink>
        </w:p>
        <w:p w14:paraId="6B482452" w14:textId="13358A93" w:rsidR="00177ADF" w:rsidRPr="00C40778" w:rsidRDefault="00226444" w:rsidP="009044AA">
          <w:pPr>
            <w:spacing w:after="0"/>
            <w:rPr>
              <w:rStyle w:val="Emphasis"/>
              <w:i w:val="0"/>
              <w:iCs w:val="0"/>
            </w:rPr>
          </w:pPr>
          <w:r>
            <w:fldChar w:fldCharType="end"/>
          </w:r>
        </w:p>
      </w:sdtContent>
    </w:sdt>
    <w:p w14:paraId="49A63D53" w14:textId="77777777" w:rsidR="00C40778" w:rsidRDefault="00C40778">
      <w:r>
        <w:br w:type="page"/>
      </w:r>
    </w:p>
    <w:p w14:paraId="098B6369" w14:textId="77777777" w:rsidR="00177ADF" w:rsidRDefault="00177ADF" w:rsidP="00177ADF">
      <w:pPr>
        <w:pStyle w:val="Heading1"/>
      </w:pPr>
      <w:bookmarkStart w:id="1" w:name="_Toc102793868"/>
      <w:r>
        <w:lastRenderedPageBreak/>
        <w:t>Table of Figures</w:t>
      </w:r>
      <w:bookmarkEnd w:id="1"/>
    </w:p>
    <w:p w14:paraId="437166D8" w14:textId="77777777" w:rsidR="00177ADF" w:rsidRDefault="00177ADF">
      <w:pPr>
        <w:pStyle w:val="TableofFigures"/>
        <w:tabs>
          <w:tab w:val="right" w:leader="dot" w:pos="9350"/>
        </w:tabs>
        <w:rPr>
          <w:rStyle w:val="Emphasis"/>
        </w:rPr>
      </w:pPr>
    </w:p>
    <w:p w14:paraId="29DD575A" w14:textId="6397CC1B" w:rsidR="006A24C4" w:rsidRDefault="00DD48B7">
      <w:pPr>
        <w:pStyle w:val="TableofFigures"/>
        <w:tabs>
          <w:tab w:val="right" w:leader="dot" w:pos="9350"/>
        </w:tabs>
        <w:rPr>
          <w:noProof/>
          <w:lang w:eastAsia="zh-CN"/>
        </w:rPr>
      </w:pPr>
      <w:r>
        <w:rPr>
          <w:rStyle w:val="Emphasis"/>
        </w:rPr>
        <w:fldChar w:fldCharType="begin"/>
      </w:r>
      <w:r>
        <w:rPr>
          <w:rStyle w:val="Emphasis"/>
        </w:rPr>
        <w:instrText xml:space="preserve"> TOC \h \z \t "Caption" \c </w:instrText>
      </w:r>
      <w:r>
        <w:rPr>
          <w:rStyle w:val="Emphasis"/>
        </w:rPr>
        <w:fldChar w:fldCharType="separate"/>
      </w:r>
      <w:hyperlink w:anchor="_Toc102793902" w:history="1">
        <w:r w:rsidR="006A24C4" w:rsidRPr="00DC0AA2">
          <w:rPr>
            <w:rStyle w:val="Hyperlink"/>
            <w:noProof/>
          </w:rPr>
          <w:t>Figure 1:  Overview Map. [2]</w:t>
        </w:r>
        <w:r w:rsidR="006A24C4">
          <w:rPr>
            <w:noProof/>
            <w:webHidden/>
          </w:rPr>
          <w:tab/>
        </w:r>
        <w:r w:rsidR="006A24C4">
          <w:rPr>
            <w:noProof/>
            <w:webHidden/>
          </w:rPr>
          <w:fldChar w:fldCharType="begin"/>
        </w:r>
        <w:r w:rsidR="006A24C4">
          <w:rPr>
            <w:noProof/>
            <w:webHidden/>
          </w:rPr>
          <w:instrText xml:space="preserve"> PAGEREF _Toc102793902 \h </w:instrText>
        </w:r>
        <w:r w:rsidR="006A24C4">
          <w:rPr>
            <w:noProof/>
            <w:webHidden/>
          </w:rPr>
        </w:r>
        <w:r w:rsidR="006A24C4">
          <w:rPr>
            <w:noProof/>
            <w:webHidden/>
          </w:rPr>
          <w:fldChar w:fldCharType="separate"/>
        </w:r>
        <w:r w:rsidR="006A24C4">
          <w:rPr>
            <w:noProof/>
            <w:webHidden/>
          </w:rPr>
          <w:t>8</w:t>
        </w:r>
        <w:r w:rsidR="006A24C4">
          <w:rPr>
            <w:noProof/>
            <w:webHidden/>
          </w:rPr>
          <w:fldChar w:fldCharType="end"/>
        </w:r>
      </w:hyperlink>
    </w:p>
    <w:p w14:paraId="2B6CDBCF" w14:textId="6A604122" w:rsidR="006A24C4" w:rsidRDefault="006A24C4">
      <w:pPr>
        <w:pStyle w:val="TableofFigures"/>
        <w:tabs>
          <w:tab w:val="right" w:leader="dot" w:pos="9350"/>
        </w:tabs>
        <w:rPr>
          <w:noProof/>
          <w:lang w:eastAsia="zh-CN"/>
        </w:rPr>
      </w:pPr>
      <w:hyperlink w:anchor="_Toc102793903" w:history="1">
        <w:r w:rsidRPr="00DC0AA2">
          <w:rPr>
            <w:rStyle w:val="Hyperlink"/>
            <w:noProof/>
          </w:rPr>
          <w:t>Figure 2:  Exterior Overview Map. [2]</w:t>
        </w:r>
        <w:r>
          <w:rPr>
            <w:noProof/>
            <w:webHidden/>
          </w:rPr>
          <w:tab/>
        </w:r>
        <w:r>
          <w:rPr>
            <w:noProof/>
            <w:webHidden/>
          </w:rPr>
          <w:fldChar w:fldCharType="begin"/>
        </w:r>
        <w:r>
          <w:rPr>
            <w:noProof/>
            <w:webHidden/>
          </w:rPr>
          <w:instrText xml:space="preserve"> PAGEREF _Toc102793903 \h </w:instrText>
        </w:r>
        <w:r>
          <w:rPr>
            <w:noProof/>
            <w:webHidden/>
          </w:rPr>
        </w:r>
        <w:r>
          <w:rPr>
            <w:noProof/>
            <w:webHidden/>
          </w:rPr>
          <w:fldChar w:fldCharType="separate"/>
        </w:r>
        <w:r>
          <w:rPr>
            <w:noProof/>
            <w:webHidden/>
          </w:rPr>
          <w:t>13</w:t>
        </w:r>
        <w:r>
          <w:rPr>
            <w:noProof/>
            <w:webHidden/>
          </w:rPr>
          <w:fldChar w:fldCharType="end"/>
        </w:r>
      </w:hyperlink>
    </w:p>
    <w:p w14:paraId="0A394BF3" w14:textId="2E972704" w:rsidR="006A24C4" w:rsidRDefault="006A24C4">
      <w:pPr>
        <w:pStyle w:val="TableofFigures"/>
        <w:tabs>
          <w:tab w:val="right" w:leader="dot" w:pos="9350"/>
        </w:tabs>
        <w:rPr>
          <w:noProof/>
          <w:lang w:eastAsia="zh-CN"/>
        </w:rPr>
      </w:pPr>
      <w:hyperlink w:anchor="_Toc102793904" w:history="1">
        <w:r w:rsidRPr="00DC0AA2">
          <w:rPr>
            <w:rStyle w:val="Hyperlink"/>
            <w:noProof/>
          </w:rPr>
          <w:t>Figure 3:  First Floor. [2]</w:t>
        </w:r>
        <w:r>
          <w:rPr>
            <w:noProof/>
            <w:webHidden/>
          </w:rPr>
          <w:tab/>
        </w:r>
        <w:r>
          <w:rPr>
            <w:noProof/>
            <w:webHidden/>
          </w:rPr>
          <w:fldChar w:fldCharType="begin"/>
        </w:r>
        <w:r>
          <w:rPr>
            <w:noProof/>
            <w:webHidden/>
          </w:rPr>
          <w:instrText xml:space="preserve"> PAGEREF _Toc102793904 \h </w:instrText>
        </w:r>
        <w:r>
          <w:rPr>
            <w:noProof/>
            <w:webHidden/>
          </w:rPr>
        </w:r>
        <w:r>
          <w:rPr>
            <w:noProof/>
            <w:webHidden/>
          </w:rPr>
          <w:fldChar w:fldCharType="separate"/>
        </w:r>
        <w:r>
          <w:rPr>
            <w:noProof/>
            <w:webHidden/>
          </w:rPr>
          <w:t>18</w:t>
        </w:r>
        <w:r>
          <w:rPr>
            <w:noProof/>
            <w:webHidden/>
          </w:rPr>
          <w:fldChar w:fldCharType="end"/>
        </w:r>
      </w:hyperlink>
    </w:p>
    <w:p w14:paraId="53236226" w14:textId="05847E8C" w:rsidR="006A24C4" w:rsidRDefault="006A24C4">
      <w:pPr>
        <w:pStyle w:val="TableofFigures"/>
        <w:tabs>
          <w:tab w:val="right" w:leader="dot" w:pos="9350"/>
        </w:tabs>
        <w:rPr>
          <w:noProof/>
          <w:lang w:eastAsia="zh-CN"/>
        </w:rPr>
      </w:pPr>
      <w:hyperlink w:anchor="_Toc102793905" w:history="1">
        <w:r w:rsidRPr="00DC0AA2">
          <w:rPr>
            <w:rStyle w:val="Hyperlink"/>
            <w:noProof/>
          </w:rPr>
          <w:t>Figure 4:  Second Floor. [2]</w:t>
        </w:r>
        <w:r>
          <w:rPr>
            <w:noProof/>
            <w:webHidden/>
          </w:rPr>
          <w:tab/>
        </w:r>
        <w:r>
          <w:rPr>
            <w:noProof/>
            <w:webHidden/>
          </w:rPr>
          <w:fldChar w:fldCharType="begin"/>
        </w:r>
        <w:r>
          <w:rPr>
            <w:noProof/>
            <w:webHidden/>
          </w:rPr>
          <w:instrText xml:space="preserve"> PAGEREF _Toc102793905 \h </w:instrText>
        </w:r>
        <w:r>
          <w:rPr>
            <w:noProof/>
            <w:webHidden/>
          </w:rPr>
        </w:r>
        <w:r>
          <w:rPr>
            <w:noProof/>
            <w:webHidden/>
          </w:rPr>
          <w:fldChar w:fldCharType="separate"/>
        </w:r>
        <w:r>
          <w:rPr>
            <w:noProof/>
            <w:webHidden/>
          </w:rPr>
          <w:t>21</w:t>
        </w:r>
        <w:r>
          <w:rPr>
            <w:noProof/>
            <w:webHidden/>
          </w:rPr>
          <w:fldChar w:fldCharType="end"/>
        </w:r>
      </w:hyperlink>
    </w:p>
    <w:p w14:paraId="0F79207A" w14:textId="5FBAAB46" w:rsidR="006A24C4" w:rsidRDefault="006A24C4">
      <w:pPr>
        <w:pStyle w:val="TableofFigures"/>
        <w:tabs>
          <w:tab w:val="right" w:leader="dot" w:pos="9350"/>
        </w:tabs>
        <w:rPr>
          <w:noProof/>
          <w:lang w:eastAsia="zh-CN"/>
        </w:rPr>
      </w:pPr>
      <w:hyperlink w:anchor="_Toc102793906" w:history="1">
        <w:r w:rsidRPr="00DC0AA2">
          <w:rPr>
            <w:rStyle w:val="Hyperlink"/>
            <w:noProof/>
          </w:rPr>
          <w:t>Figure 5:  Security Office. [2]</w:t>
        </w:r>
        <w:r>
          <w:rPr>
            <w:noProof/>
            <w:webHidden/>
          </w:rPr>
          <w:tab/>
        </w:r>
        <w:r>
          <w:rPr>
            <w:noProof/>
            <w:webHidden/>
          </w:rPr>
          <w:fldChar w:fldCharType="begin"/>
        </w:r>
        <w:r>
          <w:rPr>
            <w:noProof/>
            <w:webHidden/>
          </w:rPr>
          <w:instrText xml:space="preserve"> PAGEREF _Toc102793906 \h </w:instrText>
        </w:r>
        <w:r>
          <w:rPr>
            <w:noProof/>
            <w:webHidden/>
          </w:rPr>
        </w:r>
        <w:r>
          <w:rPr>
            <w:noProof/>
            <w:webHidden/>
          </w:rPr>
          <w:fldChar w:fldCharType="separate"/>
        </w:r>
        <w:r>
          <w:rPr>
            <w:noProof/>
            <w:webHidden/>
          </w:rPr>
          <w:t>26</w:t>
        </w:r>
        <w:r>
          <w:rPr>
            <w:noProof/>
            <w:webHidden/>
          </w:rPr>
          <w:fldChar w:fldCharType="end"/>
        </w:r>
      </w:hyperlink>
    </w:p>
    <w:p w14:paraId="34DFA58A" w14:textId="6653C5EF" w:rsidR="006A24C4" w:rsidRDefault="006A24C4">
      <w:pPr>
        <w:pStyle w:val="TableofFigures"/>
        <w:tabs>
          <w:tab w:val="right" w:leader="dot" w:pos="9350"/>
        </w:tabs>
        <w:rPr>
          <w:noProof/>
          <w:lang w:eastAsia="zh-CN"/>
        </w:rPr>
      </w:pPr>
      <w:hyperlink w:anchor="_Toc102793907" w:history="1">
        <w:r w:rsidRPr="00DC0AA2">
          <w:rPr>
            <w:rStyle w:val="Hyperlink"/>
            <w:noProof/>
          </w:rPr>
          <w:t>Figure 7:  Third Floor. [2]</w:t>
        </w:r>
        <w:r>
          <w:rPr>
            <w:noProof/>
            <w:webHidden/>
          </w:rPr>
          <w:tab/>
        </w:r>
        <w:r>
          <w:rPr>
            <w:noProof/>
            <w:webHidden/>
          </w:rPr>
          <w:fldChar w:fldCharType="begin"/>
        </w:r>
        <w:r>
          <w:rPr>
            <w:noProof/>
            <w:webHidden/>
          </w:rPr>
          <w:instrText xml:space="preserve"> PAGEREF _Toc102793907 \h </w:instrText>
        </w:r>
        <w:r>
          <w:rPr>
            <w:noProof/>
            <w:webHidden/>
          </w:rPr>
        </w:r>
        <w:r>
          <w:rPr>
            <w:noProof/>
            <w:webHidden/>
          </w:rPr>
          <w:fldChar w:fldCharType="separate"/>
        </w:r>
        <w:r>
          <w:rPr>
            <w:noProof/>
            <w:webHidden/>
          </w:rPr>
          <w:t>30</w:t>
        </w:r>
        <w:r>
          <w:rPr>
            <w:noProof/>
            <w:webHidden/>
          </w:rPr>
          <w:fldChar w:fldCharType="end"/>
        </w:r>
      </w:hyperlink>
    </w:p>
    <w:p w14:paraId="02DE61F9" w14:textId="7980B085" w:rsidR="006A24C4" w:rsidRDefault="006A24C4">
      <w:pPr>
        <w:pStyle w:val="TableofFigures"/>
        <w:tabs>
          <w:tab w:val="right" w:leader="dot" w:pos="9350"/>
        </w:tabs>
        <w:rPr>
          <w:noProof/>
          <w:lang w:eastAsia="zh-CN"/>
        </w:rPr>
      </w:pPr>
      <w:hyperlink w:anchor="_Toc102793908" w:history="1">
        <w:r w:rsidRPr="00DC0AA2">
          <w:rPr>
            <w:rStyle w:val="Hyperlink"/>
            <w:noProof/>
          </w:rPr>
          <w:t>Figure 8:  Final Room. [2]</w:t>
        </w:r>
        <w:r>
          <w:rPr>
            <w:noProof/>
            <w:webHidden/>
          </w:rPr>
          <w:tab/>
        </w:r>
        <w:r>
          <w:rPr>
            <w:noProof/>
            <w:webHidden/>
          </w:rPr>
          <w:fldChar w:fldCharType="begin"/>
        </w:r>
        <w:r>
          <w:rPr>
            <w:noProof/>
            <w:webHidden/>
          </w:rPr>
          <w:instrText xml:space="preserve"> PAGEREF _Toc102793908 \h </w:instrText>
        </w:r>
        <w:r>
          <w:rPr>
            <w:noProof/>
            <w:webHidden/>
          </w:rPr>
        </w:r>
        <w:r>
          <w:rPr>
            <w:noProof/>
            <w:webHidden/>
          </w:rPr>
          <w:fldChar w:fldCharType="separate"/>
        </w:r>
        <w:r>
          <w:rPr>
            <w:noProof/>
            <w:webHidden/>
          </w:rPr>
          <w:t>34</w:t>
        </w:r>
        <w:r>
          <w:rPr>
            <w:noProof/>
            <w:webHidden/>
          </w:rPr>
          <w:fldChar w:fldCharType="end"/>
        </w:r>
      </w:hyperlink>
    </w:p>
    <w:p w14:paraId="286141D5" w14:textId="3176EB17" w:rsidR="006A24C4" w:rsidRDefault="006A24C4">
      <w:pPr>
        <w:pStyle w:val="TableofFigures"/>
        <w:tabs>
          <w:tab w:val="right" w:leader="dot" w:pos="9350"/>
        </w:tabs>
        <w:rPr>
          <w:noProof/>
          <w:lang w:eastAsia="zh-CN"/>
        </w:rPr>
      </w:pPr>
      <w:hyperlink w:anchor="_Toc102793909" w:history="1">
        <w:r w:rsidRPr="00DC0AA2">
          <w:rPr>
            <w:rStyle w:val="Hyperlink"/>
            <w:noProof/>
          </w:rPr>
          <w:t>Figure 9:  Exterior Overview. [2]</w:t>
        </w:r>
        <w:r>
          <w:rPr>
            <w:noProof/>
            <w:webHidden/>
          </w:rPr>
          <w:tab/>
        </w:r>
        <w:r>
          <w:rPr>
            <w:noProof/>
            <w:webHidden/>
          </w:rPr>
          <w:fldChar w:fldCharType="begin"/>
        </w:r>
        <w:r>
          <w:rPr>
            <w:noProof/>
            <w:webHidden/>
          </w:rPr>
          <w:instrText xml:space="preserve"> PAGEREF _Toc102793909 \h </w:instrText>
        </w:r>
        <w:r>
          <w:rPr>
            <w:noProof/>
            <w:webHidden/>
          </w:rPr>
        </w:r>
        <w:r>
          <w:rPr>
            <w:noProof/>
            <w:webHidden/>
          </w:rPr>
          <w:fldChar w:fldCharType="separate"/>
        </w:r>
        <w:r>
          <w:rPr>
            <w:noProof/>
            <w:webHidden/>
          </w:rPr>
          <w:t>38</w:t>
        </w:r>
        <w:r>
          <w:rPr>
            <w:noProof/>
            <w:webHidden/>
          </w:rPr>
          <w:fldChar w:fldCharType="end"/>
        </w:r>
      </w:hyperlink>
    </w:p>
    <w:p w14:paraId="362760F3" w14:textId="077DCC34" w:rsidR="006A24C4" w:rsidRDefault="006A24C4">
      <w:pPr>
        <w:pStyle w:val="TableofFigures"/>
        <w:tabs>
          <w:tab w:val="right" w:leader="dot" w:pos="9350"/>
        </w:tabs>
        <w:rPr>
          <w:noProof/>
          <w:lang w:eastAsia="zh-CN"/>
        </w:rPr>
      </w:pPr>
      <w:hyperlink r:id="rId9" w:anchor="_Toc102793910" w:history="1">
        <w:r w:rsidRPr="00DC0AA2">
          <w:rPr>
            <w:rStyle w:val="Hyperlink"/>
            <w:noProof/>
          </w:rPr>
          <w:t>Figure 10: Skill Progression Chart. [3]</w:t>
        </w:r>
        <w:r>
          <w:rPr>
            <w:noProof/>
            <w:webHidden/>
          </w:rPr>
          <w:tab/>
        </w:r>
        <w:r>
          <w:rPr>
            <w:noProof/>
            <w:webHidden/>
          </w:rPr>
          <w:fldChar w:fldCharType="begin"/>
        </w:r>
        <w:r>
          <w:rPr>
            <w:noProof/>
            <w:webHidden/>
          </w:rPr>
          <w:instrText xml:space="preserve"> PAGEREF _Toc102793910 \h </w:instrText>
        </w:r>
        <w:r>
          <w:rPr>
            <w:noProof/>
            <w:webHidden/>
          </w:rPr>
        </w:r>
        <w:r>
          <w:rPr>
            <w:noProof/>
            <w:webHidden/>
          </w:rPr>
          <w:fldChar w:fldCharType="separate"/>
        </w:r>
        <w:r>
          <w:rPr>
            <w:noProof/>
            <w:webHidden/>
          </w:rPr>
          <w:t>41</w:t>
        </w:r>
        <w:r>
          <w:rPr>
            <w:noProof/>
            <w:webHidden/>
          </w:rPr>
          <w:fldChar w:fldCharType="end"/>
        </w:r>
      </w:hyperlink>
    </w:p>
    <w:p w14:paraId="1FBF0938" w14:textId="6FE54947" w:rsidR="006A24C4" w:rsidRDefault="006A24C4">
      <w:pPr>
        <w:pStyle w:val="TableofFigures"/>
        <w:tabs>
          <w:tab w:val="right" w:leader="dot" w:pos="9350"/>
        </w:tabs>
        <w:rPr>
          <w:noProof/>
          <w:lang w:eastAsia="zh-CN"/>
        </w:rPr>
      </w:pPr>
      <w:hyperlink r:id="rId10" w:anchor="_Toc102793911" w:history="1">
        <w:r w:rsidRPr="00DC0AA2">
          <w:rPr>
            <w:rStyle w:val="Hyperlink"/>
            <w:noProof/>
          </w:rPr>
          <w:t>Figure 11: Contact Sheet for Visual Theme 1. [4, 5, 6, 7]</w:t>
        </w:r>
        <w:r>
          <w:rPr>
            <w:noProof/>
            <w:webHidden/>
          </w:rPr>
          <w:tab/>
        </w:r>
        <w:r>
          <w:rPr>
            <w:noProof/>
            <w:webHidden/>
          </w:rPr>
          <w:fldChar w:fldCharType="begin"/>
        </w:r>
        <w:r>
          <w:rPr>
            <w:noProof/>
            <w:webHidden/>
          </w:rPr>
          <w:instrText xml:space="preserve"> PAGEREF _Toc102793911 \h </w:instrText>
        </w:r>
        <w:r>
          <w:rPr>
            <w:noProof/>
            <w:webHidden/>
          </w:rPr>
        </w:r>
        <w:r>
          <w:rPr>
            <w:noProof/>
            <w:webHidden/>
          </w:rPr>
          <w:fldChar w:fldCharType="separate"/>
        </w:r>
        <w:r>
          <w:rPr>
            <w:noProof/>
            <w:webHidden/>
          </w:rPr>
          <w:t>46</w:t>
        </w:r>
        <w:r>
          <w:rPr>
            <w:noProof/>
            <w:webHidden/>
          </w:rPr>
          <w:fldChar w:fldCharType="end"/>
        </w:r>
      </w:hyperlink>
    </w:p>
    <w:p w14:paraId="7ED172FF" w14:textId="50AA562D" w:rsidR="006A24C4" w:rsidRDefault="006A24C4">
      <w:pPr>
        <w:pStyle w:val="TableofFigures"/>
        <w:tabs>
          <w:tab w:val="right" w:leader="dot" w:pos="9350"/>
        </w:tabs>
        <w:rPr>
          <w:noProof/>
          <w:lang w:eastAsia="zh-CN"/>
        </w:rPr>
      </w:pPr>
      <w:hyperlink r:id="rId11" w:anchor="_Toc102793912" w:history="1">
        <w:r w:rsidRPr="00DC0AA2">
          <w:rPr>
            <w:rStyle w:val="Hyperlink"/>
            <w:noProof/>
          </w:rPr>
          <w:t>Figure 12: Contact Sheet for Visual Theme 2. [8,9,10]</w:t>
        </w:r>
        <w:r>
          <w:rPr>
            <w:noProof/>
            <w:webHidden/>
          </w:rPr>
          <w:tab/>
        </w:r>
        <w:r>
          <w:rPr>
            <w:noProof/>
            <w:webHidden/>
          </w:rPr>
          <w:fldChar w:fldCharType="begin"/>
        </w:r>
        <w:r>
          <w:rPr>
            <w:noProof/>
            <w:webHidden/>
          </w:rPr>
          <w:instrText xml:space="preserve"> PAGEREF _Toc102793912 \h </w:instrText>
        </w:r>
        <w:r>
          <w:rPr>
            <w:noProof/>
            <w:webHidden/>
          </w:rPr>
        </w:r>
        <w:r>
          <w:rPr>
            <w:noProof/>
            <w:webHidden/>
          </w:rPr>
          <w:fldChar w:fldCharType="separate"/>
        </w:r>
        <w:r>
          <w:rPr>
            <w:noProof/>
            <w:webHidden/>
          </w:rPr>
          <w:t>47</w:t>
        </w:r>
        <w:r>
          <w:rPr>
            <w:noProof/>
            <w:webHidden/>
          </w:rPr>
          <w:fldChar w:fldCharType="end"/>
        </w:r>
      </w:hyperlink>
    </w:p>
    <w:p w14:paraId="3FE7C8F6" w14:textId="44358FAE" w:rsidR="00177ADF" w:rsidRPr="00EC2762" w:rsidRDefault="00DD48B7" w:rsidP="002F6EB0">
      <w:pPr>
        <w:spacing w:after="60"/>
        <w:rPr>
          <w:rStyle w:val="Emphasis"/>
        </w:rPr>
      </w:pPr>
      <w:r>
        <w:rPr>
          <w:rStyle w:val="Emphasis"/>
        </w:rPr>
        <w:fldChar w:fldCharType="end"/>
      </w:r>
    </w:p>
    <w:p w14:paraId="3A156C18" w14:textId="77777777" w:rsidR="00403477" w:rsidRDefault="00403477"/>
    <w:p w14:paraId="62E0AFAE" w14:textId="77777777" w:rsidR="00177ADF" w:rsidRDefault="00177ADF">
      <w:pPr>
        <w:rPr>
          <w:rFonts w:asciiTheme="majorHAnsi" w:eastAsiaTheme="majorEastAsia" w:hAnsiTheme="majorHAnsi" w:cstheme="majorBidi"/>
          <w:b/>
          <w:bCs/>
          <w:color w:val="365F91" w:themeColor="accent1" w:themeShade="BF"/>
          <w:sz w:val="28"/>
          <w:szCs w:val="28"/>
        </w:rPr>
      </w:pPr>
      <w:r>
        <w:br w:type="page"/>
      </w:r>
    </w:p>
    <w:p w14:paraId="60C093AE" w14:textId="77777777" w:rsidR="009B3D2E" w:rsidRDefault="009B3D2E" w:rsidP="009B3D2E">
      <w:pPr>
        <w:pStyle w:val="Title"/>
      </w:pPr>
      <w:r>
        <w:lastRenderedPageBreak/>
        <w:t xml:space="preserve">Level </w:t>
      </w:r>
      <w:r w:rsidR="00211F9E">
        <w:t>Design Document</w:t>
      </w:r>
    </w:p>
    <w:p w14:paraId="56EE6283" w14:textId="77777777" w:rsidR="00211F9E" w:rsidRDefault="00211F9E" w:rsidP="007504EC">
      <w:pPr>
        <w:pStyle w:val="Heading1"/>
      </w:pPr>
      <w:bookmarkStart w:id="2" w:name="_Toc102793869"/>
      <w:r>
        <w:t>Level Information</w:t>
      </w:r>
      <w:bookmarkEnd w:id="2"/>
    </w:p>
    <w:p w14:paraId="24CAF8FB" w14:textId="62FA81EB" w:rsidR="00F22306" w:rsidRDefault="008079F8" w:rsidP="00D35B1D">
      <w:pPr>
        <w:pStyle w:val="Heading2"/>
      </w:pPr>
      <w:bookmarkStart w:id="3" w:name="_Toc102793870"/>
      <w:r>
        <w:t>Quick Summary</w:t>
      </w:r>
      <w:bookmarkEnd w:id="3"/>
    </w:p>
    <w:p w14:paraId="0DB17FE4" w14:textId="0A5CDDC7" w:rsidR="007D67EC" w:rsidRDefault="007D67EC" w:rsidP="007D67EC">
      <w:r>
        <w:t xml:space="preserve">“Favor for Favorite” is a single player side quest in </w:t>
      </w:r>
      <w:r w:rsidRPr="00197398">
        <w:rPr>
          <w:i/>
          <w:iCs/>
        </w:rPr>
        <w:t>Fallout 4</w:t>
      </w:r>
      <w:r>
        <w:t xml:space="preserve"> </w:t>
      </w:r>
      <w:r w:rsidR="00935961">
        <w:t>[1]</w:t>
      </w:r>
      <w:r>
        <w:t xml:space="preserve">. The quest starts in Tatoville where the villagers has been constantly attacked by synths from </w:t>
      </w:r>
      <w:r w:rsidR="0040593D">
        <w:t xml:space="preserve">the </w:t>
      </w:r>
      <w:r>
        <w:t>Institute facility</w:t>
      </w:r>
      <w:r w:rsidR="0040593D">
        <w:t xml:space="preserve"> nearby</w:t>
      </w:r>
      <w:r>
        <w:t xml:space="preserve">. The player teams up with Nathan, a local hero, to take down the facility together by combating with synths, lockpicking, and hacking. </w:t>
      </w:r>
      <w:r>
        <w:rPr>
          <w:rFonts w:hint="eastAsia"/>
          <w:lang w:eastAsia="zh-CN"/>
        </w:rPr>
        <w:t>Th</w:t>
      </w:r>
      <w:r>
        <w:t xml:space="preserve">e level emphasis on </w:t>
      </w:r>
      <w:r w:rsidR="008F729C">
        <w:t>Hack Rifle</w:t>
      </w:r>
      <w:r>
        <w:t>, a new weapon</w:t>
      </w:r>
      <w:r w:rsidR="008F729C">
        <w:t>, which can be used to turn enemy bubble turrets against synths</w:t>
      </w:r>
      <w:r>
        <w:t>. As the player exploring terminals, unlocking new pathways, and talking to NPCs, Nathan seems to be more complicated than people think.</w:t>
      </w:r>
    </w:p>
    <w:p w14:paraId="0C1C14ED" w14:textId="77777777" w:rsidR="007D67EC" w:rsidRDefault="007D67EC" w:rsidP="00F22306"/>
    <w:p w14:paraId="66EBCD0F" w14:textId="77777777" w:rsidR="00453D8B" w:rsidRDefault="00453D8B">
      <w:pPr>
        <w:rPr>
          <w:rFonts w:asciiTheme="majorHAnsi" w:eastAsiaTheme="majorEastAsia" w:hAnsiTheme="majorHAnsi" w:cstheme="majorBidi"/>
          <w:b/>
          <w:bCs/>
          <w:color w:val="4F81BD" w:themeColor="accent1"/>
          <w:sz w:val="26"/>
          <w:szCs w:val="26"/>
        </w:rPr>
      </w:pPr>
      <w:bookmarkStart w:id="4" w:name="_Toc86647512"/>
      <w:r>
        <w:br w:type="page"/>
      </w:r>
    </w:p>
    <w:p w14:paraId="2081CB61" w14:textId="139F722C" w:rsidR="007D67EC" w:rsidRDefault="00FB318C" w:rsidP="00EF68B1">
      <w:pPr>
        <w:pStyle w:val="Heading2"/>
      </w:pPr>
      <w:bookmarkStart w:id="5" w:name="_Toc102793871"/>
      <w:r>
        <w:lastRenderedPageBreak/>
        <w:t>Level Feature Overview</w:t>
      </w:r>
      <w:bookmarkEnd w:id="4"/>
      <w:bookmarkEnd w:id="5"/>
    </w:p>
    <w:tbl>
      <w:tblPr>
        <w:tblStyle w:val="GridTable4-Accent1"/>
        <w:tblW w:w="10075" w:type="dxa"/>
        <w:tblLook w:val="04A0" w:firstRow="1" w:lastRow="0" w:firstColumn="1" w:lastColumn="0" w:noHBand="0" w:noVBand="1"/>
      </w:tblPr>
      <w:tblGrid>
        <w:gridCol w:w="1180"/>
        <w:gridCol w:w="1885"/>
        <w:gridCol w:w="7010"/>
      </w:tblGrid>
      <w:tr w:rsidR="007D67EC" w:rsidRPr="00D04EB3" w14:paraId="6C0F7786" w14:textId="77777777" w:rsidTr="00DA6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41527E24" w14:textId="77777777" w:rsidR="007D67EC" w:rsidRPr="00D04EB3" w:rsidRDefault="007D67EC" w:rsidP="000416DB">
            <w:pPr>
              <w:jc w:val="center"/>
            </w:pPr>
            <w:r>
              <w:t>Category</w:t>
            </w:r>
          </w:p>
        </w:tc>
        <w:tc>
          <w:tcPr>
            <w:tcW w:w="1885" w:type="dxa"/>
          </w:tcPr>
          <w:p w14:paraId="14BE0166" w14:textId="77777777" w:rsidR="007D67EC" w:rsidRPr="00D04EB3" w:rsidRDefault="007D67EC" w:rsidP="000416DB">
            <w:pPr>
              <w:jc w:val="center"/>
              <w:cnfStyle w:val="100000000000" w:firstRow="1" w:lastRow="0" w:firstColumn="0" w:lastColumn="0" w:oddVBand="0" w:evenVBand="0" w:oddHBand="0" w:evenHBand="0" w:firstRowFirstColumn="0" w:firstRowLastColumn="0" w:lastRowFirstColumn="0" w:lastRowLastColumn="0"/>
            </w:pPr>
            <w:r>
              <w:t>Sub-Category</w:t>
            </w:r>
          </w:p>
        </w:tc>
        <w:tc>
          <w:tcPr>
            <w:tcW w:w="7010" w:type="dxa"/>
          </w:tcPr>
          <w:p w14:paraId="5848631F" w14:textId="77777777" w:rsidR="007D67EC" w:rsidRPr="00D04EB3" w:rsidRDefault="007D67EC" w:rsidP="000416DB">
            <w:pPr>
              <w:pStyle w:val="ListParagraph"/>
              <w:ind w:left="360"/>
              <w:jc w:val="center"/>
              <w:cnfStyle w:val="100000000000" w:firstRow="1" w:lastRow="0" w:firstColumn="0" w:lastColumn="0" w:oddVBand="0" w:evenVBand="0" w:oddHBand="0" w:evenHBand="0" w:firstRowFirstColumn="0" w:firstRowLastColumn="0" w:lastRowFirstColumn="0" w:lastRowLastColumn="0"/>
            </w:pPr>
            <w:r>
              <w:t>Feature List</w:t>
            </w:r>
          </w:p>
        </w:tc>
      </w:tr>
      <w:tr w:rsidR="007D67EC" w14:paraId="05F7CB18" w14:textId="77777777" w:rsidTr="00DA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286932A9" w14:textId="77777777" w:rsidR="007D67EC" w:rsidRPr="00D04EB3" w:rsidRDefault="007D67EC" w:rsidP="000416DB">
            <w:pPr>
              <w:rPr>
                <w:b w:val="0"/>
              </w:rPr>
            </w:pPr>
            <w:r>
              <w:rPr>
                <w:b w:val="0"/>
              </w:rPr>
              <w:t>Player</w:t>
            </w:r>
          </w:p>
        </w:tc>
        <w:tc>
          <w:tcPr>
            <w:tcW w:w="1885" w:type="dxa"/>
          </w:tcPr>
          <w:p w14:paraId="66C95549" w14:textId="77777777" w:rsidR="007D67EC" w:rsidRPr="00D04EB3" w:rsidRDefault="007D67EC" w:rsidP="000416DB">
            <w:pPr>
              <w:cnfStyle w:val="000000100000" w:firstRow="0" w:lastRow="0" w:firstColumn="0" w:lastColumn="0" w:oddVBand="0" w:evenVBand="0" w:oddHBand="1" w:evenHBand="0" w:firstRowFirstColumn="0" w:firstRowLastColumn="0" w:lastRowFirstColumn="0" w:lastRowLastColumn="0"/>
            </w:pPr>
            <w:r w:rsidRPr="00D04EB3">
              <w:t>Player Weapons</w:t>
            </w:r>
          </w:p>
        </w:tc>
        <w:tc>
          <w:tcPr>
            <w:tcW w:w="7010" w:type="dxa"/>
          </w:tcPr>
          <w:p w14:paraId="58292677" w14:textId="3DB590C7" w:rsidR="007D67EC" w:rsidRDefault="007D67EC" w:rsidP="0057311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Start weapons</w:t>
            </w:r>
          </w:p>
          <w:p w14:paraId="34E75DAC" w14:textId="0DD8F39C" w:rsidR="002915CF" w:rsidRDefault="002915CF" w:rsidP="0057311B">
            <w:pPr>
              <w:pStyle w:val="ListParagraph"/>
              <w:numPr>
                <w:ilvl w:val="1"/>
                <w:numId w:val="1"/>
              </w:numPr>
              <w:cnfStyle w:val="000000100000" w:firstRow="0" w:lastRow="0" w:firstColumn="0" w:lastColumn="0" w:oddVBand="0" w:evenVBand="0" w:oddHBand="1" w:evenHBand="0" w:firstRowFirstColumn="0" w:firstRowLastColumn="0" w:lastRowFirstColumn="0" w:lastRowLastColumn="0"/>
            </w:pPr>
            <w:r>
              <w:t>Ranged</w:t>
            </w:r>
          </w:p>
          <w:p w14:paraId="71ECBB18" w14:textId="57065561" w:rsidR="007D67EC" w:rsidRDefault="007D67EC" w:rsidP="002915CF">
            <w:pPr>
              <w:pStyle w:val="ListParagraph"/>
              <w:numPr>
                <w:ilvl w:val="2"/>
                <w:numId w:val="1"/>
              </w:numPr>
              <w:cnfStyle w:val="000000100000" w:firstRow="0" w:lastRow="0" w:firstColumn="0" w:lastColumn="0" w:oddVBand="0" w:evenVBand="0" w:oddHBand="1" w:evenHBand="0" w:firstRowFirstColumn="0" w:firstRowLastColumn="0" w:lastRowFirstColumn="0" w:lastRowLastColumn="0"/>
            </w:pPr>
            <w:r>
              <w:t>10mm Pistol</w:t>
            </w:r>
            <w:r w:rsidR="00BD1CCF">
              <w:t xml:space="preserve"> </w:t>
            </w:r>
            <w:r w:rsidR="00BD1CCF">
              <w:rPr>
                <w:rFonts w:hint="eastAsia"/>
                <w:lang w:eastAsia="zh-CN"/>
              </w:rPr>
              <w:t>(</w:t>
            </w:r>
            <w:r w:rsidR="00BD1CCF">
              <w:rPr>
                <w:lang w:eastAsia="zh-CN"/>
              </w:rPr>
              <w:t>Optional)</w:t>
            </w:r>
          </w:p>
          <w:p w14:paraId="54E98D50" w14:textId="44903B62" w:rsidR="007B44BA" w:rsidRDefault="007B44BA" w:rsidP="002915CF">
            <w:pPr>
              <w:pStyle w:val="ListParagraph"/>
              <w:numPr>
                <w:ilvl w:val="2"/>
                <w:numId w:val="1"/>
              </w:numPr>
              <w:cnfStyle w:val="000000100000" w:firstRow="0" w:lastRow="0" w:firstColumn="0" w:lastColumn="0" w:oddVBand="0" w:evenVBand="0" w:oddHBand="1" w:evenHBand="0" w:firstRowFirstColumn="0" w:firstRowLastColumn="0" w:lastRowFirstColumn="0" w:lastRowLastColumn="0"/>
            </w:pPr>
            <w:r>
              <w:t xml:space="preserve">Double-barrel </w:t>
            </w:r>
            <w:r>
              <w:rPr>
                <w:rFonts w:hint="eastAsia"/>
                <w:lang w:eastAsia="zh-CN"/>
              </w:rPr>
              <w:t>Sho</w:t>
            </w:r>
            <w:r>
              <w:t>tgun</w:t>
            </w:r>
            <w:r w:rsidR="00BD1CCF">
              <w:t xml:space="preserve"> </w:t>
            </w:r>
            <w:r w:rsidR="00BD1CCF">
              <w:rPr>
                <w:rFonts w:hint="eastAsia"/>
                <w:lang w:eastAsia="zh-CN"/>
              </w:rPr>
              <w:t>(</w:t>
            </w:r>
            <w:r w:rsidR="00BD1CCF">
              <w:rPr>
                <w:lang w:eastAsia="zh-CN"/>
              </w:rPr>
              <w:t>Optional)</w:t>
            </w:r>
          </w:p>
          <w:p w14:paraId="794760BD" w14:textId="6F495220" w:rsidR="007B44BA" w:rsidRDefault="007B44BA" w:rsidP="002915CF">
            <w:pPr>
              <w:pStyle w:val="ListParagraph"/>
              <w:numPr>
                <w:ilvl w:val="2"/>
                <w:numId w:val="1"/>
              </w:numPr>
              <w:cnfStyle w:val="000000100000" w:firstRow="0" w:lastRow="0" w:firstColumn="0" w:lastColumn="0" w:oddVBand="0" w:evenVBand="0" w:oddHBand="1" w:evenHBand="0" w:firstRowFirstColumn="0" w:firstRowLastColumn="0" w:lastRowFirstColumn="0" w:lastRowLastColumn="0"/>
            </w:pPr>
            <w:r>
              <w:t>Submachinegun</w:t>
            </w:r>
            <w:r w:rsidR="00BD1CCF">
              <w:t xml:space="preserve"> </w:t>
            </w:r>
            <w:r w:rsidR="00BD1CCF">
              <w:rPr>
                <w:rFonts w:hint="eastAsia"/>
                <w:lang w:eastAsia="zh-CN"/>
              </w:rPr>
              <w:t>(</w:t>
            </w:r>
            <w:r w:rsidR="00BD1CCF">
              <w:rPr>
                <w:lang w:eastAsia="zh-CN"/>
              </w:rPr>
              <w:t>Optional)</w:t>
            </w:r>
          </w:p>
          <w:p w14:paraId="026F4E04" w14:textId="6C31AC02" w:rsidR="002915CF" w:rsidRDefault="002915CF" w:rsidP="0057311B">
            <w:pPr>
              <w:pStyle w:val="ListParagraph"/>
              <w:numPr>
                <w:ilvl w:val="1"/>
                <w:numId w:val="1"/>
              </w:numPr>
              <w:cnfStyle w:val="000000100000" w:firstRow="0" w:lastRow="0" w:firstColumn="0" w:lastColumn="0" w:oddVBand="0" w:evenVBand="0" w:oddHBand="1" w:evenHBand="0" w:firstRowFirstColumn="0" w:firstRowLastColumn="0" w:lastRowFirstColumn="0" w:lastRowLastColumn="0"/>
            </w:pPr>
            <w:r>
              <w:t>Melee</w:t>
            </w:r>
          </w:p>
          <w:p w14:paraId="6237C5DC" w14:textId="614A4CD3" w:rsidR="007B44BA" w:rsidRDefault="007B44BA" w:rsidP="002915CF">
            <w:pPr>
              <w:pStyle w:val="ListParagraph"/>
              <w:numPr>
                <w:ilvl w:val="2"/>
                <w:numId w:val="1"/>
              </w:numPr>
              <w:cnfStyle w:val="000000100000" w:firstRow="0" w:lastRow="0" w:firstColumn="0" w:lastColumn="0" w:oddVBand="0" w:evenVBand="0" w:oddHBand="1" w:evenHBand="0" w:firstRowFirstColumn="0" w:firstRowLastColumn="0" w:lastRowFirstColumn="0" w:lastRowLastColumn="0"/>
            </w:pPr>
            <w:r>
              <w:t xml:space="preserve">Combat </w:t>
            </w:r>
            <w:r w:rsidR="002915CF">
              <w:t>Knife</w:t>
            </w:r>
            <w:r w:rsidR="00BD1CCF">
              <w:t xml:space="preserve"> </w:t>
            </w:r>
            <w:r w:rsidR="00BD1CCF">
              <w:rPr>
                <w:rFonts w:hint="eastAsia"/>
                <w:lang w:eastAsia="zh-CN"/>
              </w:rPr>
              <w:t>(</w:t>
            </w:r>
            <w:r w:rsidR="00BD1CCF">
              <w:rPr>
                <w:lang w:eastAsia="zh-CN"/>
              </w:rPr>
              <w:t>Optional)</w:t>
            </w:r>
          </w:p>
          <w:p w14:paraId="54D9ADD5" w14:textId="0629F035" w:rsidR="007D67EC" w:rsidRDefault="007D67EC" w:rsidP="002915CF">
            <w:pPr>
              <w:pStyle w:val="ListParagraph"/>
              <w:numPr>
                <w:ilvl w:val="2"/>
                <w:numId w:val="1"/>
              </w:numPr>
              <w:cnfStyle w:val="000000100000" w:firstRow="0" w:lastRow="0" w:firstColumn="0" w:lastColumn="0" w:oddVBand="0" w:evenVBand="0" w:oddHBand="1" w:evenHBand="0" w:firstRowFirstColumn="0" w:firstRowLastColumn="0" w:lastRowFirstColumn="0" w:lastRowLastColumn="0"/>
            </w:pPr>
            <w:r>
              <w:t>Ro</w:t>
            </w:r>
            <w:r w:rsidRPr="007D67EC">
              <w:t xml:space="preserve">lling </w:t>
            </w:r>
            <w:r>
              <w:t>P</w:t>
            </w:r>
            <w:r w:rsidRPr="007D67EC">
              <w:t>in</w:t>
            </w:r>
            <w:r w:rsidR="00BD1CCF">
              <w:t xml:space="preserve"> </w:t>
            </w:r>
            <w:r w:rsidR="00BD1CCF">
              <w:rPr>
                <w:rFonts w:hint="eastAsia"/>
                <w:lang w:eastAsia="zh-CN"/>
              </w:rPr>
              <w:t>(</w:t>
            </w:r>
            <w:r w:rsidR="00BD1CCF">
              <w:rPr>
                <w:lang w:eastAsia="zh-CN"/>
              </w:rPr>
              <w:t>Optional)</w:t>
            </w:r>
          </w:p>
          <w:p w14:paraId="5C5B8710" w14:textId="51695F14" w:rsidR="007D67EC" w:rsidRDefault="007B44BA" w:rsidP="0057311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Hack Rifle</w:t>
            </w:r>
            <w:r w:rsidR="007D67EC">
              <w:t xml:space="preserve"> (custom weapon)</w:t>
            </w:r>
          </w:p>
          <w:p w14:paraId="3DEE95D4" w14:textId="1C3FD346" w:rsidR="007D67EC" w:rsidRDefault="007D67EC" w:rsidP="0057311B">
            <w:pPr>
              <w:pStyle w:val="ListParagraph"/>
              <w:numPr>
                <w:ilvl w:val="1"/>
                <w:numId w:val="1"/>
              </w:numPr>
              <w:cnfStyle w:val="000000100000" w:firstRow="0" w:lastRow="0" w:firstColumn="0" w:lastColumn="0" w:oddVBand="0" w:evenVBand="0" w:oddHBand="1" w:evenHBand="0" w:firstRowFirstColumn="0" w:firstRowLastColumn="0" w:lastRowFirstColumn="0" w:lastRowLastColumn="0"/>
            </w:pPr>
            <w:r>
              <w:t>Given by Nathan during the early stage</w:t>
            </w:r>
          </w:p>
          <w:p w14:paraId="04F6AA81" w14:textId="251F0BC8" w:rsidR="007D67EC" w:rsidRDefault="007D67EC" w:rsidP="00BD1CCF">
            <w:pPr>
              <w:pStyle w:val="ListParagraph"/>
              <w:numPr>
                <w:ilvl w:val="1"/>
                <w:numId w:val="1"/>
              </w:numPr>
              <w:cnfStyle w:val="000000100000" w:firstRow="0" w:lastRow="0" w:firstColumn="0" w:lastColumn="0" w:oddVBand="0" w:evenVBand="0" w:oddHBand="1" w:evenHBand="0" w:firstRowFirstColumn="0" w:firstRowLastColumn="0" w:lastRowFirstColumn="0" w:lastRowLastColumn="0"/>
            </w:pPr>
            <w:r>
              <w:t>More details about the weapon in new mechanic section</w:t>
            </w:r>
          </w:p>
        </w:tc>
      </w:tr>
      <w:tr w:rsidR="007D67EC" w14:paraId="4E80885A" w14:textId="77777777" w:rsidTr="00DA6934">
        <w:tc>
          <w:tcPr>
            <w:cnfStyle w:val="001000000000" w:firstRow="0" w:lastRow="0" w:firstColumn="1" w:lastColumn="0" w:oddVBand="0" w:evenVBand="0" w:oddHBand="0" w:evenHBand="0" w:firstRowFirstColumn="0" w:firstRowLastColumn="0" w:lastRowFirstColumn="0" w:lastRowLastColumn="0"/>
            <w:tcW w:w="1180" w:type="dxa"/>
          </w:tcPr>
          <w:p w14:paraId="0E36FBFD" w14:textId="77777777" w:rsidR="007D67EC" w:rsidRPr="00D04EB3" w:rsidRDefault="007D67EC" w:rsidP="000416DB">
            <w:pPr>
              <w:rPr>
                <w:b w:val="0"/>
              </w:rPr>
            </w:pPr>
          </w:p>
        </w:tc>
        <w:tc>
          <w:tcPr>
            <w:tcW w:w="1885" w:type="dxa"/>
          </w:tcPr>
          <w:p w14:paraId="6E6DC916" w14:textId="77777777" w:rsidR="007D67EC" w:rsidRPr="00D04EB3" w:rsidRDefault="007D67EC" w:rsidP="000416DB">
            <w:pPr>
              <w:cnfStyle w:val="000000000000" w:firstRow="0" w:lastRow="0" w:firstColumn="0" w:lastColumn="0" w:oddVBand="0" w:evenVBand="0" w:oddHBand="0" w:evenHBand="0" w:firstRowFirstColumn="0" w:firstRowLastColumn="0" w:lastRowFirstColumn="0" w:lastRowLastColumn="0"/>
            </w:pPr>
            <w:r w:rsidRPr="00D04EB3">
              <w:t>Player Skills</w:t>
            </w:r>
            <w:r>
              <w:t>/Abilities</w:t>
            </w:r>
          </w:p>
        </w:tc>
        <w:tc>
          <w:tcPr>
            <w:tcW w:w="7010" w:type="dxa"/>
          </w:tcPr>
          <w:p w14:paraId="05347C38" w14:textId="77777777" w:rsidR="0040593D" w:rsidRDefault="0040593D" w:rsidP="0040593D">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H</w:t>
            </w:r>
            <w:r w:rsidR="007D67EC">
              <w:t>acking</w:t>
            </w:r>
          </w:p>
          <w:p w14:paraId="624A2263" w14:textId="59572968" w:rsidR="0040593D" w:rsidRDefault="0040593D" w:rsidP="0040593D">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L</w:t>
            </w:r>
            <w:r w:rsidR="007D67EC">
              <w:t>ockpicking</w:t>
            </w:r>
          </w:p>
          <w:p w14:paraId="047A2967" w14:textId="77777777" w:rsidR="0040593D" w:rsidRDefault="0040593D" w:rsidP="0040593D">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S</w:t>
            </w:r>
            <w:r w:rsidR="007D67EC">
              <w:t>tealth</w:t>
            </w:r>
          </w:p>
          <w:p w14:paraId="3D7B5F44" w14:textId="77777777" w:rsidR="007D67EC" w:rsidRDefault="0040593D" w:rsidP="0040593D">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P</w:t>
            </w:r>
            <w:r w:rsidR="00475432">
              <w:t>ersuasion</w:t>
            </w:r>
          </w:p>
          <w:p w14:paraId="12B1EA91" w14:textId="709E3EA9" w:rsidR="0040593D" w:rsidRDefault="0040593D" w:rsidP="0040593D">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Turret-hacking with hack rifle</w:t>
            </w:r>
          </w:p>
        </w:tc>
      </w:tr>
      <w:tr w:rsidR="007D67EC" w14:paraId="54EF1DF2" w14:textId="77777777" w:rsidTr="00DA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33FBD012" w14:textId="77777777" w:rsidR="007D67EC" w:rsidRDefault="007D67EC" w:rsidP="000416DB">
            <w:pPr>
              <w:rPr>
                <w:b w:val="0"/>
              </w:rPr>
            </w:pPr>
            <w:r>
              <w:rPr>
                <w:b w:val="0"/>
              </w:rPr>
              <w:t>AI</w:t>
            </w:r>
          </w:p>
        </w:tc>
        <w:tc>
          <w:tcPr>
            <w:tcW w:w="1885" w:type="dxa"/>
          </w:tcPr>
          <w:p w14:paraId="5E6A012D" w14:textId="77777777" w:rsidR="007D67EC" w:rsidRPr="00D04EB3" w:rsidRDefault="007D67EC" w:rsidP="000416DB">
            <w:pPr>
              <w:cnfStyle w:val="000000100000" w:firstRow="0" w:lastRow="0" w:firstColumn="0" w:lastColumn="0" w:oddVBand="0" w:evenVBand="0" w:oddHBand="1" w:evenHBand="0" w:firstRowFirstColumn="0" w:firstRowLastColumn="0" w:lastRowFirstColumn="0" w:lastRowLastColumn="0"/>
            </w:pPr>
            <w:r w:rsidRPr="00D04EB3">
              <w:t>Enemies</w:t>
            </w:r>
          </w:p>
        </w:tc>
        <w:tc>
          <w:tcPr>
            <w:tcW w:w="7010" w:type="dxa"/>
          </w:tcPr>
          <w:p w14:paraId="23BC15DC" w14:textId="6DDF590A" w:rsidR="007D67EC" w:rsidRDefault="007D67EC" w:rsidP="0057311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Synth (</w:t>
            </w:r>
            <w:r w:rsidR="00475432">
              <w:t>Melee</w:t>
            </w:r>
            <w:r>
              <w:t>)</w:t>
            </w:r>
          </w:p>
          <w:p w14:paraId="2C67C7B9" w14:textId="7E458A62" w:rsidR="00475432" w:rsidRDefault="00475432" w:rsidP="0057311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Synth (Ranged)</w:t>
            </w:r>
          </w:p>
          <w:p w14:paraId="5728D7E4" w14:textId="4E82B2F3" w:rsidR="007D67EC" w:rsidRDefault="00171E8D" w:rsidP="0057311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 xml:space="preserve">Eco/EC-00/the </w:t>
            </w:r>
            <w:r w:rsidR="007D67EC">
              <w:t>Courser (</w:t>
            </w:r>
            <w:r w:rsidR="00475432">
              <w:t>F</w:t>
            </w:r>
            <w:r w:rsidR="007D67EC">
              <w:t xml:space="preserve">inal </w:t>
            </w:r>
            <w:r w:rsidR="00475432">
              <w:t>B</w:t>
            </w:r>
            <w:r w:rsidR="007D67EC">
              <w:t>oss)</w:t>
            </w:r>
          </w:p>
        </w:tc>
      </w:tr>
      <w:tr w:rsidR="007D67EC" w14:paraId="2C72B134" w14:textId="77777777" w:rsidTr="00DA6934">
        <w:tc>
          <w:tcPr>
            <w:cnfStyle w:val="001000000000" w:firstRow="0" w:lastRow="0" w:firstColumn="1" w:lastColumn="0" w:oddVBand="0" w:evenVBand="0" w:oddHBand="0" w:evenHBand="0" w:firstRowFirstColumn="0" w:firstRowLastColumn="0" w:lastRowFirstColumn="0" w:lastRowLastColumn="0"/>
            <w:tcW w:w="1180" w:type="dxa"/>
          </w:tcPr>
          <w:p w14:paraId="745CA33B" w14:textId="77777777" w:rsidR="007D67EC" w:rsidRDefault="007D67EC" w:rsidP="000416DB">
            <w:pPr>
              <w:rPr>
                <w:b w:val="0"/>
              </w:rPr>
            </w:pPr>
          </w:p>
        </w:tc>
        <w:tc>
          <w:tcPr>
            <w:tcW w:w="1885" w:type="dxa"/>
          </w:tcPr>
          <w:p w14:paraId="20EEF1DE" w14:textId="77777777" w:rsidR="007D67EC" w:rsidRPr="00D04EB3" w:rsidRDefault="007D67EC" w:rsidP="000416DB">
            <w:pPr>
              <w:cnfStyle w:val="000000000000" w:firstRow="0" w:lastRow="0" w:firstColumn="0" w:lastColumn="0" w:oddVBand="0" w:evenVBand="0" w:oddHBand="0" w:evenHBand="0" w:firstRowFirstColumn="0" w:firstRowLastColumn="0" w:lastRowFirstColumn="0" w:lastRowLastColumn="0"/>
            </w:pPr>
            <w:r w:rsidRPr="00D04EB3">
              <w:t>Friendlies</w:t>
            </w:r>
          </w:p>
        </w:tc>
        <w:tc>
          <w:tcPr>
            <w:tcW w:w="7010" w:type="dxa"/>
          </w:tcPr>
          <w:p w14:paraId="09C186A0" w14:textId="116A4E6A" w:rsidR="007D67EC" w:rsidRDefault="007D67EC" w:rsidP="0057311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Nathan (</w:t>
            </w:r>
            <w:r w:rsidR="00475432">
              <w:t>C</w:t>
            </w:r>
            <w:r>
              <w:t xml:space="preserve">entral </w:t>
            </w:r>
            <w:r w:rsidR="00475432">
              <w:t>M</w:t>
            </w:r>
            <w:r>
              <w:t xml:space="preserve">ain </w:t>
            </w:r>
            <w:r w:rsidR="00475432">
              <w:t>Q</w:t>
            </w:r>
            <w:r>
              <w:t xml:space="preserve">uest </w:t>
            </w:r>
            <w:r w:rsidR="00475432">
              <w:t>C</w:t>
            </w:r>
            <w:r>
              <w:t>haracter</w:t>
            </w:r>
            <w:r w:rsidR="0040593D">
              <w:t>, player follower</w:t>
            </w:r>
            <w:r>
              <w:t>)</w:t>
            </w:r>
          </w:p>
          <w:p w14:paraId="60566BB5" w14:textId="4835150A" w:rsidR="007D67EC" w:rsidRDefault="007D67EC" w:rsidP="0057311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Allie (Town </w:t>
            </w:r>
            <w:r w:rsidR="00475432">
              <w:t>F</w:t>
            </w:r>
            <w:r>
              <w:t xml:space="preserve">olk, </w:t>
            </w:r>
            <w:r w:rsidR="00475432">
              <w:t>K</w:t>
            </w:r>
            <w:r>
              <w:t xml:space="preserve">id, </w:t>
            </w:r>
            <w:r w:rsidR="00475432">
              <w:t>S</w:t>
            </w:r>
            <w:r>
              <w:t xml:space="preserve">ide </w:t>
            </w:r>
            <w:r w:rsidR="00475432">
              <w:t>Q</w:t>
            </w:r>
            <w:r>
              <w:t xml:space="preserve">uest </w:t>
            </w:r>
            <w:r w:rsidR="00475432">
              <w:t>G</w:t>
            </w:r>
            <w:r>
              <w:t>iver)</w:t>
            </w:r>
          </w:p>
          <w:p w14:paraId="10184AFF" w14:textId="52B01940" w:rsidR="007D67EC" w:rsidRDefault="007D67EC" w:rsidP="0057311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 xml:space="preserve">Cathy (Town </w:t>
            </w:r>
            <w:r w:rsidR="00475432">
              <w:t>F</w:t>
            </w:r>
            <w:r>
              <w:t>olk, Allie’s mom)</w:t>
            </w:r>
          </w:p>
          <w:p w14:paraId="324C1948" w14:textId="235C20CE" w:rsidR="00475432" w:rsidRDefault="00475432" w:rsidP="0057311B">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Villagers of Tatoville</w:t>
            </w:r>
          </w:p>
        </w:tc>
      </w:tr>
      <w:tr w:rsidR="007D67EC" w14:paraId="0C769C06" w14:textId="77777777" w:rsidTr="00DA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3AB296D6" w14:textId="77777777" w:rsidR="007D67EC" w:rsidRPr="00D04EB3" w:rsidRDefault="007D67EC" w:rsidP="000416DB">
            <w:pPr>
              <w:rPr>
                <w:b w:val="0"/>
              </w:rPr>
            </w:pPr>
            <w:r>
              <w:rPr>
                <w:b w:val="0"/>
              </w:rPr>
              <w:t>Challenges</w:t>
            </w:r>
          </w:p>
        </w:tc>
        <w:tc>
          <w:tcPr>
            <w:tcW w:w="1885" w:type="dxa"/>
          </w:tcPr>
          <w:p w14:paraId="705166BB" w14:textId="77777777" w:rsidR="007D67EC" w:rsidRPr="00D04EB3" w:rsidRDefault="007D67EC" w:rsidP="000416DB">
            <w:pPr>
              <w:cnfStyle w:val="000000100000" w:firstRow="0" w:lastRow="0" w:firstColumn="0" w:lastColumn="0" w:oddVBand="0" w:evenVBand="0" w:oddHBand="1" w:evenHBand="0" w:firstRowFirstColumn="0" w:firstRowLastColumn="0" w:lastRowFirstColumn="0" w:lastRowLastColumn="0"/>
            </w:pPr>
            <w:r>
              <w:t>Gameplay Themes</w:t>
            </w:r>
          </w:p>
        </w:tc>
        <w:tc>
          <w:tcPr>
            <w:tcW w:w="7010" w:type="dxa"/>
          </w:tcPr>
          <w:p w14:paraId="0DA0084E" w14:textId="77777777" w:rsidR="00475432" w:rsidRDefault="00475432" w:rsidP="0057311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Major</w:t>
            </w:r>
          </w:p>
          <w:p w14:paraId="7DDF0FB6" w14:textId="4F6B42F8" w:rsidR="007D67EC" w:rsidRDefault="007D67EC" w:rsidP="0057311B">
            <w:pPr>
              <w:pStyle w:val="ListParagraph"/>
              <w:numPr>
                <w:ilvl w:val="1"/>
                <w:numId w:val="1"/>
              </w:numPr>
              <w:cnfStyle w:val="000000100000" w:firstRow="0" w:lastRow="0" w:firstColumn="0" w:lastColumn="0" w:oddVBand="0" w:evenVBand="0" w:oddHBand="1" w:evenHBand="0" w:firstRowFirstColumn="0" w:firstRowLastColumn="0" w:lastRowFirstColumn="0" w:lastRowLastColumn="0"/>
            </w:pPr>
            <w:r>
              <w:t>Cover shooting</w:t>
            </w:r>
          </w:p>
          <w:p w14:paraId="60F50B7E" w14:textId="50AA6682" w:rsidR="00475432" w:rsidRDefault="00086966" w:rsidP="0057311B">
            <w:pPr>
              <w:pStyle w:val="ListParagraph"/>
              <w:numPr>
                <w:ilvl w:val="1"/>
                <w:numId w:val="1"/>
              </w:numPr>
              <w:cnfStyle w:val="000000100000" w:firstRow="0" w:lastRow="0" w:firstColumn="0" w:lastColumn="0" w:oddVBand="0" w:evenVBand="0" w:oddHBand="1" w:evenHBand="0" w:firstRowFirstColumn="0" w:firstRowLastColumn="0" w:lastRowFirstColumn="0" w:lastRowLastColumn="0"/>
            </w:pPr>
            <w:r>
              <w:t>Deactivating t</w:t>
            </w:r>
            <w:r w:rsidR="00475432">
              <w:t xml:space="preserve">urret </w:t>
            </w:r>
            <w:r>
              <w:t>through terminal</w:t>
            </w:r>
          </w:p>
          <w:p w14:paraId="1EC29BE4" w14:textId="69968DE5" w:rsidR="00475432" w:rsidRDefault="00086966" w:rsidP="0057311B">
            <w:pPr>
              <w:pStyle w:val="ListParagraph"/>
              <w:numPr>
                <w:ilvl w:val="1"/>
                <w:numId w:val="1"/>
              </w:numPr>
              <w:cnfStyle w:val="000000100000" w:firstRow="0" w:lastRow="0" w:firstColumn="0" w:lastColumn="0" w:oddVBand="0" w:evenVBand="0" w:oddHBand="1" w:evenHBand="0" w:firstRowFirstColumn="0" w:firstRowLastColumn="0" w:lastRowFirstColumn="0" w:lastRowLastColumn="0"/>
            </w:pPr>
            <w:r>
              <w:t>Hacking bubble turrets with hack rifle</w:t>
            </w:r>
          </w:p>
          <w:p w14:paraId="1835D562" w14:textId="07B019A3" w:rsidR="00475432" w:rsidRDefault="00475432" w:rsidP="0057311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M</w:t>
            </w:r>
            <w:r>
              <w:rPr>
                <w:rFonts w:hint="eastAsia"/>
                <w:lang w:eastAsia="zh-CN"/>
              </w:rPr>
              <w:t>inor</w:t>
            </w:r>
          </w:p>
          <w:p w14:paraId="308A8BEC" w14:textId="2D895E8A" w:rsidR="00475432" w:rsidRDefault="00475432" w:rsidP="0057311B">
            <w:pPr>
              <w:pStyle w:val="ListParagraph"/>
              <w:numPr>
                <w:ilvl w:val="1"/>
                <w:numId w:val="1"/>
              </w:numPr>
              <w:cnfStyle w:val="000000100000" w:firstRow="0" w:lastRow="0" w:firstColumn="0" w:lastColumn="0" w:oddVBand="0" w:evenVBand="0" w:oddHBand="1" w:evenHBand="0" w:firstRowFirstColumn="0" w:firstRowLastColumn="0" w:lastRowFirstColumn="0" w:lastRowLastColumn="0"/>
            </w:pPr>
            <w:r>
              <w:t xml:space="preserve">Combats with verticality </w:t>
            </w:r>
          </w:p>
          <w:p w14:paraId="716ABC04" w14:textId="133D44F1" w:rsidR="007D67EC" w:rsidRDefault="007D67EC" w:rsidP="0057311B">
            <w:pPr>
              <w:pStyle w:val="ListParagraph"/>
              <w:numPr>
                <w:ilvl w:val="1"/>
                <w:numId w:val="1"/>
              </w:numPr>
              <w:cnfStyle w:val="000000100000" w:firstRow="0" w:lastRow="0" w:firstColumn="0" w:lastColumn="0" w:oddVBand="0" w:evenVBand="0" w:oddHBand="1" w:evenHBand="0" w:firstRowFirstColumn="0" w:firstRowLastColumn="0" w:lastRowFirstColumn="0" w:lastRowLastColumn="0"/>
            </w:pPr>
            <w:r>
              <w:t>Persuasion (optional)</w:t>
            </w:r>
          </w:p>
          <w:p w14:paraId="26BBCBE2" w14:textId="77777777" w:rsidR="007D67EC" w:rsidRDefault="007D67EC" w:rsidP="0057311B">
            <w:pPr>
              <w:pStyle w:val="ListParagraph"/>
              <w:numPr>
                <w:ilvl w:val="1"/>
                <w:numId w:val="1"/>
              </w:numPr>
              <w:cnfStyle w:val="000000100000" w:firstRow="0" w:lastRow="0" w:firstColumn="0" w:lastColumn="0" w:oddVBand="0" w:evenVBand="0" w:oddHBand="1" w:evenHBand="0" w:firstRowFirstColumn="0" w:firstRowLastColumn="0" w:lastRowFirstColumn="0" w:lastRowLastColumn="0"/>
            </w:pPr>
            <w:r>
              <w:t>Lockpicking (optional)</w:t>
            </w:r>
          </w:p>
          <w:p w14:paraId="59301173" w14:textId="77777777" w:rsidR="00475432" w:rsidRDefault="007D67EC" w:rsidP="0057311B">
            <w:pPr>
              <w:pStyle w:val="ListParagraph"/>
              <w:numPr>
                <w:ilvl w:val="1"/>
                <w:numId w:val="1"/>
              </w:numPr>
              <w:cnfStyle w:val="000000100000" w:firstRow="0" w:lastRow="0" w:firstColumn="0" w:lastColumn="0" w:oddVBand="0" w:evenVBand="0" w:oddHBand="1" w:evenHBand="0" w:firstRowFirstColumn="0" w:firstRowLastColumn="0" w:lastRowFirstColumn="0" w:lastRowLastColumn="0"/>
            </w:pPr>
            <w:r>
              <w:t>Stealth (optional)</w:t>
            </w:r>
          </w:p>
          <w:p w14:paraId="69A57B43" w14:textId="42472E82" w:rsidR="00086966" w:rsidRDefault="00086966" w:rsidP="00086966">
            <w:pPr>
              <w:pStyle w:val="ListParagraph"/>
              <w:numPr>
                <w:ilvl w:val="1"/>
                <w:numId w:val="1"/>
              </w:numPr>
              <w:cnfStyle w:val="000000100000" w:firstRow="0" w:lastRow="0" w:firstColumn="0" w:lastColumn="0" w:oddVBand="0" w:evenVBand="0" w:oddHBand="1" w:evenHBand="0" w:firstRowFirstColumn="0" w:firstRowLastColumn="0" w:lastRowFirstColumn="0" w:lastRowLastColumn="0"/>
            </w:pPr>
            <w:r>
              <w:t>Reading logs in terminals to learn about the narrative (optional)</w:t>
            </w:r>
          </w:p>
        </w:tc>
      </w:tr>
      <w:tr w:rsidR="007D67EC" w14:paraId="5D3D3ECB" w14:textId="77777777" w:rsidTr="00DA6934">
        <w:tc>
          <w:tcPr>
            <w:cnfStyle w:val="001000000000" w:firstRow="0" w:lastRow="0" w:firstColumn="1" w:lastColumn="0" w:oddVBand="0" w:evenVBand="0" w:oddHBand="0" w:evenHBand="0" w:firstRowFirstColumn="0" w:firstRowLastColumn="0" w:lastRowFirstColumn="0" w:lastRowLastColumn="0"/>
            <w:tcW w:w="1180" w:type="dxa"/>
          </w:tcPr>
          <w:p w14:paraId="3D4C4E1F" w14:textId="77777777" w:rsidR="007D67EC" w:rsidRDefault="007D67EC" w:rsidP="000416DB">
            <w:pPr>
              <w:rPr>
                <w:b w:val="0"/>
              </w:rPr>
            </w:pPr>
          </w:p>
        </w:tc>
        <w:tc>
          <w:tcPr>
            <w:tcW w:w="1885" w:type="dxa"/>
          </w:tcPr>
          <w:p w14:paraId="335DE117" w14:textId="77777777" w:rsidR="007D67EC" w:rsidRPr="00D04EB3" w:rsidRDefault="007D67EC" w:rsidP="000416DB">
            <w:pPr>
              <w:cnfStyle w:val="000000000000" w:firstRow="0" w:lastRow="0" w:firstColumn="0" w:lastColumn="0" w:oddVBand="0" w:evenVBand="0" w:oddHBand="0" w:evenHBand="0" w:firstRowFirstColumn="0" w:firstRowLastColumn="0" w:lastRowFirstColumn="0" w:lastRowLastColumn="0"/>
            </w:pPr>
            <w:r w:rsidRPr="00D04EB3">
              <w:t xml:space="preserve">Obstacles/Hazards </w:t>
            </w:r>
          </w:p>
        </w:tc>
        <w:tc>
          <w:tcPr>
            <w:tcW w:w="7010" w:type="dxa"/>
          </w:tcPr>
          <w:p w14:paraId="5ED6B057" w14:textId="192FBA4B" w:rsidR="00475432" w:rsidRDefault="007D67EC" w:rsidP="004E5DC6">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T</w:t>
            </w:r>
            <w:r w:rsidR="004E5DC6">
              <w:t>ripod turret</w:t>
            </w:r>
          </w:p>
          <w:p w14:paraId="3391036D" w14:textId="570A93A8" w:rsidR="004E5DC6" w:rsidRDefault="004E5DC6" w:rsidP="004E5DC6">
            <w:pPr>
              <w:pStyle w:val="ListParagraph"/>
              <w:numPr>
                <w:ilvl w:val="0"/>
                <w:numId w:val="1"/>
              </w:numPr>
              <w:cnfStyle w:val="000000000000" w:firstRow="0" w:lastRow="0" w:firstColumn="0" w:lastColumn="0" w:oddVBand="0" w:evenVBand="0" w:oddHBand="0" w:evenHBand="0" w:firstRowFirstColumn="0" w:firstRowLastColumn="0" w:lastRowFirstColumn="0" w:lastRowLastColumn="0"/>
            </w:pPr>
            <w:r>
              <w:t>Bubble turret</w:t>
            </w:r>
          </w:p>
        </w:tc>
      </w:tr>
      <w:tr w:rsidR="007D67EC" w14:paraId="2631C23D" w14:textId="77777777" w:rsidTr="00DA6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119ED58E" w14:textId="77777777" w:rsidR="007D67EC" w:rsidRDefault="007D67EC" w:rsidP="000416DB">
            <w:pPr>
              <w:rPr>
                <w:b w:val="0"/>
              </w:rPr>
            </w:pPr>
            <w:r>
              <w:rPr>
                <w:b w:val="0"/>
              </w:rPr>
              <w:t>Aesthetics</w:t>
            </w:r>
          </w:p>
        </w:tc>
        <w:tc>
          <w:tcPr>
            <w:tcW w:w="1885" w:type="dxa"/>
          </w:tcPr>
          <w:p w14:paraId="157359F7" w14:textId="77777777" w:rsidR="007D67EC" w:rsidRPr="00D04EB3" w:rsidRDefault="007D67EC" w:rsidP="000416DB">
            <w:pPr>
              <w:cnfStyle w:val="000000100000" w:firstRow="0" w:lastRow="0" w:firstColumn="0" w:lastColumn="0" w:oddVBand="0" w:evenVBand="0" w:oddHBand="1" w:evenHBand="0" w:firstRowFirstColumn="0" w:firstRowLastColumn="0" w:lastRowFirstColumn="0" w:lastRowLastColumn="0"/>
            </w:pPr>
            <w:r w:rsidRPr="00D04EB3">
              <w:t>Setting (visual theme)</w:t>
            </w:r>
          </w:p>
        </w:tc>
        <w:tc>
          <w:tcPr>
            <w:tcW w:w="7010" w:type="dxa"/>
          </w:tcPr>
          <w:p w14:paraId="054F271C" w14:textId="0413469D" w:rsidR="007D67EC" w:rsidRDefault="007D67EC" w:rsidP="0057311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Small village/farm</w:t>
            </w:r>
            <w:r w:rsidR="004E5DC6">
              <w:t>/town</w:t>
            </w:r>
            <w:r>
              <w:t xml:space="preserve"> aesthetics for most of the exterior</w:t>
            </w:r>
          </w:p>
          <w:p w14:paraId="58CB08E0" w14:textId="71CEC0D8" w:rsidR="00475432" w:rsidRDefault="00475432" w:rsidP="0057311B">
            <w:pPr>
              <w:pStyle w:val="ListParagraph"/>
              <w:numPr>
                <w:ilvl w:val="1"/>
                <w:numId w:val="1"/>
              </w:numPr>
              <w:cnfStyle w:val="000000100000" w:firstRow="0" w:lastRow="0" w:firstColumn="0" w:lastColumn="0" w:oddVBand="0" w:evenVBand="0" w:oddHBand="1" w:evenHBand="0" w:firstRowFirstColumn="0" w:firstRowLastColumn="0" w:lastRowFirstColumn="0" w:lastRowLastColumn="0"/>
            </w:pPr>
            <w:r>
              <w:t>Grows tatos</w:t>
            </w:r>
          </w:p>
          <w:p w14:paraId="23C91A67" w14:textId="12453D85" w:rsidR="004E5DC6" w:rsidRDefault="004E5DC6" w:rsidP="0057311B">
            <w:pPr>
              <w:pStyle w:val="ListParagraph"/>
              <w:numPr>
                <w:ilvl w:val="1"/>
                <w:numId w:val="1"/>
              </w:numPr>
              <w:cnfStyle w:val="000000100000" w:firstRow="0" w:lastRow="0" w:firstColumn="0" w:lastColumn="0" w:oddVBand="0" w:evenVBand="0" w:oddHBand="1" w:evenHBand="0" w:firstRowFirstColumn="0" w:firstRowLastColumn="0" w:lastRowFirstColumn="0" w:lastRowLastColumn="0"/>
            </w:pPr>
            <w:r>
              <w:t>The playable area is surrounded by rock hills with trees</w:t>
            </w:r>
          </w:p>
          <w:p w14:paraId="46CB1CDC" w14:textId="3F45BF75" w:rsidR="00475432" w:rsidRDefault="00475432" w:rsidP="0057311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Institute Facility on a hill</w:t>
            </w:r>
          </w:p>
          <w:p w14:paraId="5B3C0BCC" w14:textId="08691B6E" w:rsidR="007D67EC" w:rsidRDefault="004E5DC6" w:rsidP="0057311B">
            <w:pPr>
              <w:pStyle w:val="ListParagraph"/>
              <w:numPr>
                <w:ilvl w:val="0"/>
                <w:numId w:val="1"/>
              </w:numPr>
              <w:cnfStyle w:val="000000100000" w:firstRow="0" w:lastRow="0" w:firstColumn="0" w:lastColumn="0" w:oddVBand="0" w:evenVBand="0" w:oddHBand="1" w:evenHBand="0" w:firstRowFirstColumn="0" w:firstRowLastColumn="0" w:lastRowFirstColumn="0" w:lastRowLastColumn="0"/>
            </w:pPr>
            <w:r>
              <w:t>A somewhat derelict</w:t>
            </w:r>
            <w:r w:rsidR="007D67EC">
              <w:t xml:space="preserve"> Institute aesthetics for the interior and the exterior near the main facility</w:t>
            </w:r>
          </w:p>
          <w:p w14:paraId="05F24167" w14:textId="41623123" w:rsidR="00475432" w:rsidRDefault="004E5DC6" w:rsidP="0057311B">
            <w:pPr>
              <w:pStyle w:val="ListParagraph"/>
              <w:numPr>
                <w:ilvl w:val="1"/>
                <w:numId w:val="1"/>
              </w:numPr>
              <w:cnfStyle w:val="000000100000" w:firstRow="0" w:lastRow="0" w:firstColumn="0" w:lastColumn="0" w:oddVBand="0" w:evenVBand="0" w:oddHBand="1" w:evenHBand="0" w:firstRowFirstColumn="0" w:firstRowLastColumn="0" w:lastRowFirstColumn="0" w:lastRowLastColumn="0"/>
            </w:pPr>
            <w:r>
              <w:rPr>
                <w:lang w:eastAsia="zh-CN"/>
              </w:rPr>
              <w:t>The reactor room has a huge reactor as the landmark</w:t>
            </w:r>
          </w:p>
          <w:p w14:paraId="489C107F" w14:textId="79B5D78F" w:rsidR="00475432" w:rsidRDefault="004E5DC6" w:rsidP="0057311B">
            <w:pPr>
              <w:pStyle w:val="ListParagraph"/>
              <w:numPr>
                <w:ilvl w:val="1"/>
                <w:numId w:val="1"/>
              </w:numPr>
              <w:cnfStyle w:val="000000100000" w:firstRow="0" w:lastRow="0" w:firstColumn="0" w:lastColumn="0" w:oddVBand="0" w:evenVBand="0" w:oddHBand="1" w:evenHBand="0" w:firstRowFirstColumn="0" w:firstRowLastColumn="0" w:lastRowFirstColumn="0" w:lastRowLastColumn="0"/>
            </w:pPr>
            <w:r>
              <w:t>Some rooms in the facility have institute style while other</w:t>
            </w:r>
            <w:r w:rsidR="00846385">
              <w:t>s have old</w:t>
            </w:r>
            <w:r>
              <w:t xml:space="preserve"> factory</w:t>
            </w:r>
            <w:r w:rsidR="000677C9">
              <w:t>/high tech</w:t>
            </w:r>
            <w:r>
              <w:t xml:space="preserve"> style</w:t>
            </w:r>
            <w:r w:rsidR="00475432">
              <w:t xml:space="preserve"> </w:t>
            </w:r>
          </w:p>
        </w:tc>
      </w:tr>
    </w:tbl>
    <w:p w14:paraId="72C3EEA4" w14:textId="724235D0" w:rsidR="00EF68B1" w:rsidRDefault="00F72772" w:rsidP="00EF68B1">
      <w:pPr>
        <w:pStyle w:val="Heading2"/>
      </w:pPr>
      <w:bookmarkStart w:id="6" w:name="_Toc102793872"/>
      <w:r>
        <w:lastRenderedPageBreak/>
        <w:t>Level</w:t>
      </w:r>
      <w:r w:rsidR="00EF68B1">
        <w:t xml:space="preserve"> Map</w:t>
      </w:r>
      <w:r w:rsidR="00B03721">
        <w:t>(s)</w:t>
      </w:r>
      <w:bookmarkEnd w:id="6"/>
    </w:p>
    <w:p w14:paraId="61A6F59F" w14:textId="77777777" w:rsidR="00294FF5" w:rsidRDefault="00294FF5" w:rsidP="00294FF5">
      <w:pPr>
        <w:pStyle w:val="Heading3"/>
      </w:pPr>
      <w:bookmarkStart w:id="7" w:name="_Toc102793873"/>
      <w:r>
        <w:t>Overview Map</w:t>
      </w:r>
      <w:bookmarkEnd w:id="7"/>
    </w:p>
    <w:p w14:paraId="5D29D244" w14:textId="2E65D2AB" w:rsidR="00294FF5" w:rsidRDefault="00294FF5" w:rsidP="00294FF5">
      <w:pPr>
        <w:keepNext/>
        <w:jc w:val="center"/>
        <w:rPr>
          <w:noProof/>
        </w:rPr>
      </w:pPr>
    </w:p>
    <w:p w14:paraId="0D6263B1" w14:textId="78D2A853" w:rsidR="00F74E91" w:rsidRDefault="00A4146B" w:rsidP="00A4146B">
      <w:pPr>
        <w:keepNext/>
        <w:jc w:val="center"/>
      </w:pPr>
      <w:r>
        <w:rPr>
          <w:noProof/>
        </w:rPr>
        <w:drawing>
          <wp:inline distT="0" distB="0" distL="0" distR="0" wp14:anchorId="40426F89" wp14:editId="119FA71D">
            <wp:extent cx="5943600" cy="5943600"/>
            <wp:effectExtent l="0" t="0" r="0" b="0"/>
            <wp:docPr id="51" name="Picture 5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 schematic&#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28745E0F" w14:textId="0193C390" w:rsidR="00294FF5" w:rsidRDefault="00294FF5" w:rsidP="00294FF5">
      <w:pPr>
        <w:pStyle w:val="Caption"/>
        <w:jc w:val="center"/>
        <w:rPr>
          <w:noProof/>
        </w:rPr>
      </w:pPr>
      <w:bookmarkStart w:id="8" w:name="_Toc102793902"/>
      <w:r>
        <w:t xml:space="preserve">Figure </w:t>
      </w:r>
      <w:r w:rsidR="005D2928">
        <w:fldChar w:fldCharType="begin"/>
      </w:r>
      <w:r w:rsidR="005D2928">
        <w:instrText xml:space="preserve"> SEQ Figure \* ARABIC </w:instrText>
      </w:r>
      <w:r w:rsidR="005D2928">
        <w:fldChar w:fldCharType="separate"/>
      </w:r>
      <w:r w:rsidR="004C0E94">
        <w:rPr>
          <w:noProof/>
        </w:rPr>
        <w:t>1</w:t>
      </w:r>
      <w:r w:rsidR="005D2928">
        <w:rPr>
          <w:noProof/>
        </w:rPr>
        <w:fldChar w:fldCharType="end"/>
      </w:r>
      <w:r>
        <w:t xml:space="preserve">: </w:t>
      </w:r>
      <w:r>
        <w:rPr>
          <w:noProof/>
        </w:rPr>
        <w:t xml:space="preserve"> Overview Map</w:t>
      </w:r>
      <w:r w:rsidR="003539A4">
        <w:rPr>
          <w:noProof/>
        </w:rPr>
        <w:t>. [</w:t>
      </w:r>
      <w:r w:rsidR="00FB4D71">
        <w:rPr>
          <w:noProof/>
        </w:rPr>
        <w:t>2</w:t>
      </w:r>
      <w:r w:rsidR="003539A4">
        <w:rPr>
          <w:noProof/>
        </w:rPr>
        <w:t>]</w:t>
      </w:r>
      <w:bookmarkEnd w:id="8"/>
    </w:p>
    <w:p w14:paraId="362C2E8E" w14:textId="617287BF" w:rsidR="0007792F" w:rsidRDefault="00761D08" w:rsidP="00761D08">
      <w:pPr>
        <w:pStyle w:val="ListParagraph"/>
        <w:numPr>
          <w:ilvl w:val="0"/>
          <w:numId w:val="23"/>
        </w:numPr>
      </w:pPr>
      <w:r>
        <w:t>1 tile is 256</w:t>
      </w:r>
      <w:r w:rsidR="00FE0813">
        <w:t xml:space="preserve"> units in length, width, and height</w:t>
      </w:r>
    </w:p>
    <w:p w14:paraId="01CE9B4F" w14:textId="30193FAA" w:rsidR="00FE0813" w:rsidRPr="0007792F" w:rsidRDefault="00FE0813" w:rsidP="00761D08">
      <w:pPr>
        <w:pStyle w:val="ListParagraph"/>
        <w:numPr>
          <w:ilvl w:val="0"/>
          <w:numId w:val="23"/>
        </w:numPr>
      </w:pPr>
      <w:r>
        <w:t>The interior has 4 floors including the basement, each floor is 1 tile high</w:t>
      </w:r>
    </w:p>
    <w:p w14:paraId="3283C418" w14:textId="4749AD23" w:rsidR="00501EE8" w:rsidRDefault="00501EE8" w:rsidP="003539A4">
      <w:pPr>
        <w:jc w:val="center"/>
      </w:pPr>
    </w:p>
    <w:p w14:paraId="209D4BE3" w14:textId="39CB6D0A" w:rsidR="003539A4" w:rsidRPr="00501EE8" w:rsidRDefault="00475EF1" w:rsidP="00A4146B">
      <w:pPr>
        <w:pStyle w:val="Caption"/>
        <w:rPr>
          <w:noProof/>
        </w:rPr>
      </w:pPr>
      <w:r>
        <w:rPr>
          <w:noProof/>
        </w:rPr>
        <w:t xml:space="preserve"> </w:t>
      </w:r>
    </w:p>
    <w:tbl>
      <w:tblPr>
        <w:tblStyle w:val="GridTable4-Accent1"/>
        <w:tblW w:w="10795" w:type="dxa"/>
        <w:jc w:val="center"/>
        <w:tblLayout w:type="fixed"/>
        <w:tblLook w:val="04A0" w:firstRow="1" w:lastRow="0" w:firstColumn="1" w:lastColumn="0" w:noHBand="0" w:noVBand="1"/>
      </w:tblPr>
      <w:tblGrid>
        <w:gridCol w:w="715"/>
        <w:gridCol w:w="10080"/>
      </w:tblGrid>
      <w:tr w:rsidR="00294FF5" w14:paraId="57EC4411" w14:textId="77777777" w:rsidTr="001F13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134939BF" w14:textId="77777777" w:rsidR="00294FF5" w:rsidRDefault="00294FF5" w:rsidP="00D43C2F">
            <w:pPr>
              <w:jc w:val="center"/>
            </w:pPr>
            <w:r>
              <w:lastRenderedPageBreak/>
              <w:br w:type="page"/>
              <w:t>Map Label</w:t>
            </w:r>
          </w:p>
        </w:tc>
        <w:tc>
          <w:tcPr>
            <w:tcW w:w="10080" w:type="dxa"/>
            <w:vAlign w:val="bottom"/>
          </w:tcPr>
          <w:p w14:paraId="7B39151F" w14:textId="77777777" w:rsidR="00294FF5" w:rsidRDefault="00FB318C" w:rsidP="00D43C2F">
            <w:pPr>
              <w:jc w:val="center"/>
              <w:cnfStyle w:val="100000000000" w:firstRow="1" w:lastRow="0" w:firstColumn="0" w:lastColumn="0" w:oddVBand="0" w:evenVBand="0" w:oddHBand="0" w:evenHBand="0" w:firstRowFirstColumn="0" w:firstRowLastColumn="0" w:lastRowFirstColumn="0" w:lastRowLastColumn="0"/>
            </w:pPr>
            <w:r>
              <w:t>Gameplay Summary</w:t>
            </w:r>
          </w:p>
        </w:tc>
      </w:tr>
      <w:tr w:rsidR="00294FF5" w14:paraId="51A8F753"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DFC191E" w14:textId="4240D4D9" w:rsidR="00095B74" w:rsidRPr="00095B74" w:rsidRDefault="00294FF5" w:rsidP="00095B74">
            <w:pPr>
              <w:jc w:val="center"/>
              <w:rPr>
                <w:b w:val="0"/>
                <w:bCs w:val="0"/>
              </w:rPr>
            </w:pPr>
            <w:r>
              <w:t>1</w:t>
            </w:r>
          </w:p>
        </w:tc>
        <w:tc>
          <w:tcPr>
            <w:tcW w:w="10080" w:type="dxa"/>
          </w:tcPr>
          <w:p w14:paraId="58D257DC" w14:textId="70908D52" w:rsidR="00095B74" w:rsidRDefault="00095B74" w:rsidP="0057311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rPr>
            </w:pPr>
            <w:r w:rsidRPr="00095B74">
              <w:rPr>
                <w:b/>
                <w:bCs/>
              </w:rPr>
              <w:t xml:space="preserve">Stage </w:t>
            </w:r>
            <w:r w:rsidR="00934F24">
              <w:rPr>
                <w:b/>
                <w:bCs/>
              </w:rPr>
              <w:t>100</w:t>
            </w:r>
          </w:p>
          <w:p w14:paraId="748A7F9E" w14:textId="3EEE7D2E" w:rsidR="00BA4774" w:rsidRPr="00095B74" w:rsidRDefault="00BA4774" w:rsidP="0057311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rPr>
            </w:pPr>
            <w:r>
              <w:rPr>
                <w:b/>
                <w:bCs/>
              </w:rPr>
              <w:t>Narrative Beat 1 (Minor)</w:t>
            </w:r>
          </w:p>
          <w:p w14:paraId="204E4BE8" w14:textId="77AD924C" w:rsidR="00BE0B71" w:rsidRDefault="00BE0B71" w:rsidP="0057311B">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The player starts at</w:t>
            </w:r>
            <w:r w:rsidRPr="00BE0B71">
              <w:rPr>
                <w:b/>
                <w:bCs/>
              </w:rPr>
              <w:t xml:space="preserve"> Red Rocket Truck Stop</w:t>
            </w:r>
          </w:p>
          <w:p w14:paraId="5A26BADB" w14:textId="3C82D4DD" w:rsidR="00BE0B71" w:rsidRDefault="00BE0B71" w:rsidP="0057311B">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 xml:space="preserve">The player picks up a </w:t>
            </w:r>
            <w:r w:rsidRPr="000677C9">
              <w:rPr>
                <w:b/>
                <w:bCs/>
              </w:rPr>
              <w:t>letter from Cathy</w:t>
            </w:r>
            <w:r>
              <w:t xml:space="preserve"> to </w:t>
            </w:r>
            <w:r w:rsidR="000A5F6B">
              <w:t xml:space="preserve">learn about </w:t>
            </w:r>
            <w:r w:rsidR="000A5F6B" w:rsidRPr="000677C9">
              <w:rPr>
                <w:b/>
                <w:bCs/>
              </w:rPr>
              <w:t>Synth attack in Tatoville</w:t>
            </w:r>
            <w:r w:rsidR="000A5F6B">
              <w:t xml:space="preserve"> to </w:t>
            </w:r>
            <w:r>
              <w:t>start the quest</w:t>
            </w:r>
          </w:p>
          <w:p w14:paraId="6B5C5EAD" w14:textId="3BBBA47C" w:rsidR="00294FF5" w:rsidRDefault="00934F24" w:rsidP="00934F24">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After gather equipment from the body, t</w:t>
            </w:r>
            <w:r w:rsidR="00BE0B71">
              <w:t xml:space="preserve">he player uses the car to teleport to </w:t>
            </w:r>
            <w:r w:rsidR="00BE0B71" w:rsidRPr="00BE0B71">
              <w:rPr>
                <w:b/>
                <w:bCs/>
              </w:rPr>
              <w:t>Tatoville</w:t>
            </w:r>
          </w:p>
        </w:tc>
      </w:tr>
      <w:tr w:rsidR="00294FF5" w14:paraId="7F0E41B8"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A251B52" w14:textId="77777777" w:rsidR="00294FF5" w:rsidRDefault="00294FF5" w:rsidP="00D43C2F">
            <w:pPr>
              <w:jc w:val="center"/>
            </w:pPr>
            <w:r>
              <w:t>2</w:t>
            </w:r>
          </w:p>
        </w:tc>
        <w:tc>
          <w:tcPr>
            <w:tcW w:w="10080" w:type="dxa"/>
          </w:tcPr>
          <w:p w14:paraId="22EA9350" w14:textId="038CB3FD" w:rsidR="00934F24" w:rsidRPr="00934F24" w:rsidRDefault="00934F24" w:rsidP="0057311B">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rPr>
            </w:pPr>
            <w:r>
              <w:rPr>
                <w:rFonts w:hint="eastAsia"/>
                <w:b/>
                <w:bCs/>
                <w:lang w:eastAsia="zh-CN"/>
              </w:rPr>
              <w:t>S</w:t>
            </w:r>
            <w:r>
              <w:rPr>
                <w:b/>
                <w:bCs/>
              </w:rPr>
              <w:t>tage 200</w:t>
            </w:r>
          </w:p>
          <w:p w14:paraId="5C95EF68" w14:textId="6A6694AC" w:rsidR="00BE0B71" w:rsidRDefault="00934F24" w:rsidP="0057311B">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rsidRPr="00934F24">
              <w:t xml:space="preserve">Arriving at the Tatoville, the player </w:t>
            </w:r>
            <w:r>
              <w:t xml:space="preserve">sees </w:t>
            </w:r>
            <w:r w:rsidRPr="00934F24">
              <w:t xml:space="preserve">a man fighting against </w:t>
            </w:r>
            <w:r w:rsidRPr="005161BF">
              <w:rPr>
                <w:b/>
                <w:bCs/>
              </w:rPr>
              <w:t>3 synths (2 ranged, 1 melee)</w:t>
            </w:r>
            <w:r>
              <w:t xml:space="preserve"> and helps him out</w:t>
            </w:r>
          </w:p>
        </w:tc>
      </w:tr>
      <w:tr w:rsidR="00294FF5" w14:paraId="2AFFBE04"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0FC20FC" w14:textId="77777777" w:rsidR="00294FF5" w:rsidRDefault="00294FF5" w:rsidP="00D43C2F">
            <w:pPr>
              <w:jc w:val="center"/>
            </w:pPr>
            <w:r>
              <w:t>3</w:t>
            </w:r>
          </w:p>
        </w:tc>
        <w:tc>
          <w:tcPr>
            <w:tcW w:w="10080" w:type="dxa"/>
          </w:tcPr>
          <w:p w14:paraId="4A87C86A" w14:textId="45448344" w:rsidR="00095B74" w:rsidRPr="00095B74" w:rsidRDefault="00095B74" w:rsidP="00BA477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095B74">
              <w:rPr>
                <w:b/>
                <w:bCs/>
              </w:rPr>
              <w:t xml:space="preserve">Stage </w:t>
            </w:r>
            <w:r w:rsidR="00934F24">
              <w:rPr>
                <w:b/>
                <w:bCs/>
              </w:rPr>
              <w:t>3</w:t>
            </w:r>
            <w:r w:rsidRPr="00095B74">
              <w:rPr>
                <w:b/>
                <w:bCs/>
              </w:rPr>
              <w:t>00</w:t>
            </w:r>
          </w:p>
          <w:p w14:paraId="3BB93C68" w14:textId="31594A41" w:rsidR="00BA4774" w:rsidRPr="00095B74" w:rsidRDefault="00BA4774" w:rsidP="00BA477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Narrative Beat 2</w:t>
            </w:r>
          </w:p>
          <w:p w14:paraId="438A482D" w14:textId="10912E3D" w:rsidR="00294FF5" w:rsidRDefault="00934F24" w:rsidP="00BA4774">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934F24">
              <w:t xml:space="preserve">After defeating those synths, the player meets </w:t>
            </w:r>
            <w:r w:rsidRPr="005161BF">
              <w:rPr>
                <w:b/>
                <w:bCs/>
              </w:rPr>
              <w:t>Nathan</w:t>
            </w:r>
            <w:r w:rsidRPr="00934F24">
              <w:t xml:space="preserve"> who </w:t>
            </w:r>
            <w:r>
              <w:t xml:space="preserve">introduces himself as </w:t>
            </w:r>
            <w:r w:rsidRPr="005161BF">
              <w:rPr>
                <w:b/>
                <w:bCs/>
              </w:rPr>
              <w:t>a local hero</w:t>
            </w:r>
            <w:r>
              <w:t xml:space="preserve"> and </w:t>
            </w:r>
            <w:r w:rsidRPr="00934F24">
              <w:t xml:space="preserve">tells the player where to find </w:t>
            </w:r>
            <w:r w:rsidRPr="005161BF">
              <w:rPr>
                <w:b/>
                <w:bCs/>
              </w:rPr>
              <w:t>Cathy</w:t>
            </w:r>
          </w:p>
        </w:tc>
      </w:tr>
      <w:tr w:rsidR="00294FF5" w14:paraId="433C66A8"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302966DC" w14:textId="77777777" w:rsidR="00294FF5" w:rsidRDefault="00294FF5" w:rsidP="00D43C2F">
            <w:pPr>
              <w:jc w:val="center"/>
            </w:pPr>
            <w:r>
              <w:t>4</w:t>
            </w:r>
          </w:p>
        </w:tc>
        <w:tc>
          <w:tcPr>
            <w:tcW w:w="10080" w:type="dxa"/>
          </w:tcPr>
          <w:p w14:paraId="64129D4F" w14:textId="42B7D7E3" w:rsidR="00934F24" w:rsidRPr="000677C9" w:rsidRDefault="00934F24" w:rsidP="0057311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0677C9">
              <w:rPr>
                <w:b/>
                <w:bCs/>
              </w:rPr>
              <w:t>Stage 350</w:t>
            </w:r>
          </w:p>
          <w:p w14:paraId="1FC40F60" w14:textId="5F70B73B" w:rsidR="00BA4774" w:rsidRPr="00095B74" w:rsidRDefault="00BA4774" w:rsidP="00BA4774">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Pr>
                <w:b/>
                <w:bCs/>
              </w:rPr>
              <w:t>Narrative Beat 3</w:t>
            </w:r>
          </w:p>
          <w:p w14:paraId="3F5BE3BC" w14:textId="291EDAFE" w:rsidR="00294FF5" w:rsidRDefault="00934F24" w:rsidP="00934F24">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talks to </w:t>
            </w:r>
            <w:r w:rsidRPr="005161BF">
              <w:rPr>
                <w:b/>
                <w:bCs/>
              </w:rPr>
              <w:t>Cathy</w:t>
            </w:r>
            <w:r>
              <w:t xml:space="preserve"> about the Synth attack and learns about the village</w:t>
            </w:r>
          </w:p>
        </w:tc>
      </w:tr>
      <w:tr w:rsidR="004F696B" w14:paraId="5D14E5DA"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EEF8053" w14:textId="1D9CBD1A" w:rsidR="004F696B" w:rsidRDefault="004F696B" w:rsidP="000416DB">
            <w:pPr>
              <w:jc w:val="center"/>
            </w:pPr>
            <w:r>
              <w:t>S1</w:t>
            </w:r>
          </w:p>
        </w:tc>
        <w:tc>
          <w:tcPr>
            <w:tcW w:w="10080" w:type="dxa"/>
          </w:tcPr>
          <w:p w14:paraId="3B805E29" w14:textId="24F50F33" w:rsidR="00095B74" w:rsidRPr="00095B74" w:rsidRDefault="005864B7" w:rsidP="0057311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S</w:t>
            </w:r>
            <w:r w:rsidR="00095B74">
              <w:rPr>
                <w:b/>
                <w:bCs/>
              </w:rPr>
              <w:t xml:space="preserve">ide Quest </w:t>
            </w:r>
            <w:r w:rsidR="00095B74" w:rsidRPr="00095B74">
              <w:rPr>
                <w:b/>
                <w:bCs/>
              </w:rPr>
              <w:t xml:space="preserve">Stage </w:t>
            </w:r>
            <w:r w:rsidR="008210C3">
              <w:rPr>
                <w:b/>
                <w:bCs/>
              </w:rPr>
              <w:t>5</w:t>
            </w:r>
            <w:r w:rsidR="00095B74" w:rsidRPr="00095B74">
              <w:rPr>
                <w:b/>
                <w:bCs/>
              </w:rPr>
              <w:t>0</w:t>
            </w:r>
          </w:p>
          <w:p w14:paraId="351AB816" w14:textId="528E81D3" w:rsidR="004F696B" w:rsidRDefault="0057335E" w:rsidP="00934F24">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57335E">
              <w:rPr>
                <w:b/>
                <w:bCs/>
              </w:rPr>
              <w:t>(</w:t>
            </w:r>
            <w:r>
              <w:rPr>
                <w:b/>
                <w:bCs/>
              </w:rPr>
              <w:t>Optional Narrative</w:t>
            </w:r>
            <w:r w:rsidRPr="0057335E">
              <w:rPr>
                <w:b/>
                <w:bCs/>
              </w:rPr>
              <w:t>)</w:t>
            </w:r>
            <w:r>
              <w:t xml:space="preserve"> </w:t>
            </w:r>
            <w:r w:rsidR="004F696B">
              <w:t xml:space="preserve">When talking with </w:t>
            </w:r>
            <w:r w:rsidR="004F696B" w:rsidRPr="005161BF">
              <w:rPr>
                <w:b/>
                <w:bCs/>
              </w:rPr>
              <w:t>Allie</w:t>
            </w:r>
            <w:r w:rsidR="004F696B">
              <w:t xml:space="preserve">, Allie wants the player to </w:t>
            </w:r>
            <w:r w:rsidR="00934F24">
              <w:t xml:space="preserve">find a </w:t>
            </w:r>
            <w:r w:rsidR="00934F24" w:rsidRPr="005161BF">
              <w:rPr>
                <w:b/>
                <w:bCs/>
              </w:rPr>
              <w:t>legendary weapon</w:t>
            </w:r>
            <w:r w:rsidR="00934F24">
              <w:t xml:space="preserve"> </w:t>
            </w:r>
            <w:r w:rsidR="0099234A">
              <w:t>somewhere inside the facility. The player could accept this side quest</w:t>
            </w:r>
          </w:p>
        </w:tc>
      </w:tr>
      <w:tr w:rsidR="0099234A" w14:paraId="19E63D3F"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96134E2" w14:textId="35EDECE5" w:rsidR="0099234A" w:rsidRDefault="00290833" w:rsidP="000416DB">
            <w:pPr>
              <w:jc w:val="center"/>
            </w:pPr>
            <w:r>
              <w:t>5</w:t>
            </w:r>
          </w:p>
        </w:tc>
        <w:tc>
          <w:tcPr>
            <w:tcW w:w="10080" w:type="dxa"/>
          </w:tcPr>
          <w:p w14:paraId="3EC63253" w14:textId="1061467F" w:rsidR="0099234A" w:rsidRPr="0099234A" w:rsidRDefault="0099234A" w:rsidP="0099234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095B74">
              <w:rPr>
                <w:b/>
                <w:bCs/>
              </w:rPr>
              <w:t xml:space="preserve">Stage </w:t>
            </w:r>
            <w:r>
              <w:rPr>
                <w:b/>
                <w:bCs/>
              </w:rPr>
              <w:t>400</w:t>
            </w:r>
          </w:p>
          <w:p w14:paraId="3136AF0C" w14:textId="3739C84E" w:rsidR="0099234A" w:rsidRPr="005161BF" w:rsidRDefault="0099234A" w:rsidP="0099234A">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5161BF">
              <w:t xml:space="preserve">After the talk with </w:t>
            </w:r>
            <w:r w:rsidRPr="005161BF">
              <w:rPr>
                <w:b/>
                <w:bCs/>
              </w:rPr>
              <w:t>Cathy</w:t>
            </w:r>
            <w:r w:rsidRPr="005161BF">
              <w:t xml:space="preserve">, the second wave arrives </w:t>
            </w:r>
            <w:r w:rsidRPr="005161BF">
              <w:rPr>
                <w:b/>
                <w:bCs/>
              </w:rPr>
              <w:t>3 synths (2 ranged, 1 melee)</w:t>
            </w:r>
            <w:r w:rsidRPr="005161BF">
              <w:t>. The player takes them out</w:t>
            </w:r>
          </w:p>
        </w:tc>
      </w:tr>
      <w:tr w:rsidR="00BE0B71" w14:paraId="7757FECB"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8D77D86" w14:textId="4832BCA9" w:rsidR="00BE0B71" w:rsidRDefault="00BE0B71" w:rsidP="000416DB">
            <w:pPr>
              <w:jc w:val="center"/>
            </w:pPr>
            <w:r>
              <w:t>6</w:t>
            </w:r>
          </w:p>
        </w:tc>
        <w:tc>
          <w:tcPr>
            <w:tcW w:w="10080" w:type="dxa"/>
          </w:tcPr>
          <w:p w14:paraId="4FD255B7" w14:textId="02322DB3" w:rsidR="0099234A" w:rsidRPr="00BA4774" w:rsidRDefault="0099234A" w:rsidP="0057311B">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Pr>
                <w:b/>
                <w:bCs/>
              </w:rPr>
              <w:t>Stage 510</w:t>
            </w:r>
          </w:p>
          <w:p w14:paraId="5A0FE8A5" w14:textId="11F1DDE0" w:rsidR="00BA4774" w:rsidRPr="00BA4774" w:rsidRDefault="00BA4774" w:rsidP="00BA477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Narrative Beat 4</w:t>
            </w:r>
          </w:p>
          <w:p w14:paraId="4A179C19" w14:textId="6C5951E3" w:rsidR="00805850" w:rsidRDefault="00805850" w:rsidP="0057311B">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The player talks to </w:t>
            </w:r>
            <w:r w:rsidRPr="005161BF">
              <w:rPr>
                <w:b/>
                <w:bCs/>
              </w:rPr>
              <w:t>Nathan</w:t>
            </w:r>
            <w:r>
              <w:t xml:space="preserve"> about the facility</w:t>
            </w:r>
            <w:r w:rsidR="0099234A">
              <w:t xml:space="preserve"> and gets ready to leave for the facility</w:t>
            </w:r>
          </w:p>
          <w:p w14:paraId="5DF767DA" w14:textId="06CC3E42" w:rsidR="00BE0B71" w:rsidRDefault="00805850" w:rsidP="0057311B">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The player and Nathan walk to </w:t>
            </w:r>
            <w:r w:rsidRPr="007761F4">
              <w:rPr>
                <w:b/>
                <w:bCs/>
              </w:rPr>
              <w:t>facility</w:t>
            </w:r>
          </w:p>
        </w:tc>
      </w:tr>
      <w:tr w:rsidR="0099234A" w14:paraId="0704442C"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B155CA7" w14:textId="0627C406" w:rsidR="0099234A" w:rsidRDefault="00290833" w:rsidP="000416DB">
            <w:pPr>
              <w:jc w:val="center"/>
            </w:pPr>
            <w:r>
              <w:t>7</w:t>
            </w:r>
          </w:p>
        </w:tc>
        <w:tc>
          <w:tcPr>
            <w:tcW w:w="10080" w:type="dxa"/>
          </w:tcPr>
          <w:p w14:paraId="337D3705" w14:textId="06D9A7C8" w:rsidR="0099234A" w:rsidRDefault="0099234A" w:rsidP="0099234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Pr>
                <w:b/>
                <w:bCs/>
              </w:rPr>
              <w:t>Stage 540</w:t>
            </w:r>
          </w:p>
          <w:p w14:paraId="6706491E" w14:textId="18F456C7" w:rsidR="00BA4774" w:rsidRPr="00BA4774" w:rsidRDefault="00BA4774" w:rsidP="00BA4774">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Pr>
                <w:b/>
                <w:bCs/>
              </w:rPr>
              <w:t>Narrative Beat 5</w:t>
            </w:r>
          </w:p>
          <w:p w14:paraId="705D1397" w14:textId="400FA6C2" w:rsidR="0099234A" w:rsidRPr="005161BF" w:rsidRDefault="0099234A" w:rsidP="0099234A">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5161BF">
              <w:t xml:space="preserve">Nathan gives the player the </w:t>
            </w:r>
            <w:r w:rsidRPr="005161BF">
              <w:rPr>
                <w:b/>
                <w:bCs/>
              </w:rPr>
              <w:t>hack rifle</w:t>
            </w:r>
            <w:r w:rsidRPr="005161BF">
              <w:t xml:space="preserve"> and teaches the player how to use it against </w:t>
            </w:r>
            <w:r w:rsidRPr="005161BF">
              <w:rPr>
                <w:b/>
                <w:bCs/>
              </w:rPr>
              <w:t>bubble turrets</w:t>
            </w:r>
            <w:r w:rsidRPr="005161BF">
              <w:t xml:space="preserve"> </w:t>
            </w:r>
          </w:p>
          <w:p w14:paraId="5D9061C9" w14:textId="57FDFE7C" w:rsidR="0099234A" w:rsidRPr="0099234A" w:rsidRDefault="0099234A" w:rsidP="0099234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5161BF">
              <w:t xml:space="preserve">The player takes out </w:t>
            </w:r>
            <w:r w:rsidRPr="005161BF">
              <w:rPr>
                <w:b/>
                <w:bCs/>
              </w:rPr>
              <w:t>4 synths (1 Melee, 3 Ranged)</w:t>
            </w:r>
            <w:r w:rsidRPr="005161BF">
              <w:t xml:space="preserve"> in the distance by taking advantage of </w:t>
            </w:r>
            <w:r w:rsidRPr="005161BF">
              <w:rPr>
                <w:b/>
                <w:bCs/>
              </w:rPr>
              <w:t>2 hostile and 2 inactive bubble turrets</w:t>
            </w:r>
          </w:p>
        </w:tc>
      </w:tr>
      <w:tr w:rsidR="0099234A" w14:paraId="4198EE2F"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8D3DE42" w14:textId="3E97C544" w:rsidR="0099234A" w:rsidRDefault="00290833" w:rsidP="000416DB">
            <w:pPr>
              <w:jc w:val="center"/>
            </w:pPr>
            <w:r>
              <w:t>8</w:t>
            </w:r>
          </w:p>
        </w:tc>
        <w:tc>
          <w:tcPr>
            <w:tcW w:w="10080" w:type="dxa"/>
          </w:tcPr>
          <w:p w14:paraId="00A3523E" w14:textId="0D85986B" w:rsidR="0099234A" w:rsidRDefault="0099234A" w:rsidP="0099234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Stage 560</w:t>
            </w:r>
          </w:p>
          <w:p w14:paraId="5935038E" w14:textId="35CF59C7" w:rsidR="00BA4774" w:rsidRPr="00BA4774" w:rsidRDefault="00BA4774" w:rsidP="00BA477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Narrative Beat 6 (Minor)</w:t>
            </w:r>
          </w:p>
          <w:p w14:paraId="73027D97" w14:textId="075251FC" w:rsidR="0099234A" w:rsidRPr="005161BF" w:rsidRDefault="0099234A" w:rsidP="0099234A">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5161BF">
              <w:t>The</w:t>
            </w:r>
            <w:r w:rsidRPr="005161BF">
              <w:rPr>
                <w:b/>
                <w:bCs/>
              </w:rPr>
              <w:t xml:space="preserve"> courser</w:t>
            </w:r>
            <w:r w:rsidRPr="005161BF">
              <w:t xml:space="preserve"> shows up and claims to bomb the facility</w:t>
            </w:r>
          </w:p>
        </w:tc>
      </w:tr>
      <w:tr w:rsidR="0099234A" w14:paraId="18DC1244"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7F67DFA2" w14:textId="0E5F7405" w:rsidR="0099234A" w:rsidRDefault="00290833" w:rsidP="000416DB">
            <w:pPr>
              <w:jc w:val="center"/>
            </w:pPr>
            <w:r>
              <w:t>9</w:t>
            </w:r>
          </w:p>
        </w:tc>
        <w:tc>
          <w:tcPr>
            <w:tcW w:w="10080" w:type="dxa"/>
          </w:tcPr>
          <w:p w14:paraId="4C0C61CB" w14:textId="77777777" w:rsidR="0099234A" w:rsidRDefault="0099234A" w:rsidP="0099234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Pr>
                <w:b/>
                <w:bCs/>
              </w:rPr>
              <w:t>Stage 600</w:t>
            </w:r>
          </w:p>
          <w:p w14:paraId="4EFB46E8" w14:textId="47260998" w:rsidR="0099234A" w:rsidRPr="005161BF" w:rsidRDefault="0099234A" w:rsidP="0099234A">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5161BF">
              <w:t xml:space="preserve">The player and </w:t>
            </w:r>
            <w:r w:rsidR="003237F8" w:rsidRPr="005161BF">
              <w:t xml:space="preserve">Nathan </w:t>
            </w:r>
            <w:r w:rsidRPr="005161BF">
              <w:t xml:space="preserve">march toward and </w:t>
            </w:r>
            <w:r w:rsidR="003237F8" w:rsidRPr="005161BF">
              <w:rPr>
                <w:b/>
                <w:bCs/>
              </w:rPr>
              <w:t>enter</w:t>
            </w:r>
            <w:r w:rsidRPr="005161BF">
              <w:rPr>
                <w:b/>
                <w:bCs/>
              </w:rPr>
              <w:t xml:space="preserve"> the facility</w:t>
            </w:r>
          </w:p>
        </w:tc>
      </w:tr>
      <w:tr w:rsidR="00A359E9" w14:paraId="501BCCA2"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18B7A79" w14:textId="0FCC51BA" w:rsidR="00A359E9" w:rsidRDefault="00290833" w:rsidP="000416DB">
            <w:pPr>
              <w:jc w:val="center"/>
            </w:pPr>
            <w:r>
              <w:t>10</w:t>
            </w:r>
          </w:p>
        </w:tc>
        <w:tc>
          <w:tcPr>
            <w:tcW w:w="10080" w:type="dxa"/>
          </w:tcPr>
          <w:p w14:paraId="1EF37EF9" w14:textId="404A5AD4" w:rsidR="00D256A9" w:rsidRPr="005161BF" w:rsidRDefault="00D256A9" w:rsidP="00D256A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5161BF">
              <w:rPr>
                <w:b/>
                <w:bCs/>
              </w:rPr>
              <w:t>Stage 700</w:t>
            </w:r>
          </w:p>
          <w:p w14:paraId="7F8B4A8F" w14:textId="1DB83E19" w:rsidR="009A3A80" w:rsidRPr="005161BF" w:rsidRDefault="009A3A80" w:rsidP="00D256A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5161BF">
              <w:rPr>
                <w:b/>
                <w:bCs/>
              </w:rPr>
              <w:t>Narrative Beat (Optional)</w:t>
            </w:r>
          </w:p>
          <w:p w14:paraId="2EE63213" w14:textId="6D827188" w:rsidR="00040593" w:rsidRDefault="0099234A" w:rsidP="009A3A80">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In the lobby, t</w:t>
            </w:r>
            <w:r w:rsidR="00A359E9">
              <w:t xml:space="preserve">he player and Nathan fight </w:t>
            </w:r>
            <w:r w:rsidR="00D256A9" w:rsidRPr="005161BF">
              <w:rPr>
                <w:b/>
                <w:bCs/>
              </w:rPr>
              <w:t>5</w:t>
            </w:r>
            <w:r w:rsidRPr="005161BF">
              <w:rPr>
                <w:b/>
                <w:bCs/>
              </w:rPr>
              <w:t xml:space="preserve"> synth</w:t>
            </w:r>
            <w:r w:rsidR="00D256A9" w:rsidRPr="005161BF">
              <w:rPr>
                <w:b/>
                <w:bCs/>
              </w:rPr>
              <w:t>s</w:t>
            </w:r>
            <w:r w:rsidRPr="005161BF">
              <w:rPr>
                <w:b/>
                <w:bCs/>
              </w:rPr>
              <w:t xml:space="preserve"> </w:t>
            </w:r>
            <w:r w:rsidR="00D256A9" w:rsidRPr="005161BF">
              <w:rPr>
                <w:b/>
                <w:bCs/>
              </w:rPr>
              <w:t>(2 Melee,</w:t>
            </w:r>
            <w:r w:rsidRPr="005161BF">
              <w:rPr>
                <w:b/>
                <w:bCs/>
              </w:rPr>
              <w:t xml:space="preserve"> 3 </w:t>
            </w:r>
            <w:r w:rsidR="00D256A9" w:rsidRPr="005161BF">
              <w:rPr>
                <w:b/>
                <w:bCs/>
              </w:rPr>
              <w:t>R</w:t>
            </w:r>
            <w:r w:rsidRPr="005161BF">
              <w:rPr>
                <w:b/>
                <w:bCs/>
              </w:rPr>
              <w:t>anged</w:t>
            </w:r>
            <w:r w:rsidR="00D256A9" w:rsidRPr="005161BF">
              <w:rPr>
                <w:b/>
                <w:bCs/>
              </w:rPr>
              <w:t>)</w:t>
            </w:r>
            <w:r w:rsidRPr="0099234A">
              <w:t xml:space="preserve">, the player can </w:t>
            </w:r>
            <w:r w:rsidR="00D256A9">
              <w:t>hack</w:t>
            </w:r>
            <w:r w:rsidRPr="0099234A">
              <w:t xml:space="preserve"> </w:t>
            </w:r>
            <w:r w:rsidRPr="005161BF">
              <w:rPr>
                <w:b/>
                <w:bCs/>
              </w:rPr>
              <w:t>2 bubble turrets</w:t>
            </w:r>
            <w:r w:rsidRPr="0099234A">
              <w:t xml:space="preserve"> in the lobby</w:t>
            </w:r>
            <w:r w:rsidR="00D256A9">
              <w:t xml:space="preserve"> to help out the fight</w:t>
            </w:r>
          </w:p>
        </w:tc>
      </w:tr>
      <w:tr w:rsidR="00BE0B71" w14:paraId="2B938B98"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5D6A178" w14:textId="20B4F11A" w:rsidR="00BE0B71" w:rsidRDefault="00290833" w:rsidP="000416DB">
            <w:pPr>
              <w:jc w:val="center"/>
            </w:pPr>
            <w:r>
              <w:t>11</w:t>
            </w:r>
          </w:p>
        </w:tc>
        <w:tc>
          <w:tcPr>
            <w:tcW w:w="10080" w:type="dxa"/>
          </w:tcPr>
          <w:p w14:paraId="6F6A38D9" w14:textId="6938FDD8" w:rsidR="00D256A9" w:rsidRDefault="00D256A9" w:rsidP="00D256A9">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There is an extra encounter in the optional room on the first floor to the right with a </w:t>
            </w:r>
            <w:r w:rsidRPr="005161BF">
              <w:rPr>
                <w:b/>
                <w:bCs/>
              </w:rPr>
              <w:t>tripod turret</w:t>
            </w:r>
            <w:r>
              <w:t xml:space="preserve"> and a </w:t>
            </w:r>
            <w:r w:rsidRPr="005161BF">
              <w:rPr>
                <w:b/>
                <w:bCs/>
              </w:rPr>
              <w:t>ranged synth</w:t>
            </w:r>
          </w:p>
          <w:p w14:paraId="4A6F2E1F" w14:textId="4CECC63B" w:rsidR="00D256A9" w:rsidRDefault="00D256A9" w:rsidP="00D256A9">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can </w:t>
            </w:r>
            <w:r w:rsidRPr="005161BF">
              <w:rPr>
                <w:b/>
                <w:bCs/>
              </w:rPr>
              <w:t>deactivate</w:t>
            </w:r>
            <w:r>
              <w:t xml:space="preserve"> the </w:t>
            </w:r>
            <w:r w:rsidRPr="005161BF">
              <w:rPr>
                <w:b/>
                <w:bCs/>
              </w:rPr>
              <w:t>tripod turret</w:t>
            </w:r>
            <w:r>
              <w:t xml:space="preserve"> through</w:t>
            </w:r>
            <w:r w:rsidRPr="005161BF">
              <w:rPr>
                <w:b/>
                <w:bCs/>
              </w:rPr>
              <w:t xml:space="preserve"> terminal</w:t>
            </w:r>
          </w:p>
          <w:p w14:paraId="15FD257B" w14:textId="7A161CC8" w:rsidR="004F696B" w:rsidRDefault="00D256A9" w:rsidP="00D256A9">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After the encounter, the player can </w:t>
            </w:r>
            <w:r w:rsidRPr="005161BF">
              <w:rPr>
                <w:b/>
                <w:bCs/>
              </w:rPr>
              <w:t>lockpick (Novice)</w:t>
            </w:r>
            <w:r>
              <w:t xml:space="preserve"> the nearby room (restroom) to gain extra resources</w:t>
            </w:r>
          </w:p>
        </w:tc>
      </w:tr>
      <w:tr w:rsidR="00D256A9" w14:paraId="5EF61569"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903B9EF" w14:textId="2A88C31E" w:rsidR="00D256A9" w:rsidRDefault="00107B97" w:rsidP="000416DB">
            <w:pPr>
              <w:jc w:val="center"/>
            </w:pPr>
            <w:r>
              <w:lastRenderedPageBreak/>
              <w:t>12</w:t>
            </w:r>
          </w:p>
        </w:tc>
        <w:tc>
          <w:tcPr>
            <w:tcW w:w="10080" w:type="dxa"/>
          </w:tcPr>
          <w:p w14:paraId="29AAE2D7" w14:textId="77777777" w:rsidR="00D256A9" w:rsidRPr="005161BF" w:rsidRDefault="00D256A9" w:rsidP="00D256A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5161BF">
              <w:rPr>
                <w:b/>
                <w:bCs/>
              </w:rPr>
              <w:t>Stage 800</w:t>
            </w:r>
          </w:p>
          <w:p w14:paraId="6EB400C1" w14:textId="00FD7932" w:rsidR="00BA4774" w:rsidRPr="00095B74" w:rsidRDefault="00BA4774" w:rsidP="00BA477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Narrative Beat 7</w:t>
            </w:r>
          </w:p>
          <w:p w14:paraId="7F00DB9D" w14:textId="667DB99B" w:rsidR="00D256A9" w:rsidRDefault="00D256A9" w:rsidP="00D256A9">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D256A9">
              <w:t xml:space="preserve">Nathan talks to the player near the </w:t>
            </w:r>
            <w:r w:rsidRPr="005161BF">
              <w:rPr>
                <w:b/>
                <w:bCs/>
              </w:rPr>
              <w:t>big window</w:t>
            </w:r>
            <w:r>
              <w:t xml:space="preserve"> on the </w:t>
            </w:r>
            <w:r w:rsidRPr="005161BF">
              <w:rPr>
                <w:b/>
                <w:bCs/>
              </w:rPr>
              <w:t>second floor</w:t>
            </w:r>
            <w:r w:rsidRPr="00D256A9">
              <w:t xml:space="preserve">. He tells the player to go to </w:t>
            </w:r>
            <w:r w:rsidRPr="005161BF">
              <w:rPr>
                <w:b/>
                <w:bCs/>
              </w:rPr>
              <w:t>control room</w:t>
            </w:r>
            <w:r w:rsidRPr="00D256A9">
              <w:t xml:space="preserve"> before the </w:t>
            </w:r>
            <w:r w:rsidRPr="005161BF">
              <w:rPr>
                <w:b/>
                <w:bCs/>
              </w:rPr>
              <w:t xml:space="preserve">courser </w:t>
            </w:r>
            <w:r w:rsidRPr="00D256A9">
              <w:t>to stop him from bombing the facility</w:t>
            </w:r>
          </w:p>
        </w:tc>
      </w:tr>
      <w:tr w:rsidR="00D256A9" w14:paraId="78BEB207"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1ADFDB27" w14:textId="58C811EA" w:rsidR="00D256A9" w:rsidRDefault="00107B97" w:rsidP="000416DB">
            <w:pPr>
              <w:jc w:val="center"/>
            </w:pPr>
            <w:r>
              <w:t>13</w:t>
            </w:r>
          </w:p>
        </w:tc>
        <w:tc>
          <w:tcPr>
            <w:tcW w:w="10080" w:type="dxa"/>
          </w:tcPr>
          <w:p w14:paraId="499AB57F" w14:textId="4A37370B" w:rsidR="00D256A9" w:rsidRPr="00B82BFF" w:rsidRDefault="00D256A9" w:rsidP="00D256A9">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B82BFF">
              <w:rPr>
                <w:b/>
                <w:bCs/>
              </w:rPr>
              <w:t>Stage 900</w:t>
            </w:r>
          </w:p>
          <w:p w14:paraId="18E733E6" w14:textId="4EC6B1CC" w:rsidR="00D256A9" w:rsidRDefault="00D256A9" w:rsidP="00D256A9">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On the </w:t>
            </w:r>
            <w:r w:rsidRPr="005161BF">
              <w:rPr>
                <w:b/>
                <w:bCs/>
              </w:rPr>
              <w:t>second floor</w:t>
            </w:r>
            <w:r>
              <w:t xml:space="preserve">, the player opens the </w:t>
            </w:r>
            <w:r w:rsidRPr="005161BF">
              <w:rPr>
                <w:b/>
                <w:bCs/>
              </w:rPr>
              <w:t>locked door</w:t>
            </w:r>
            <w:r>
              <w:t xml:space="preserve"> on the right by </w:t>
            </w:r>
            <w:r w:rsidRPr="00693628">
              <w:rPr>
                <w:b/>
                <w:bCs/>
              </w:rPr>
              <w:t>lockpicking</w:t>
            </w:r>
            <w:r>
              <w:rPr>
                <w:b/>
                <w:bCs/>
              </w:rPr>
              <w:t xml:space="preserve"> (Expert) or terminal hacking (Novice)</w:t>
            </w:r>
          </w:p>
        </w:tc>
      </w:tr>
      <w:tr w:rsidR="00D256A9" w14:paraId="61D2FCC0"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9B336EB" w14:textId="34B0E670" w:rsidR="00D256A9" w:rsidRDefault="00107B97" w:rsidP="000416DB">
            <w:pPr>
              <w:jc w:val="center"/>
            </w:pPr>
            <w:r>
              <w:t>14</w:t>
            </w:r>
          </w:p>
        </w:tc>
        <w:tc>
          <w:tcPr>
            <w:tcW w:w="10080" w:type="dxa"/>
          </w:tcPr>
          <w:p w14:paraId="0B4E9C68" w14:textId="7FFB63DD" w:rsidR="00D256A9" w:rsidRDefault="00D256A9" w:rsidP="00D256A9">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The player takes out </w:t>
            </w:r>
            <w:r w:rsidRPr="00D256A9">
              <w:t xml:space="preserve">are </w:t>
            </w:r>
            <w:r w:rsidRPr="005161BF">
              <w:rPr>
                <w:b/>
                <w:bCs/>
              </w:rPr>
              <w:t xml:space="preserve">2 tripod turrets, 1 bubble turret, </w:t>
            </w:r>
            <w:r w:rsidR="00C03653" w:rsidRPr="005161BF">
              <w:rPr>
                <w:b/>
                <w:bCs/>
              </w:rPr>
              <w:t>2</w:t>
            </w:r>
            <w:r w:rsidRPr="005161BF">
              <w:rPr>
                <w:b/>
                <w:bCs/>
              </w:rPr>
              <w:t xml:space="preserve"> ranged synth</w:t>
            </w:r>
            <w:r w:rsidR="00C03653" w:rsidRPr="005161BF">
              <w:rPr>
                <w:b/>
                <w:bCs/>
              </w:rPr>
              <w:t>s</w:t>
            </w:r>
            <w:r w:rsidRPr="00D256A9">
              <w:t xml:space="preserve"> </w:t>
            </w:r>
            <w:r w:rsidR="0075173D">
              <w:t xml:space="preserve">either by fighting directly or </w:t>
            </w:r>
            <w:r w:rsidR="0075173D" w:rsidRPr="005161BF">
              <w:rPr>
                <w:b/>
                <w:bCs/>
              </w:rPr>
              <w:t>hacking</w:t>
            </w:r>
            <w:r w:rsidR="0075173D">
              <w:t xml:space="preserve"> stealthily</w:t>
            </w:r>
          </w:p>
        </w:tc>
      </w:tr>
      <w:tr w:rsidR="0075173D" w14:paraId="700A45B1"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A282243" w14:textId="6EE28E5B" w:rsidR="0075173D" w:rsidRDefault="00107B97" w:rsidP="000416DB">
            <w:pPr>
              <w:jc w:val="center"/>
            </w:pPr>
            <w:r>
              <w:t>15</w:t>
            </w:r>
          </w:p>
        </w:tc>
        <w:tc>
          <w:tcPr>
            <w:tcW w:w="10080" w:type="dxa"/>
          </w:tcPr>
          <w:p w14:paraId="1382FC23" w14:textId="171F2020" w:rsidR="0075173D" w:rsidRPr="005161BF" w:rsidRDefault="0075173D" w:rsidP="0075173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5161BF">
              <w:rPr>
                <w:b/>
                <w:bCs/>
              </w:rPr>
              <w:t>Stage 1200</w:t>
            </w:r>
          </w:p>
          <w:p w14:paraId="20201E81" w14:textId="303BBB49" w:rsidR="00BA4774" w:rsidRPr="00BA4774" w:rsidRDefault="00BA4774" w:rsidP="00BA4774">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Pr>
                <w:b/>
                <w:bCs/>
              </w:rPr>
              <w:t>Narrative Beat 8 (Minor)</w:t>
            </w:r>
          </w:p>
          <w:p w14:paraId="4256178C" w14:textId="2188ADDF" w:rsidR="0075173D" w:rsidRDefault="0075173D" w:rsidP="0075173D">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The player enters the room with Synth pods</w:t>
            </w:r>
          </w:p>
          <w:p w14:paraId="60B738C8" w14:textId="7F4560DF" w:rsidR="0075173D" w:rsidRDefault="0075173D" w:rsidP="00107B97">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meets the </w:t>
            </w:r>
            <w:r w:rsidRPr="005161BF">
              <w:rPr>
                <w:b/>
                <w:bCs/>
              </w:rPr>
              <w:t>courser</w:t>
            </w:r>
            <w:r>
              <w:t xml:space="preserve"> again</w:t>
            </w:r>
            <w:r w:rsidR="00107B97">
              <w:t xml:space="preserve"> who appears to be </w:t>
            </w:r>
            <w:r w:rsidR="00107B97" w:rsidRPr="005161BF">
              <w:rPr>
                <w:b/>
                <w:bCs/>
              </w:rPr>
              <w:t>unstable</w:t>
            </w:r>
          </w:p>
        </w:tc>
      </w:tr>
      <w:tr w:rsidR="00107B97" w14:paraId="485701BC"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290DABC" w14:textId="02DDCFDD" w:rsidR="00107B97" w:rsidRDefault="00107B97" w:rsidP="000416DB">
            <w:pPr>
              <w:jc w:val="center"/>
            </w:pPr>
            <w:r>
              <w:t>16</w:t>
            </w:r>
          </w:p>
        </w:tc>
        <w:tc>
          <w:tcPr>
            <w:tcW w:w="10080" w:type="dxa"/>
          </w:tcPr>
          <w:p w14:paraId="2A242974" w14:textId="25A9D3C0" w:rsidR="00107B97" w:rsidRDefault="00107B97"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After the scene, the player gets </w:t>
            </w:r>
            <w:r w:rsidRPr="005161BF">
              <w:rPr>
                <w:b/>
                <w:bCs/>
              </w:rPr>
              <w:t>ambushed</w:t>
            </w:r>
            <w:r>
              <w:t xml:space="preserve"> by </w:t>
            </w:r>
            <w:r w:rsidRPr="005161BF">
              <w:rPr>
                <w:b/>
                <w:bCs/>
              </w:rPr>
              <w:t>3 ranged synths</w:t>
            </w:r>
            <w:r>
              <w:t xml:space="preserve"> and </w:t>
            </w:r>
            <w:r w:rsidRPr="005161BF">
              <w:rPr>
                <w:b/>
                <w:bCs/>
              </w:rPr>
              <w:t>1 melee synths (Medium)</w:t>
            </w:r>
            <w:r>
              <w:t xml:space="preserve"> waking up from the pod</w:t>
            </w:r>
          </w:p>
        </w:tc>
      </w:tr>
      <w:tr w:rsidR="0075173D" w14:paraId="63B39485"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3B9B6B77" w14:textId="3C8FEA57" w:rsidR="0075173D" w:rsidRDefault="00107B97" w:rsidP="0075173D">
            <w:pPr>
              <w:jc w:val="center"/>
            </w:pPr>
            <w:r>
              <w:t>17</w:t>
            </w:r>
          </w:p>
        </w:tc>
        <w:tc>
          <w:tcPr>
            <w:tcW w:w="10080" w:type="dxa"/>
          </w:tcPr>
          <w:p w14:paraId="15BEFC03" w14:textId="5AD6BEA1" w:rsidR="005161BF" w:rsidRDefault="005161BF" w:rsidP="0075173D">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5161BF">
              <w:rPr>
                <w:b/>
                <w:bCs/>
              </w:rPr>
              <w:t>Narrative Beat (Optional)</w:t>
            </w:r>
          </w:p>
          <w:p w14:paraId="5476915E" w14:textId="3BDAC1AE" w:rsidR="00040593" w:rsidRPr="005161BF" w:rsidRDefault="0075173D" w:rsidP="005161BF">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Entering the next room, the player can read the notes in the terminal</w:t>
            </w:r>
          </w:p>
        </w:tc>
      </w:tr>
      <w:tr w:rsidR="0075173D" w14:paraId="0DC08ECE"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72C8DA0" w14:textId="2CFE0357" w:rsidR="0075173D" w:rsidRDefault="00107B97" w:rsidP="0075173D">
            <w:pPr>
              <w:jc w:val="center"/>
            </w:pPr>
            <w:r>
              <w:t>18</w:t>
            </w:r>
          </w:p>
        </w:tc>
        <w:tc>
          <w:tcPr>
            <w:tcW w:w="10080" w:type="dxa"/>
          </w:tcPr>
          <w:p w14:paraId="425D355D" w14:textId="6B2CCC72" w:rsidR="0075173D" w:rsidRPr="005161BF" w:rsidRDefault="0075173D"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5161BF">
              <w:rPr>
                <w:b/>
                <w:bCs/>
              </w:rPr>
              <w:t>Stage 1300</w:t>
            </w:r>
          </w:p>
          <w:p w14:paraId="7B645610" w14:textId="2A8B703A" w:rsidR="0075173D" w:rsidRDefault="0075173D"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Entering the hallway, there is a </w:t>
            </w:r>
            <w:r>
              <w:rPr>
                <w:b/>
                <w:bCs/>
              </w:rPr>
              <w:t>1 ranged synth (Hard), 2 bubble turrets</w:t>
            </w:r>
            <w:r w:rsidRPr="00693628">
              <w:rPr>
                <w:b/>
                <w:bCs/>
              </w:rPr>
              <w:t xml:space="preserve"> </w:t>
            </w:r>
            <w:r>
              <w:t xml:space="preserve">and </w:t>
            </w:r>
            <w:r w:rsidRPr="00B1542C">
              <w:rPr>
                <w:b/>
                <w:bCs/>
              </w:rPr>
              <w:t>1 tripod</w:t>
            </w:r>
            <w:r>
              <w:t xml:space="preserve"> </w:t>
            </w:r>
            <w:r w:rsidRPr="00693628">
              <w:rPr>
                <w:b/>
                <w:bCs/>
              </w:rPr>
              <w:t>turret</w:t>
            </w:r>
          </w:p>
          <w:p w14:paraId="3342338E" w14:textId="54D1853E" w:rsidR="0075173D" w:rsidRDefault="0075173D"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After the player enters the room and advances forward, </w:t>
            </w:r>
            <w:r w:rsidRPr="00B575A0">
              <w:rPr>
                <w:b/>
                <w:bCs/>
              </w:rPr>
              <w:t xml:space="preserve">2 ranged </w:t>
            </w:r>
            <w:r>
              <w:rPr>
                <w:b/>
                <w:bCs/>
              </w:rPr>
              <w:t>s</w:t>
            </w:r>
            <w:r w:rsidRPr="00B575A0">
              <w:rPr>
                <w:b/>
                <w:bCs/>
              </w:rPr>
              <w:t>ynths</w:t>
            </w:r>
            <w:r>
              <w:t xml:space="preserve"> and </w:t>
            </w:r>
            <w:r w:rsidRPr="00B575A0">
              <w:rPr>
                <w:b/>
                <w:bCs/>
              </w:rPr>
              <w:t xml:space="preserve">1 melee </w:t>
            </w:r>
            <w:r>
              <w:rPr>
                <w:b/>
                <w:bCs/>
              </w:rPr>
              <w:t>s</w:t>
            </w:r>
            <w:r w:rsidRPr="00B575A0">
              <w:rPr>
                <w:b/>
                <w:bCs/>
              </w:rPr>
              <w:t>ynth</w:t>
            </w:r>
            <w:r>
              <w:t xml:space="preserve"> will rush out from the left to </w:t>
            </w:r>
            <w:r w:rsidR="005161BF" w:rsidRPr="005161BF">
              <w:rPr>
                <w:b/>
                <w:bCs/>
              </w:rPr>
              <w:t>ambush</w:t>
            </w:r>
            <w:r>
              <w:t xml:space="preserve"> the player</w:t>
            </w:r>
          </w:p>
        </w:tc>
      </w:tr>
      <w:tr w:rsidR="0075173D" w14:paraId="6D2505D1"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E7FF8E8" w14:textId="600D650E" w:rsidR="0075173D" w:rsidRDefault="00107B97" w:rsidP="0075173D">
            <w:pPr>
              <w:jc w:val="center"/>
            </w:pPr>
            <w:r>
              <w:t>19</w:t>
            </w:r>
          </w:p>
        </w:tc>
        <w:tc>
          <w:tcPr>
            <w:tcW w:w="10080" w:type="dxa"/>
          </w:tcPr>
          <w:p w14:paraId="5E7C99CC" w14:textId="1167F8B6" w:rsidR="0075173D" w:rsidRDefault="0075173D" w:rsidP="0075173D">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lockpicks the </w:t>
            </w:r>
            <w:r w:rsidRPr="008F5CCE">
              <w:rPr>
                <w:b/>
                <w:bCs/>
              </w:rPr>
              <w:t>exit door (</w:t>
            </w:r>
            <w:r>
              <w:rPr>
                <w:b/>
                <w:bCs/>
              </w:rPr>
              <w:t>Advanced</w:t>
            </w:r>
            <w:r w:rsidRPr="008F5CCE">
              <w:rPr>
                <w:b/>
                <w:bCs/>
              </w:rPr>
              <w:t>)</w:t>
            </w:r>
            <w:r>
              <w:t xml:space="preserve"> or use the </w:t>
            </w:r>
            <w:r w:rsidRPr="004B5A98">
              <w:rPr>
                <w:b/>
                <w:bCs/>
              </w:rPr>
              <w:t>hallway key</w:t>
            </w:r>
            <w:r>
              <w:t xml:space="preserve"> picked up from </w:t>
            </w:r>
            <w:r w:rsidRPr="00933014">
              <w:rPr>
                <w:b/>
                <w:bCs/>
              </w:rPr>
              <w:t>Ranged Synth (hard)’s corpse</w:t>
            </w:r>
          </w:p>
        </w:tc>
      </w:tr>
      <w:tr w:rsidR="0075173D" w14:paraId="37397B8A"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CFD5D4B" w14:textId="2F44AC5B" w:rsidR="0075173D" w:rsidRDefault="00107B97" w:rsidP="0075173D">
            <w:pPr>
              <w:jc w:val="center"/>
            </w:pPr>
            <w:r>
              <w:t>20</w:t>
            </w:r>
          </w:p>
        </w:tc>
        <w:tc>
          <w:tcPr>
            <w:tcW w:w="10080" w:type="dxa"/>
          </w:tcPr>
          <w:p w14:paraId="542723B3" w14:textId="7E8CB948" w:rsidR="0075173D" w:rsidRPr="005161BF" w:rsidRDefault="0075173D"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5161BF">
              <w:rPr>
                <w:b/>
                <w:bCs/>
              </w:rPr>
              <w:t>Stage 1500</w:t>
            </w:r>
          </w:p>
          <w:p w14:paraId="77ACF038" w14:textId="3249D291" w:rsidR="00BA4774" w:rsidRDefault="00BA4774" w:rsidP="00BA477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Narrative Beat 9 (Minor)</w:t>
            </w:r>
          </w:p>
          <w:p w14:paraId="551FDA2B" w14:textId="6242D43D" w:rsidR="00040593" w:rsidRPr="005161BF" w:rsidRDefault="00040593" w:rsidP="00040593">
            <w:pPr>
              <w:pStyle w:val="Header"/>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5161BF">
              <w:rPr>
                <w:b/>
                <w:bCs/>
              </w:rPr>
              <w:t>Narrative Beat (Optional)</w:t>
            </w:r>
          </w:p>
          <w:p w14:paraId="7061F04C" w14:textId="30AC1179" w:rsidR="0075173D" w:rsidRDefault="0075173D"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In the next room, there is another scene with the </w:t>
            </w:r>
            <w:r w:rsidRPr="005161BF">
              <w:rPr>
                <w:b/>
                <w:bCs/>
              </w:rPr>
              <w:t>courser</w:t>
            </w:r>
            <w:r>
              <w:t xml:space="preserve"> who seems to be </w:t>
            </w:r>
            <w:r w:rsidRPr="005161BF">
              <w:rPr>
                <w:b/>
                <w:bCs/>
              </w:rPr>
              <w:t>grateful</w:t>
            </w:r>
            <w:r>
              <w:t xml:space="preserve"> to Nathan</w:t>
            </w:r>
          </w:p>
          <w:p w14:paraId="3EF0CEC7" w14:textId="30B8546C" w:rsidR="0075173D" w:rsidRDefault="0075173D"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The player feels </w:t>
            </w:r>
            <w:r w:rsidRPr="000B4889">
              <w:rPr>
                <w:b/>
                <w:bCs/>
              </w:rPr>
              <w:t>something is not right with Nathan</w:t>
            </w:r>
            <w:r>
              <w:t>, but Nathan ran away after the courser</w:t>
            </w:r>
          </w:p>
        </w:tc>
      </w:tr>
      <w:tr w:rsidR="0075173D" w14:paraId="1C499DF1"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3E4AA881" w14:textId="03BBFCA6" w:rsidR="0075173D" w:rsidRDefault="00107B97" w:rsidP="0075173D">
            <w:pPr>
              <w:jc w:val="center"/>
            </w:pPr>
            <w:r>
              <w:t>21</w:t>
            </w:r>
          </w:p>
        </w:tc>
        <w:tc>
          <w:tcPr>
            <w:tcW w:w="10080" w:type="dxa"/>
          </w:tcPr>
          <w:p w14:paraId="0F113FE8" w14:textId="23CD6254" w:rsidR="000B4889" w:rsidRDefault="000B4889" w:rsidP="0075173D">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0B4889">
              <w:rPr>
                <w:b/>
                <w:bCs/>
              </w:rPr>
              <w:t>Narrative Beat (Optional)</w:t>
            </w:r>
          </w:p>
          <w:p w14:paraId="51E5772C" w14:textId="10C9215A" w:rsidR="0075173D" w:rsidRDefault="0075173D" w:rsidP="0075173D">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enters the room with a </w:t>
            </w:r>
            <w:r w:rsidRPr="000B4889">
              <w:rPr>
                <w:b/>
                <w:bCs/>
              </w:rPr>
              <w:t>hole</w:t>
            </w:r>
            <w:r>
              <w:t xml:space="preserve"> in the middle</w:t>
            </w:r>
          </w:p>
          <w:p w14:paraId="512F3D25" w14:textId="529854CB" w:rsidR="00040593" w:rsidRPr="000B4889" w:rsidRDefault="0075173D" w:rsidP="000B4889">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There is a </w:t>
            </w:r>
            <w:r w:rsidRPr="000B4889">
              <w:rPr>
                <w:b/>
                <w:bCs/>
              </w:rPr>
              <w:t>terminal</w:t>
            </w:r>
            <w:r>
              <w:t xml:space="preserve"> with some side information for the player to discover</w:t>
            </w:r>
          </w:p>
        </w:tc>
      </w:tr>
      <w:tr w:rsidR="0075173D" w14:paraId="28855DE8"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896C203" w14:textId="187495B5" w:rsidR="0075173D" w:rsidRDefault="0075173D" w:rsidP="0075173D">
            <w:pPr>
              <w:jc w:val="center"/>
            </w:pPr>
            <w:r>
              <w:t>S2</w:t>
            </w:r>
          </w:p>
        </w:tc>
        <w:tc>
          <w:tcPr>
            <w:tcW w:w="10080" w:type="dxa"/>
          </w:tcPr>
          <w:p w14:paraId="49333F00" w14:textId="6EB9487B" w:rsidR="008210C3" w:rsidRPr="000B4889" w:rsidRDefault="008210C3"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0B4889">
              <w:rPr>
                <w:b/>
                <w:bCs/>
              </w:rPr>
              <w:t xml:space="preserve">Side </w:t>
            </w:r>
            <w:r w:rsidR="005864B7" w:rsidRPr="000B4889">
              <w:rPr>
                <w:b/>
                <w:bCs/>
              </w:rPr>
              <w:t>Q</w:t>
            </w:r>
            <w:r w:rsidRPr="000B4889">
              <w:rPr>
                <w:b/>
                <w:bCs/>
              </w:rPr>
              <w:t xml:space="preserve">uest </w:t>
            </w:r>
            <w:r w:rsidR="005864B7" w:rsidRPr="000B4889">
              <w:rPr>
                <w:b/>
                <w:bCs/>
              </w:rPr>
              <w:t xml:space="preserve">Stage </w:t>
            </w:r>
            <w:r w:rsidRPr="000B4889">
              <w:rPr>
                <w:b/>
                <w:bCs/>
              </w:rPr>
              <w:t>100</w:t>
            </w:r>
          </w:p>
          <w:p w14:paraId="7549BCA2" w14:textId="7FF3DB5B" w:rsidR="008210C3" w:rsidRDefault="0075173D"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The player </w:t>
            </w:r>
            <w:r w:rsidR="008210C3">
              <w:rPr>
                <w:rFonts w:hint="eastAsia"/>
                <w:lang w:eastAsia="zh-CN"/>
              </w:rPr>
              <w:t>finds</w:t>
            </w:r>
            <w:r w:rsidR="008210C3">
              <w:t xml:space="preserve"> the </w:t>
            </w:r>
            <w:r w:rsidR="008210C3" w:rsidRPr="000B4889">
              <w:rPr>
                <w:b/>
                <w:bCs/>
              </w:rPr>
              <w:t>entrance to the basement (the hole)</w:t>
            </w:r>
          </w:p>
          <w:p w14:paraId="4A9DF323" w14:textId="44FED9BC" w:rsidR="0075173D" w:rsidRDefault="008210C3"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The player </w:t>
            </w:r>
            <w:r w:rsidR="0075173D" w:rsidRPr="00693628">
              <w:rPr>
                <w:b/>
                <w:bCs/>
              </w:rPr>
              <w:t>drops down</w:t>
            </w:r>
            <w:r w:rsidR="0075173D">
              <w:t xml:space="preserve"> from the opening to the first floor</w:t>
            </w:r>
          </w:p>
        </w:tc>
      </w:tr>
      <w:tr w:rsidR="0075173D" w14:paraId="03836823"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E87A528" w14:textId="1DDECF30" w:rsidR="0075173D" w:rsidRDefault="0075173D" w:rsidP="0075173D">
            <w:pPr>
              <w:jc w:val="center"/>
            </w:pPr>
            <w:r>
              <w:t>S3</w:t>
            </w:r>
          </w:p>
        </w:tc>
        <w:tc>
          <w:tcPr>
            <w:tcW w:w="10080" w:type="dxa"/>
          </w:tcPr>
          <w:p w14:paraId="1A8D401B" w14:textId="10B3FE8C" w:rsidR="0075173D" w:rsidRDefault="0075173D" w:rsidP="008210C3">
            <w:pPr>
              <w:pStyle w:val="ListParagraph"/>
              <w:numPr>
                <w:ilvl w:val="0"/>
                <w:numId w:val="19"/>
              </w:numPr>
              <w:cnfStyle w:val="000000000000" w:firstRow="0" w:lastRow="0" w:firstColumn="0" w:lastColumn="0" w:oddVBand="0" w:evenVBand="0" w:oddHBand="0" w:evenHBand="0" w:firstRowFirstColumn="0" w:firstRowLastColumn="0" w:lastRowFirstColumn="0" w:lastRowLastColumn="0"/>
            </w:pPr>
            <w:r>
              <w:t xml:space="preserve">The player </w:t>
            </w:r>
            <w:r w:rsidRPr="000B4889">
              <w:rPr>
                <w:b/>
                <w:bCs/>
              </w:rPr>
              <w:t>drops down again</w:t>
            </w:r>
            <w:r>
              <w:t xml:space="preserve"> to enter the basement</w:t>
            </w:r>
          </w:p>
          <w:p w14:paraId="24D7BD3C" w14:textId="4D3DEB17" w:rsidR="0075173D" w:rsidRDefault="0075173D" w:rsidP="0075173D">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takes out </w:t>
            </w:r>
            <w:r w:rsidRPr="000B4889">
              <w:rPr>
                <w:b/>
                <w:bCs/>
              </w:rPr>
              <w:t>1 bubble turret</w:t>
            </w:r>
            <w:r>
              <w:t xml:space="preserve"> on the outside, </w:t>
            </w:r>
            <w:r w:rsidRPr="000B4889">
              <w:rPr>
                <w:b/>
                <w:bCs/>
              </w:rPr>
              <w:t>3 bubble turrets</w:t>
            </w:r>
            <w:r>
              <w:t xml:space="preserve"> inside the room</w:t>
            </w:r>
          </w:p>
        </w:tc>
      </w:tr>
      <w:tr w:rsidR="0075173D" w14:paraId="537720C4"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447CC63" w14:textId="30DD4699" w:rsidR="0075173D" w:rsidRDefault="008210C3" w:rsidP="0075173D">
            <w:pPr>
              <w:jc w:val="center"/>
            </w:pPr>
            <w:r>
              <w:t>S4</w:t>
            </w:r>
          </w:p>
        </w:tc>
        <w:tc>
          <w:tcPr>
            <w:tcW w:w="10080" w:type="dxa"/>
          </w:tcPr>
          <w:p w14:paraId="29508094" w14:textId="3368E97A" w:rsidR="008210C3" w:rsidRPr="000B4889" w:rsidRDefault="008210C3"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0B4889">
              <w:rPr>
                <w:b/>
                <w:bCs/>
              </w:rPr>
              <w:t xml:space="preserve">Side </w:t>
            </w:r>
            <w:r w:rsidR="005864B7" w:rsidRPr="000B4889">
              <w:rPr>
                <w:b/>
                <w:bCs/>
              </w:rPr>
              <w:t>Q</w:t>
            </w:r>
            <w:r w:rsidRPr="000B4889">
              <w:rPr>
                <w:b/>
                <w:bCs/>
              </w:rPr>
              <w:t>uest</w:t>
            </w:r>
            <w:r w:rsidR="005864B7" w:rsidRPr="000B4889">
              <w:rPr>
                <w:b/>
                <w:bCs/>
              </w:rPr>
              <w:t xml:space="preserve"> Stage</w:t>
            </w:r>
            <w:r w:rsidRPr="000B4889">
              <w:rPr>
                <w:b/>
                <w:bCs/>
              </w:rPr>
              <w:t xml:space="preserve"> 200</w:t>
            </w:r>
          </w:p>
          <w:p w14:paraId="5AD1B9E5" w14:textId="3828D9F0" w:rsidR="00040593" w:rsidRPr="000B4889" w:rsidRDefault="00040593" w:rsidP="00040593">
            <w:pPr>
              <w:pStyle w:val="Header"/>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0B4889">
              <w:rPr>
                <w:b/>
                <w:bCs/>
              </w:rPr>
              <w:t>Narrative Beat (Optional)</w:t>
            </w:r>
          </w:p>
          <w:p w14:paraId="1C30CF27" w14:textId="138325DE" w:rsidR="0075173D" w:rsidRDefault="0075173D"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The player finds the </w:t>
            </w:r>
            <w:r w:rsidRPr="00B575A0">
              <w:rPr>
                <w:b/>
                <w:bCs/>
              </w:rPr>
              <w:t>legendary weapon</w:t>
            </w:r>
            <w:r>
              <w:rPr>
                <w:b/>
                <w:bCs/>
              </w:rPr>
              <w:t xml:space="preserve"> (magic stick)</w:t>
            </w:r>
            <w:r>
              <w:t xml:space="preserve"> on the </w:t>
            </w:r>
            <w:r w:rsidRPr="00933014">
              <w:rPr>
                <w:b/>
                <w:bCs/>
              </w:rPr>
              <w:t>shelf</w:t>
            </w:r>
            <w:r>
              <w:t xml:space="preserve">, and uses the </w:t>
            </w:r>
            <w:r w:rsidRPr="00933014">
              <w:rPr>
                <w:b/>
                <w:bCs/>
              </w:rPr>
              <w:t>terminal</w:t>
            </w:r>
            <w:r>
              <w:t xml:space="preserve"> to unlock the elevator</w:t>
            </w:r>
          </w:p>
          <w:p w14:paraId="1787DDBE" w14:textId="77777777" w:rsidR="0075173D" w:rsidRDefault="0075173D"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There are some additional resources for the player to pick up</w:t>
            </w:r>
          </w:p>
          <w:p w14:paraId="4178D459" w14:textId="4EA0FF85" w:rsidR="0075173D" w:rsidRDefault="0075173D"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The player can learn info about Nathan through his </w:t>
            </w:r>
            <w:r w:rsidRPr="000B4889">
              <w:rPr>
                <w:b/>
                <w:bCs/>
              </w:rPr>
              <w:t xml:space="preserve">terminal </w:t>
            </w:r>
            <w:r>
              <w:t xml:space="preserve">and </w:t>
            </w:r>
            <w:r w:rsidR="008210C3">
              <w:t>his room</w:t>
            </w:r>
          </w:p>
        </w:tc>
      </w:tr>
      <w:tr w:rsidR="008210C3" w14:paraId="6AC8AFA6"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9380C38" w14:textId="64676112" w:rsidR="008210C3" w:rsidRDefault="008210C3" w:rsidP="0075173D">
            <w:pPr>
              <w:jc w:val="center"/>
            </w:pPr>
            <w:r>
              <w:t>S5</w:t>
            </w:r>
          </w:p>
        </w:tc>
        <w:tc>
          <w:tcPr>
            <w:tcW w:w="10080" w:type="dxa"/>
          </w:tcPr>
          <w:p w14:paraId="5E08F9D6" w14:textId="42D3EFDA" w:rsidR="008210C3" w:rsidRPr="000B4889" w:rsidRDefault="008210C3" w:rsidP="008210C3">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0B4889">
              <w:rPr>
                <w:b/>
                <w:bCs/>
              </w:rPr>
              <w:t xml:space="preserve">Side </w:t>
            </w:r>
            <w:r w:rsidR="005864B7" w:rsidRPr="000B4889">
              <w:rPr>
                <w:b/>
                <w:bCs/>
              </w:rPr>
              <w:t>Q</w:t>
            </w:r>
            <w:r w:rsidRPr="000B4889">
              <w:rPr>
                <w:b/>
                <w:bCs/>
              </w:rPr>
              <w:t xml:space="preserve">uest </w:t>
            </w:r>
            <w:r w:rsidR="005864B7" w:rsidRPr="000B4889">
              <w:rPr>
                <w:b/>
                <w:bCs/>
              </w:rPr>
              <w:t xml:space="preserve">Stage </w:t>
            </w:r>
            <w:r w:rsidRPr="000B4889">
              <w:rPr>
                <w:b/>
                <w:bCs/>
              </w:rPr>
              <w:t>280</w:t>
            </w:r>
          </w:p>
          <w:p w14:paraId="063999AA" w14:textId="0A6BA0EA" w:rsidR="008210C3" w:rsidRDefault="008210C3" w:rsidP="008210C3">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8210C3">
              <w:t xml:space="preserve">The player takes the </w:t>
            </w:r>
            <w:r w:rsidRPr="000B4889">
              <w:rPr>
                <w:b/>
                <w:bCs/>
              </w:rPr>
              <w:t>elevator</w:t>
            </w:r>
            <w:r w:rsidRPr="008210C3">
              <w:t xml:space="preserve"> to return to the third floor</w:t>
            </w:r>
          </w:p>
        </w:tc>
      </w:tr>
      <w:tr w:rsidR="008210C3" w14:paraId="24F2EACB"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EDC0461" w14:textId="45EF1CD9" w:rsidR="008210C3" w:rsidRDefault="00107B97" w:rsidP="0075173D">
            <w:pPr>
              <w:jc w:val="center"/>
            </w:pPr>
            <w:r>
              <w:t>22</w:t>
            </w:r>
          </w:p>
        </w:tc>
        <w:tc>
          <w:tcPr>
            <w:tcW w:w="10080" w:type="dxa"/>
          </w:tcPr>
          <w:p w14:paraId="79A0B2A9" w14:textId="33AF6D34" w:rsidR="008210C3" w:rsidRDefault="008210C3" w:rsidP="008210C3">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The player enters the </w:t>
            </w:r>
            <w:r w:rsidRPr="000B4889">
              <w:rPr>
                <w:b/>
                <w:bCs/>
              </w:rPr>
              <w:t>catwalk area</w:t>
            </w:r>
            <w:r>
              <w:t xml:space="preserve"> with </w:t>
            </w:r>
            <w:r w:rsidRPr="006450BA">
              <w:rPr>
                <w:b/>
                <w:bCs/>
              </w:rPr>
              <w:t>3</w:t>
            </w:r>
            <w:r>
              <w:t xml:space="preserve"> </w:t>
            </w:r>
            <w:r w:rsidRPr="006450BA">
              <w:rPr>
                <w:b/>
                <w:bCs/>
              </w:rPr>
              <w:t>ranged synths</w:t>
            </w:r>
            <w:r>
              <w:rPr>
                <w:b/>
                <w:bCs/>
              </w:rPr>
              <w:t xml:space="preserve"> (Medium), and 1 melee synth (Medium)</w:t>
            </w:r>
            <w:r>
              <w:t xml:space="preserve">, and there are </w:t>
            </w:r>
            <w:r w:rsidRPr="006450BA">
              <w:rPr>
                <w:b/>
                <w:bCs/>
              </w:rPr>
              <w:t>2 bubble turrets</w:t>
            </w:r>
            <w:r>
              <w:t xml:space="preserve"> on each side of the wall</w:t>
            </w:r>
          </w:p>
        </w:tc>
      </w:tr>
      <w:tr w:rsidR="008210C3" w14:paraId="2557596C"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C1BFBC4" w14:textId="0A4C822E" w:rsidR="008210C3" w:rsidRDefault="00107B97" w:rsidP="0075173D">
            <w:pPr>
              <w:jc w:val="center"/>
            </w:pPr>
            <w:r>
              <w:lastRenderedPageBreak/>
              <w:t>23</w:t>
            </w:r>
          </w:p>
        </w:tc>
        <w:tc>
          <w:tcPr>
            <w:tcW w:w="10080" w:type="dxa"/>
          </w:tcPr>
          <w:p w14:paraId="513545A1" w14:textId="77777777" w:rsidR="00BA4774" w:rsidRPr="000B4889" w:rsidRDefault="008210C3" w:rsidP="007F7DBE">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0B4889">
              <w:rPr>
                <w:b/>
                <w:bCs/>
              </w:rPr>
              <w:t>Stage 1550</w:t>
            </w:r>
          </w:p>
          <w:p w14:paraId="03BD2362" w14:textId="02A4A555" w:rsidR="00BA4774" w:rsidRPr="00095B74" w:rsidRDefault="00BA4774" w:rsidP="00BA4774">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Pr>
                <w:b/>
                <w:bCs/>
              </w:rPr>
              <w:t>Narrative Beat 10</w:t>
            </w:r>
          </w:p>
          <w:p w14:paraId="2E889FC8" w14:textId="04B93BBC" w:rsidR="008210C3" w:rsidRDefault="008210C3" w:rsidP="007F7DBE">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enters the red </w:t>
            </w:r>
            <w:r w:rsidRPr="00BA4774">
              <w:rPr>
                <w:b/>
                <w:bCs/>
              </w:rPr>
              <w:t>control room</w:t>
            </w:r>
            <w:r>
              <w:t>, and meet with courser and Nathan</w:t>
            </w:r>
          </w:p>
          <w:p w14:paraId="4A668CA7" w14:textId="77777777" w:rsidR="008210C3" w:rsidRDefault="008210C3" w:rsidP="008210C3">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It is revealed that </w:t>
            </w:r>
            <w:r w:rsidRPr="00F3516F">
              <w:rPr>
                <w:b/>
                <w:bCs/>
              </w:rPr>
              <w:t>Nathan had control over the course</w:t>
            </w:r>
            <w:r>
              <w:rPr>
                <w:b/>
                <w:bCs/>
              </w:rPr>
              <w:t>r</w:t>
            </w:r>
            <w:r>
              <w:t xml:space="preserve">, but not anymore. The courser goes on to actually </w:t>
            </w:r>
            <w:r w:rsidRPr="000B4889">
              <w:rPr>
                <w:b/>
                <w:bCs/>
              </w:rPr>
              <w:t>bomb</w:t>
            </w:r>
            <w:r>
              <w:t xml:space="preserve"> the facility</w:t>
            </w:r>
          </w:p>
          <w:p w14:paraId="2896340B" w14:textId="512B4136" w:rsidR="008210C3" w:rsidRDefault="008210C3" w:rsidP="008210C3">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Nathan tells the player that his plan and the cause of the synth attack is just that he could </w:t>
            </w:r>
            <w:r w:rsidRPr="00933014">
              <w:rPr>
                <w:b/>
                <w:bCs/>
              </w:rPr>
              <w:t>act like a hero in front of the villagers</w:t>
            </w:r>
          </w:p>
        </w:tc>
      </w:tr>
      <w:tr w:rsidR="008210C3" w14:paraId="30DE1FA1"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55C27E7" w14:textId="1A58F04C" w:rsidR="008210C3" w:rsidRDefault="00107B97" w:rsidP="0075173D">
            <w:pPr>
              <w:jc w:val="center"/>
            </w:pPr>
            <w:r>
              <w:t>24</w:t>
            </w:r>
          </w:p>
        </w:tc>
        <w:tc>
          <w:tcPr>
            <w:tcW w:w="10080" w:type="dxa"/>
          </w:tcPr>
          <w:p w14:paraId="31E426FA" w14:textId="7F0CD6A0" w:rsidR="008210C3" w:rsidRPr="000B4889" w:rsidRDefault="008210C3" w:rsidP="008210C3">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0B4889">
              <w:rPr>
                <w:b/>
                <w:bCs/>
              </w:rPr>
              <w:t>Stage 1650</w:t>
            </w:r>
          </w:p>
          <w:p w14:paraId="4B73B471" w14:textId="0157D40E" w:rsidR="00336D81" w:rsidRDefault="008210C3" w:rsidP="009A3A80">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E51FE6">
              <w:t xml:space="preserve">The player enters the room to investigate the </w:t>
            </w:r>
            <w:r w:rsidRPr="00E51FE6">
              <w:rPr>
                <w:b/>
                <w:bCs/>
              </w:rPr>
              <w:t>terminal</w:t>
            </w:r>
            <w:r w:rsidRPr="00E51FE6">
              <w:t xml:space="preserve">, and finds out it </w:t>
            </w:r>
            <w:r>
              <w:t xml:space="preserve">requires </w:t>
            </w:r>
            <w:r w:rsidRPr="008131F6">
              <w:rPr>
                <w:b/>
                <w:bCs/>
              </w:rPr>
              <w:t>Control Room</w:t>
            </w:r>
            <w:r>
              <w:t xml:space="preserve"> </w:t>
            </w:r>
            <w:r>
              <w:rPr>
                <w:b/>
                <w:bCs/>
              </w:rPr>
              <w:t>A</w:t>
            </w:r>
            <w:r w:rsidRPr="00E51FE6">
              <w:rPr>
                <w:b/>
                <w:bCs/>
              </w:rPr>
              <w:t xml:space="preserve">dmin </w:t>
            </w:r>
            <w:r>
              <w:rPr>
                <w:b/>
                <w:bCs/>
              </w:rPr>
              <w:t>H</w:t>
            </w:r>
            <w:r w:rsidRPr="00E51FE6">
              <w:rPr>
                <w:b/>
                <w:bCs/>
              </w:rPr>
              <w:t>olotape (password)</w:t>
            </w:r>
          </w:p>
        </w:tc>
      </w:tr>
      <w:tr w:rsidR="008210C3" w14:paraId="4A3E86C1"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1FE88C65" w14:textId="00DC447A" w:rsidR="008210C3" w:rsidRDefault="00107B97" w:rsidP="0075173D">
            <w:pPr>
              <w:jc w:val="center"/>
            </w:pPr>
            <w:r>
              <w:t>25</w:t>
            </w:r>
          </w:p>
        </w:tc>
        <w:tc>
          <w:tcPr>
            <w:tcW w:w="10080" w:type="dxa"/>
          </w:tcPr>
          <w:p w14:paraId="6FBB048D" w14:textId="216ED62F" w:rsidR="008210C3" w:rsidRPr="000B4889" w:rsidRDefault="008210C3" w:rsidP="008210C3">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0B4889">
              <w:rPr>
                <w:b/>
                <w:bCs/>
              </w:rPr>
              <w:t>Stage 1700</w:t>
            </w:r>
          </w:p>
          <w:p w14:paraId="341B8C4A" w14:textId="1FE1AF3D" w:rsidR="009A3A80" w:rsidRPr="000B4889" w:rsidRDefault="009A3A80" w:rsidP="008210C3">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0B4889">
              <w:rPr>
                <w:b/>
                <w:bCs/>
              </w:rPr>
              <w:t>Narrative Beat (Optional)</w:t>
            </w:r>
          </w:p>
          <w:p w14:paraId="4D8ECB2A" w14:textId="7F40B05E" w:rsidR="008210C3" w:rsidRDefault="008210C3" w:rsidP="008210C3">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talks to Nathan about the </w:t>
            </w:r>
            <w:r w:rsidRPr="004122F9">
              <w:rPr>
                <w:b/>
                <w:bCs/>
              </w:rPr>
              <w:t>holotape</w:t>
            </w:r>
            <w:r>
              <w:t xml:space="preserve"> for the terminal</w:t>
            </w:r>
          </w:p>
          <w:p w14:paraId="7A14F7CD" w14:textId="77777777" w:rsidR="008210C3" w:rsidRDefault="008210C3" w:rsidP="008210C3">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has a chance to </w:t>
            </w:r>
            <w:r w:rsidRPr="000B4889">
              <w:rPr>
                <w:b/>
                <w:bCs/>
              </w:rPr>
              <w:t>persuade</w:t>
            </w:r>
            <w:r>
              <w:t xml:space="preserve"> Nathan to help the player locate the password</w:t>
            </w:r>
          </w:p>
          <w:p w14:paraId="375EC87F" w14:textId="642A307B" w:rsidR="008210C3" w:rsidRDefault="008210C3" w:rsidP="008210C3">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will find the </w:t>
            </w:r>
            <w:r w:rsidRPr="000B4889">
              <w:rPr>
                <w:b/>
                <w:bCs/>
              </w:rPr>
              <w:t>holotape on the shelf with statues and figurines</w:t>
            </w:r>
          </w:p>
        </w:tc>
      </w:tr>
      <w:tr w:rsidR="00B0292A" w14:paraId="2D45B18F"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92DB69B" w14:textId="17D0BFE5" w:rsidR="00B0292A" w:rsidRDefault="00107B97" w:rsidP="0075173D">
            <w:pPr>
              <w:jc w:val="center"/>
            </w:pPr>
            <w:r>
              <w:t>26</w:t>
            </w:r>
          </w:p>
        </w:tc>
        <w:tc>
          <w:tcPr>
            <w:tcW w:w="10080" w:type="dxa"/>
          </w:tcPr>
          <w:p w14:paraId="2C036B5E" w14:textId="025911E7" w:rsidR="000B4889" w:rsidRPr="000B4889" w:rsidRDefault="000B4889" w:rsidP="000B4889">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0B4889">
              <w:rPr>
                <w:b/>
                <w:bCs/>
              </w:rPr>
              <w:t>Narrative Beat (Optional)</w:t>
            </w:r>
          </w:p>
          <w:p w14:paraId="65B99336" w14:textId="4C9284F4" w:rsidR="00B0292A" w:rsidRPr="00B0292A" w:rsidRDefault="00B0292A" w:rsidP="00B0292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74117C">
              <w:t>The player uses</w:t>
            </w:r>
            <w:r>
              <w:rPr>
                <w:b/>
                <w:bCs/>
              </w:rPr>
              <w:t xml:space="preserve"> terminal</w:t>
            </w:r>
            <w:r w:rsidRPr="0074117C">
              <w:t xml:space="preserve"> to </w:t>
            </w:r>
            <w:r>
              <w:t xml:space="preserve">unlock the </w:t>
            </w:r>
            <w:r w:rsidRPr="000B4889">
              <w:rPr>
                <w:b/>
                <w:bCs/>
              </w:rPr>
              <w:t>control room gates</w:t>
            </w:r>
          </w:p>
          <w:p w14:paraId="3A322724" w14:textId="16415779" w:rsidR="00B0292A" w:rsidRPr="00D03DEF" w:rsidRDefault="00B0292A" w:rsidP="00B0292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t xml:space="preserve">The player can read </w:t>
            </w:r>
            <w:r w:rsidRPr="000B4889">
              <w:rPr>
                <w:b/>
                <w:bCs/>
              </w:rPr>
              <w:t xml:space="preserve">terminal </w:t>
            </w:r>
            <w:r w:rsidR="000B4889" w:rsidRPr="000B4889">
              <w:rPr>
                <w:b/>
                <w:bCs/>
              </w:rPr>
              <w:t>log</w:t>
            </w:r>
            <w:r w:rsidRPr="000B4889">
              <w:rPr>
                <w:b/>
                <w:bCs/>
              </w:rPr>
              <w:t>s</w:t>
            </w:r>
            <w:r>
              <w:t xml:space="preserve"> to learn more about than</w:t>
            </w:r>
          </w:p>
          <w:p w14:paraId="59C31D3E" w14:textId="6FBBF30B" w:rsidR="00B0292A" w:rsidRPr="00B0292A" w:rsidRDefault="00B0292A" w:rsidP="00B0292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t xml:space="preserve">Courser activates the self-destruction sequence, and the room goes </w:t>
            </w:r>
            <w:r w:rsidRPr="00D03DEF">
              <w:rPr>
                <w:b/>
                <w:bCs/>
              </w:rPr>
              <w:t>red</w:t>
            </w:r>
          </w:p>
        </w:tc>
      </w:tr>
      <w:tr w:rsidR="00B0292A" w14:paraId="6ED4E17B"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8F0ECCF" w14:textId="484FBA9F" w:rsidR="00B0292A" w:rsidRDefault="00107B97" w:rsidP="0075173D">
            <w:pPr>
              <w:jc w:val="center"/>
            </w:pPr>
            <w:r>
              <w:t>27</w:t>
            </w:r>
          </w:p>
        </w:tc>
        <w:tc>
          <w:tcPr>
            <w:tcW w:w="10080" w:type="dxa"/>
          </w:tcPr>
          <w:p w14:paraId="2C40F347" w14:textId="52C1AA42" w:rsidR="00B0292A" w:rsidRPr="000B4889" w:rsidRDefault="00B0292A" w:rsidP="00B0292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0B4889">
              <w:rPr>
                <w:b/>
                <w:bCs/>
              </w:rPr>
              <w:t>Stage 2500</w:t>
            </w:r>
          </w:p>
          <w:p w14:paraId="77DB30D4" w14:textId="2E038423" w:rsidR="00B0292A" w:rsidRPr="00F3516F" w:rsidRDefault="00B0292A" w:rsidP="00B0292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t>T</w:t>
            </w:r>
            <w:r w:rsidRPr="00523B44">
              <w:t>he player</w:t>
            </w:r>
            <w:r>
              <w:t xml:space="preserve"> leaves the control room and enters the catwalk section on the right</w:t>
            </w:r>
          </w:p>
          <w:p w14:paraId="2EED2CAD" w14:textId="16549406" w:rsidR="00B0292A" w:rsidRPr="00D03DEF" w:rsidRDefault="00973EC0" w:rsidP="00B0292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E51FE6">
              <w:rPr>
                <w:b/>
                <w:bCs/>
              </w:rPr>
              <w:t>2 ranged Synth (</w:t>
            </w:r>
            <w:r>
              <w:rPr>
                <w:b/>
                <w:bCs/>
              </w:rPr>
              <w:t xml:space="preserve">1 </w:t>
            </w:r>
            <w:r w:rsidRPr="00E51FE6">
              <w:rPr>
                <w:b/>
                <w:bCs/>
              </w:rPr>
              <w:t>Medium</w:t>
            </w:r>
            <w:r>
              <w:rPr>
                <w:b/>
                <w:bCs/>
              </w:rPr>
              <w:t>, 1 Hard</w:t>
            </w:r>
            <w:r w:rsidRPr="00E51FE6">
              <w:rPr>
                <w:b/>
                <w:bCs/>
              </w:rPr>
              <w:t>)</w:t>
            </w:r>
            <w:r>
              <w:t xml:space="preserve"> and </w:t>
            </w:r>
            <w:r w:rsidRPr="00E51FE6">
              <w:rPr>
                <w:b/>
                <w:bCs/>
              </w:rPr>
              <w:t>1 melee Synth (</w:t>
            </w:r>
            <w:r>
              <w:rPr>
                <w:b/>
                <w:bCs/>
              </w:rPr>
              <w:t>Medium</w:t>
            </w:r>
            <w:r w:rsidRPr="00E51FE6">
              <w:rPr>
                <w:b/>
                <w:bCs/>
              </w:rPr>
              <w:t>)</w:t>
            </w:r>
            <w:r>
              <w:rPr>
                <w:b/>
                <w:bCs/>
              </w:rPr>
              <w:t xml:space="preserve"> </w:t>
            </w:r>
            <w:r w:rsidR="00B0292A">
              <w:t xml:space="preserve">rush out from the left to </w:t>
            </w:r>
            <w:r w:rsidR="000B4889">
              <w:t>ambush</w:t>
            </w:r>
            <w:r w:rsidR="00B0292A">
              <w:t xml:space="preserve"> the player</w:t>
            </w:r>
          </w:p>
          <w:p w14:paraId="1DB97547" w14:textId="5BD7C5D5" w:rsidR="00B0292A" w:rsidRPr="0074117C" w:rsidRDefault="00B0292A" w:rsidP="00B0292A">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D03DEF">
              <w:t xml:space="preserve">The player can hack the </w:t>
            </w:r>
            <w:r w:rsidRPr="00D03DEF">
              <w:rPr>
                <w:b/>
                <w:bCs/>
              </w:rPr>
              <w:t>bubble turret</w:t>
            </w:r>
            <w:r w:rsidRPr="00D03DEF">
              <w:t xml:space="preserve"> on the ceiling to help</w:t>
            </w:r>
          </w:p>
        </w:tc>
      </w:tr>
      <w:tr w:rsidR="00B0292A" w14:paraId="16C98E6F"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50BD1C6" w14:textId="4DE362C5" w:rsidR="00B0292A" w:rsidRDefault="00107B97" w:rsidP="0075173D">
            <w:pPr>
              <w:jc w:val="center"/>
            </w:pPr>
            <w:r>
              <w:t>28</w:t>
            </w:r>
          </w:p>
        </w:tc>
        <w:tc>
          <w:tcPr>
            <w:tcW w:w="10080" w:type="dxa"/>
          </w:tcPr>
          <w:p w14:paraId="4D69E9B4" w14:textId="77777777" w:rsidR="00B0292A" w:rsidRDefault="00B0292A" w:rsidP="00B0292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t xml:space="preserve">The player </w:t>
            </w:r>
            <w:r w:rsidRPr="00523B44">
              <w:t xml:space="preserve">takes the catwalk down and meet </w:t>
            </w:r>
            <w:r w:rsidRPr="007A3D00">
              <w:rPr>
                <w:b/>
                <w:bCs/>
              </w:rPr>
              <w:t>2 groups of synths</w:t>
            </w:r>
            <w:r w:rsidRPr="00523B44">
              <w:t xml:space="preserve"> at different level, each group has</w:t>
            </w:r>
            <w:r w:rsidRPr="007A3D00">
              <w:rPr>
                <w:b/>
                <w:bCs/>
              </w:rPr>
              <w:t xml:space="preserve"> 1 melee synth </w:t>
            </w:r>
            <w:r>
              <w:rPr>
                <w:b/>
                <w:bCs/>
              </w:rPr>
              <w:t xml:space="preserve">(Medium) </w:t>
            </w:r>
            <w:r w:rsidRPr="000B4889">
              <w:t xml:space="preserve">and </w:t>
            </w:r>
            <w:r w:rsidRPr="007A3D00">
              <w:rPr>
                <w:b/>
                <w:bCs/>
              </w:rPr>
              <w:t>1 ranged synth</w:t>
            </w:r>
            <w:r>
              <w:rPr>
                <w:b/>
                <w:bCs/>
              </w:rPr>
              <w:t xml:space="preserve"> (1 Medium/1 Hard)</w:t>
            </w:r>
          </w:p>
          <w:p w14:paraId="217B6B21" w14:textId="7858C624" w:rsidR="00B0292A" w:rsidRPr="00B0292A" w:rsidRDefault="00B0292A" w:rsidP="00B0292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2A6D76">
              <w:t>Also, there are</w:t>
            </w:r>
            <w:r>
              <w:rPr>
                <w:b/>
                <w:bCs/>
              </w:rPr>
              <w:t xml:space="preserve"> 4 bubble turrets </w:t>
            </w:r>
            <w:r w:rsidRPr="002A6D76">
              <w:t>on the central pillar</w:t>
            </w:r>
            <w:r>
              <w:t xml:space="preserve"> for the player to hack</w:t>
            </w:r>
          </w:p>
        </w:tc>
      </w:tr>
      <w:tr w:rsidR="00B0292A" w14:paraId="2C7EAD56"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A7C4CFC" w14:textId="6879FC95" w:rsidR="00B0292A" w:rsidRDefault="00107B97" w:rsidP="0075173D">
            <w:pPr>
              <w:jc w:val="center"/>
            </w:pPr>
            <w:r>
              <w:t>29</w:t>
            </w:r>
          </w:p>
        </w:tc>
        <w:tc>
          <w:tcPr>
            <w:tcW w:w="10080" w:type="dxa"/>
          </w:tcPr>
          <w:p w14:paraId="37E19222" w14:textId="77777777" w:rsidR="00B0292A" w:rsidRPr="000B4889" w:rsidRDefault="00B0292A" w:rsidP="00B0292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0B4889">
              <w:rPr>
                <w:b/>
                <w:bCs/>
              </w:rPr>
              <w:t>Stage 2700</w:t>
            </w:r>
          </w:p>
          <w:p w14:paraId="12CC96D5" w14:textId="4A910109" w:rsidR="00B0292A" w:rsidRPr="007E792E" w:rsidRDefault="00B0292A" w:rsidP="00B0292A">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enters the reactor room to fight </w:t>
            </w:r>
            <w:r w:rsidRPr="00A85069">
              <w:rPr>
                <w:b/>
                <w:bCs/>
              </w:rPr>
              <w:t>2 Ranged</w:t>
            </w:r>
            <w:r>
              <w:t xml:space="preserve"> </w:t>
            </w:r>
            <w:r w:rsidRPr="00693628">
              <w:rPr>
                <w:b/>
                <w:bCs/>
              </w:rPr>
              <w:t>synths</w:t>
            </w:r>
            <w:r>
              <w:rPr>
                <w:b/>
                <w:bCs/>
              </w:rPr>
              <w:t xml:space="preserve"> (Hard), 2 melee synth (Hard),</w:t>
            </w:r>
            <w:r w:rsidRPr="00693628">
              <w:rPr>
                <w:b/>
                <w:bCs/>
              </w:rPr>
              <w:t xml:space="preserve"> </w:t>
            </w:r>
            <w:r>
              <w:rPr>
                <w:b/>
                <w:bCs/>
              </w:rPr>
              <w:t xml:space="preserve">1 tripod turret, </w:t>
            </w:r>
            <w:r w:rsidRPr="00693628">
              <w:rPr>
                <w:b/>
                <w:bCs/>
              </w:rPr>
              <w:t xml:space="preserve">and </w:t>
            </w:r>
            <w:r>
              <w:rPr>
                <w:b/>
                <w:bCs/>
              </w:rPr>
              <w:t xml:space="preserve">2 bubble </w:t>
            </w:r>
            <w:r w:rsidRPr="00693628">
              <w:rPr>
                <w:b/>
                <w:bCs/>
              </w:rPr>
              <w:t>turret</w:t>
            </w:r>
            <w:r>
              <w:rPr>
                <w:b/>
                <w:bCs/>
              </w:rPr>
              <w:t>s on each side of the wall</w:t>
            </w:r>
          </w:p>
          <w:p w14:paraId="5DA20AA1" w14:textId="5FBF1FDD" w:rsidR="00B0292A" w:rsidRDefault="00B0292A" w:rsidP="00B0292A">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3A4E31">
              <w:t>The player</w:t>
            </w:r>
            <w:r>
              <w:t xml:space="preserve"> can</w:t>
            </w:r>
            <w:r w:rsidRPr="003A4E31">
              <w:t xml:space="preserve"> </w:t>
            </w:r>
            <w:r>
              <w:rPr>
                <w:b/>
                <w:bCs/>
              </w:rPr>
              <w:t>deactivate</w:t>
            </w:r>
            <w:r w:rsidRPr="003A4E31">
              <w:t xml:space="preserve"> the tripod </w:t>
            </w:r>
            <w:r>
              <w:t>turret through the terminal</w:t>
            </w:r>
          </w:p>
        </w:tc>
      </w:tr>
      <w:tr w:rsidR="00B0292A" w14:paraId="0D5B81FC"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5A78184" w14:textId="4B070A6E" w:rsidR="00B0292A" w:rsidRDefault="00107B97" w:rsidP="0075173D">
            <w:pPr>
              <w:jc w:val="center"/>
            </w:pPr>
            <w:r>
              <w:t>30</w:t>
            </w:r>
          </w:p>
        </w:tc>
        <w:tc>
          <w:tcPr>
            <w:tcW w:w="10080" w:type="dxa"/>
          </w:tcPr>
          <w:p w14:paraId="7C99EE5F" w14:textId="016767BA" w:rsidR="00B0292A" w:rsidRPr="000B4889" w:rsidRDefault="00B0292A" w:rsidP="00B0292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0B4889">
              <w:rPr>
                <w:b/>
                <w:bCs/>
              </w:rPr>
              <w:t>Stage 2800</w:t>
            </w:r>
          </w:p>
          <w:p w14:paraId="770306BD" w14:textId="3F2E53EE" w:rsidR="00BA4774" w:rsidRPr="00BA4774" w:rsidRDefault="00BA4774" w:rsidP="00BA477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Narrative Beat 11 (Minor)</w:t>
            </w:r>
          </w:p>
          <w:p w14:paraId="6620A4B4" w14:textId="62BFC646" w:rsidR="00B0292A" w:rsidRPr="00107B97" w:rsidRDefault="00B0292A" w:rsidP="00107B97">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3A4E31">
              <w:t xml:space="preserve">Nathan </w:t>
            </w:r>
            <w:r>
              <w:t xml:space="preserve">talks to the player </w:t>
            </w:r>
            <w:r w:rsidRPr="003A4E31">
              <w:t xml:space="preserve">about </w:t>
            </w:r>
            <w:r w:rsidRPr="003A4E31">
              <w:rPr>
                <w:b/>
                <w:bCs/>
              </w:rPr>
              <w:t>the courser</w:t>
            </w:r>
          </w:p>
        </w:tc>
      </w:tr>
      <w:tr w:rsidR="00107B97" w14:paraId="2F327909"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553233F" w14:textId="42924A59" w:rsidR="00107B97" w:rsidRDefault="00107B97" w:rsidP="0075173D">
            <w:pPr>
              <w:jc w:val="center"/>
            </w:pPr>
            <w:r>
              <w:t>31</w:t>
            </w:r>
          </w:p>
        </w:tc>
        <w:tc>
          <w:tcPr>
            <w:tcW w:w="10080" w:type="dxa"/>
          </w:tcPr>
          <w:p w14:paraId="217C0E04" w14:textId="365D02DB" w:rsidR="00107B97" w:rsidRDefault="00107B97" w:rsidP="00B0292A">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3A4E31">
              <w:t xml:space="preserve">The player </w:t>
            </w:r>
            <w:r>
              <w:t>hacks</w:t>
            </w:r>
            <w:r w:rsidRPr="003A4E31">
              <w:t xml:space="preserve"> the </w:t>
            </w:r>
            <w:r w:rsidRPr="007E792E">
              <w:rPr>
                <w:b/>
                <w:bCs/>
              </w:rPr>
              <w:t>terminal (Novice)</w:t>
            </w:r>
            <w:r w:rsidRPr="003A4E31">
              <w:t xml:space="preserve"> to unlock the door to courser’s cell</w:t>
            </w:r>
          </w:p>
        </w:tc>
      </w:tr>
      <w:tr w:rsidR="00107B97" w14:paraId="27B177D5"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1AED206" w14:textId="05911BE7" w:rsidR="00107B97" w:rsidRDefault="00107B97" w:rsidP="0075173D">
            <w:pPr>
              <w:jc w:val="center"/>
            </w:pPr>
            <w:r>
              <w:t>32</w:t>
            </w:r>
          </w:p>
        </w:tc>
        <w:tc>
          <w:tcPr>
            <w:tcW w:w="10080" w:type="dxa"/>
          </w:tcPr>
          <w:p w14:paraId="2F929F6D" w14:textId="77777777" w:rsidR="0090060D" w:rsidRPr="000B4889" w:rsidRDefault="00107B97" w:rsidP="00B0292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0B4889">
              <w:rPr>
                <w:b/>
                <w:bCs/>
              </w:rPr>
              <w:t>Stage 3000</w:t>
            </w:r>
          </w:p>
          <w:p w14:paraId="6C32AC6B" w14:textId="32FCE19A" w:rsidR="00BA4774" w:rsidRPr="00BA4774" w:rsidRDefault="00BA4774" w:rsidP="00BA477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Narrative Beat 12 (Minor)</w:t>
            </w:r>
          </w:p>
          <w:p w14:paraId="4ABBF4F7" w14:textId="6F56B38A" w:rsidR="00107B97" w:rsidRPr="003A4E31" w:rsidRDefault="00107B97" w:rsidP="00B0292A">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The player and Nathan find the </w:t>
            </w:r>
            <w:r w:rsidRPr="000B4889">
              <w:rPr>
                <w:b/>
                <w:bCs/>
              </w:rPr>
              <w:t>courser</w:t>
            </w:r>
            <w:r>
              <w:t xml:space="preserve"> in the room that is previously locked and starts the final scene before the final fight</w:t>
            </w:r>
          </w:p>
        </w:tc>
      </w:tr>
      <w:tr w:rsidR="00B0292A" w14:paraId="70D6DD45"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164B61A0" w14:textId="61DA551B" w:rsidR="00B0292A" w:rsidRDefault="00107B97" w:rsidP="0075173D">
            <w:pPr>
              <w:jc w:val="center"/>
            </w:pPr>
            <w:r>
              <w:t>33</w:t>
            </w:r>
          </w:p>
        </w:tc>
        <w:tc>
          <w:tcPr>
            <w:tcW w:w="10080" w:type="dxa"/>
          </w:tcPr>
          <w:p w14:paraId="6F948100" w14:textId="3D887F78" w:rsidR="00B0292A" w:rsidRPr="000B4889" w:rsidRDefault="00B0292A" w:rsidP="00B0292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0B4889">
              <w:rPr>
                <w:b/>
                <w:bCs/>
              </w:rPr>
              <w:t>Stage 30</w:t>
            </w:r>
            <w:r w:rsidR="00107B97" w:rsidRPr="000B4889">
              <w:rPr>
                <w:b/>
                <w:bCs/>
              </w:rPr>
              <w:t>5</w:t>
            </w:r>
            <w:r w:rsidRPr="000B4889">
              <w:rPr>
                <w:b/>
                <w:bCs/>
              </w:rPr>
              <w:t>0</w:t>
            </w:r>
          </w:p>
          <w:p w14:paraId="64ECF098" w14:textId="5A893EDF" w:rsidR="00B0292A" w:rsidRDefault="00107B97" w:rsidP="00B0292A">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In the </w:t>
            </w:r>
            <w:r w:rsidRPr="000B4889">
              <w:rPr>
                <w:b/>
                <w:bCs/>
              </w:rPr>
              <w:t>final fight</w:t>
            </w:r>
            <w:r w:rsidR="00B0292A" w:rsidRPr="00B0292A">
              <w:t xml:space="preserve">, </w:t>
            </w:r>
            <w:r w:rsidR="00B0292A" w:rsidRPr="000B4889">
              <w:rPr>
                <w:b/>
                <w:bCs/>
              </w:rPr>
              <w:t>3 unconscious bubble turrets</w:t>
            </w:r>
            <w:r w:rsidR="00B0292A" w:rsidRPr="00B0292A">
              <w:t xml:space="preserve"> (1 in front, 1 on the left, and 1 on the right) </w:t>
            </w:r>
            <w:r w:rsidR="00B0292A" w:rsidRPr="000B4889">
              <w:rPr>
                <w:b/>
                <w:bCs/>
              </w:rPr>
              <w:t xml:space="preserve">activate </w:t>
            </w:r>
            <w:r w:rsidR="00B0292A" w:rsidRPr="00B0292A">
              <w:t>and start shooting at the player, the player fights, takes advantage of the turrets, and defeats courser with Nathan</w:t>
            </w:r>
          </w:p>
        </w:tc>
      </w:tr>
      <w:tr w:rsidR="00B0292A" w14:paraId="4528E703"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8F596F7" w14:textId="624F41A8" w:rsidR="00B0292A" w:rsidRDefault="00107B97" w:rsidP="0075173D">
            <w:pPr>
              <w:jc w:val="center"/>
            </w:pPr>
            <w:r>
              <w:t>34</w:t>
            </w:r>
          </w:p>
        </w:tc>
        <w:tc>
          <w:tcPr>
            <w:tcW w:w="10080" w:type="dxa"/>
          </w:tcPr>
          <w:p w14:paraId="2F450AEC" w14:textId="77777777" w:rsidR="00B0292A" w:rsidRPr="000B4889" w:rsidRDefault="00B0292A" w:rsidP="00B0292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0B4889">
              <w:rPr>
                <w:b/>
                <w:bCs/>
              </w:rPr>
              <w:t>Stage 3100</w:t>
            </w:r>
          </w:p>
          <w:p w14:paraId="038717D7" w14:textId="77777777" w:rsidR="00B0292A" w:rsidRPr="004122F9" w:rsidRDefault="00B0292A" w:rsidP="00B0292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F3516F">
              <w:t>The player</w:t>
            </w:r>
            <w:r>
              <w:rPr>
                <w:b/>
                <w:bCs/>
              </w:rPr>
              <w:t xml:space="preserve"> stops the explosion </w:t>
            </w:r>
            <w:r w:rsidRPr="00F3516F">
              <w:t xml:space="preserve">through </w:t>
            </w:r>
            <w:r w:rsidRPr="00AA405D">
              <w:rPr>
                <w:b/>
                <w:bCs/>
              </w:rPr>
              <w:t>terminal on the platform</w:t>
            </w:r>
            <w:r>
              <w:t xml:space="preserve"> in the room</w:t>
            </w:r>
          </w:p>
          <w:p w14:paraId="70AD587F" w14:textId="33F61B6E" w:rsidR="004122F9" w:rsidRPr="004122F9" w:rsidRDefault="004122F9" w:rsidP="004122F9">
            <w:pPr>
              <w:cnfStyle w:val="000000100000" w:firstRow="0" w:lastRow="0" w:firstColumn="0" w:lastColumn="0" w:oddVBand="0" w:evenVBand="0" w:oddHBand="1" w:evenHBand="0" w:firstRowFirstColumn="0" w:firstRowLastColumn="0" w:lastRowFirstColumn="0" w:lastRowLastColumn="0"/>
              <w:rPr>
                <w:b/>
                <w:bCs/>
              </w:rPr>
            </w:pPr>
          </w:p>
        </w:tc>
      </w:tr>
      <w:tr w:rsidR="00B0292A" w14:paraId="5C48B242"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05DE035" w14:textId="514FBA35" w:rsidR="00B0292A" w:rsidRDefault="00107B97" w:rsidP="0075173D">
            <w:pPr>
              <w:jc w:val="center"/>
            </w:pPr>
            <w:r>
              <w:lastRenderedPageBreak/>
              <w:t>35</w:t>
            </w:r>
          </w:p>
        </w:tc>
        <w:tc>
          <w:tcPr>
            <w:tcW w:w="10080" w:type="dxa"/>
          </w:tcPr>
          <w:p w14:paraId="336CF873" w14:textId="66B35BEF" w:rsidR="00B0292A" w:rsidRPr="000B4889" w:rsidRDefault="00B0292A" w:rsidP="00B0292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0B4889">
              <w:rPr>
                <w:b/>
                <w:bCs/>
              </w:rPr>
              <w:t>Stage 3200</w:t>
            </w:r>
          </w:p>
          <w:p w14:paraId="4C6F136A" w14:textId="185101F1" w:rsidR="00B0292A" w:rsidRDefault="00B0292A" w:rsidP="00B0292A">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uses the </w:t>
            </w:r>
            <w:r w:rsidRPr="003A4E31">
              <w:rPr>
                <w:b/>
                <w:bCs/>
              </w:rPr>
              <w:t xml:space="preserve">terminal </w:t>
            </w:r>
            <w:r>
              <w:rPr>
                <w:b/>
                <w:bCs/>
              </w:rPr>
              <w:t xml:space="preserve">on the desk </w:t>
            </w:r>
            <w:r>
              <w:t xml:space="preserve">in the room to open the </w:t>
            </w:r>
            <w:r w:rsidRPr="000B4889">
              <w:rPr>
                <w:b/>
                <w:bCs/>
              </w:rPr>
              <w:t>exit gates</w:t>
            </w:r>
          </w:p>
        </w:tc>
      </w:tr>
      <w:tr w:rsidR="00B0292A" w14:paraId="65966A9E"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99E7DFA" w14:textId="00AB5EE8" w:rsidR="00B0292A" w:rsidRDefault="00107B97" w:rsidP="0075173D">
            <w:pPr>
              <w:jc w:val="center"/>
            </w:pPr>
            <w:r>
              <w:t>36</w:t>
            </w:r>
          </w:p>
        </w:tc>
        <w:tc>
          <w:tcPr>
            <w:tcW w:w="10080" w:type="dxa"/>
          </w:tcPr>
          <w:p w14:paraId="29E15B5E" w14:textId="2A67ACCF" w:rsidR="00B0292A" w:rsidRPr="000B4889" w:rsidRDefault="00B0292A" w:rsidP="00B0292A">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0B4889">
              <w:rPr>
                <w:b/>
                <w:bCs/>
              </w:rPr>
              <w:t>Stage 3500</w:t>
            </w:r>
          </w:p>
          <w:p w14:paraId="665D4F33" w14:textId="1F78CE65" w:rsidR="00BA4774" w:rsidRPr="00BA4774" w:rsidRDefault="00BA4774" w:rsidP="00BA477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Narrative Beat 13 (Minor)</w:t>
            </w:r>
          </w:p>
          <w:p w14:paraId="4053B012" w14:textId="457AFB2B" w:rsidR="00B0292A" w:rsidRDefault="00B0292A" w:rsidP="00B0292A">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The player </w:t>
            </w:r>
            <w:r w:rsidRPr="003A4E31">
              <w:rPr>
                <w:b/>
                <w:bCs/>
              </w:rPr>
              <w:t xml:space="preserve">leaves </w:t>
            </w:r>
            <w:r>
              <w:t>the facility with Nathan after talking to him</w:t>
            </w:r>
          </w:p>
        </w:tc>
      </w:tr>
      <w:tr w:rsidR="00B0292A" w14:paraId="4701EC19"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77AF7148" w14:textId="316FCAE5" w:rsidR="00B0292A" w:rsidRDefault="00107B97" w:rsidP="0075173D">
            <w:pPr>
              <w:jc w:val="center"/>
            </w:pPr>
            <w:r>
              <w:t>37</w:t>
            </w:r>
          </w:p>
        </w:tc>
        <w:tc>
          <w:tcPr>
            <w:tcW w:w="10080" w:type="dxa"/>
          </w:tcPr>
          <w:p w14:paraId="2A91ADDE" w14:textId="7892BF45" w:rsidR="00B0292A" w:rsidRPr="000B4889" w:rsidRDefault="00B0292A" w:rsidP="00B0292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0B4889">
              <w:rPr>
                <w:b/>
                <w:bCs/>
              </w:rPr>
              <w:t>Stage 4000</w:t>
            </w:r>
          </w:p>
          <w:p w14:paraId="30C0BE51" w14:textId="11AEAC8D" w:rsidR="00BA4774" w:rsidRPr="00BA4774" w:rsidRDefault="00BA4774" w:rsidP="00BA4774">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Pr>
                <w:b/>
                <w:bCs/>
              </w:rPr>
              <w:t>Narrative Beat 14</w:t>
            </w:r>
          </w:p>
          <w:p w14:paraId="2FCB6854" w14:textId="6C44E853" w:rsidR="00B0292A" w:rsidRDefault="00B0292A" w:rsidP="00B0292A">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On the way returning to the village, Nathan wants the player to </w:t>
            </w:r>
            <w:r w:rsidRPr="00693628">
              <w:rPr>
                <w:b/>
                <w:bCs/>
              </w:rPr>
              <w:t>hide the truth</w:t>
            </w:r>
            <w:r>
              <w:t xml:space="preserve"> about what he did</w:t>
            </w:r>
          </w:p>
          <w:p w14:paraId="2099CAB3" w14:textId="0436E314" w:rsidR="00B0292A" w:rsidRDefault="00B0292A" w:rsidP="00B0292A">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has a chance to learn deeper about Nathan’s </w:t>
            </w:r>
            <w:r w:rsidRPr="000B4889">
              <w:rPr>
                <w:b/>
                <w:bCs/>
              </w:rPr>
              <w:t>motive</w:t>
            </w:r>
            <w:r w:rsidR="006B1588" w:rsidRPr="000B4889">
              <w:rPr>
                <w:b/>
                <w:bCs/>
              </w:rPr>
              <w:t xml:space="preserve"> </w:t>
            </w:r>
            <w:r w:rsidR="006B1588">
              <w:t xml:space="preserve">with </w:t>
            </w:r>
            <w:r w:rsidR="006B1588" w:rsidRPr="000B4889">
              <w:rPr>
                <w:b/>
                <w:bCs/>
              </w:rPr>
              <w:t>Kelly’s story</w:t>
            </w:r>
          </w:p>
        </w:tc>
      </w:tr>
      <w:tr w:rsidR="0075173D" w14:paraId="3328A563"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DB5174F" w14:textId="0A719DF8" w:rsidR="0075173D" w:rsidRDefault="0075173D" w:rsidP="0075173D">
            <w:pPr>
              <w:jc w:val="center"/>
            </w:pPr>
            <w:bookmarkStart w:id="9" w:name="_Hlk96887509"/>
            <w:r>
              <w:t>3</w:t>
            </w:r>
            <w:r w:rsidR="00107B97">
              <w:t>8</w:t>
            </w:r>
          </w:p>
        </w:tc>
        <w:tc>
          <w:tcPr>
            <w:tcW w:w="10080" w:type="dxa"/>
          </w:tcPr>
          <w:p w14:paraId="7BE5D260" w14:textId="5A9FAFFC" w:rsidR="0075173D" w:rsidRPr="00095B74" w:rsidRDefault="0075173D"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095B74">
              <w:rPr>
                <w:b/>
                <w:bCs/>
              </w:rPr>
              <w:t xml:space="preserve">Stage </w:t>
            </w:r>
            <w:r w:rsidR="006B1588">
              <w:rPr>
                <w:b/>
                <w:bCs/>
              </w:rPr>
              <w:t>4500</w:t>
            </w:r>
          </w:p>
          <w:p w14:paraId="6D3BC28F" w14:textId="57FC0F5A" w:rsidR="0075173D" w:rsidRPr="00A359E9" w:rsidRDefault="0075173D"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t xml:space="preserve">The player and Nathan return to </w:t>
            </w:r>
            <w:r w:rsidRPr="00A359E9">
              <w:rPr>
                <w:b/>
                <w:bCs/>
              </w:rPr>
              <w:t>Tatoville</w:t>
            </w:r>
          </w:p>
          <w:p w14:paraId="2A9CCB93" w14:textId="3DBCDD35" w:rsidR="00BA4774" w:rsidRPr="00095B74" w:rsidRDefault="00BA4774" w:rsidP="00BA477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Narrative Beat 15</w:t>
            </w:r>
          </w:p>
          <w:p w14:paraId="274C3F64" w14:textId="751E6886" w:rsidR="0075173D" w:rsidRDefault="0075173D"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Calibri"/>
              </w:rPr>
              <w:t xml:space="preserve">When the villagers inquire about </w:t>
            </w:r>
            <w:r w:rsidRPr="000B4889">
              <w:rPr>
                <w:rFonts w:ascii="Calibri" w:eastAsia="Times New Roman" w:hAnsi="Calibri" w:cs="Calibri"/>
                <w:b/>
                <w:bCs/>
              </w:rPr>
              <w:t>how things went and what was the cause</w:t>
            </w:r>
            <w:r>
              <w:rPr>
                <w:rFonts w:ascii="Calibri" w:eastAsia="Times New Roman" w:hAnsi="Calibri" w:cs="Calibri"/>
              </w:rPr>
              <w:t xml:space="preserve">, the player could either </w:t>
            </w:r>
            <w:r w:rsidRPr="00693628">
              <w:rPr>
                <w:rFonts w:ascii="Calibri" w:eastAsia="Times New Roman" w:hAnsi="Calibri" w:cs="Calibri"/>
                <w:b/>
                <w:bCs/>
              </w:rPr>
              <w:t>tell or hide the truth</w:t>
            </w:r>
            <w:r>
              <w:rPr>
                <w:rFonts w:ascii="Calibri" w:eastAsia="Times New Roman" w:hAnsi="Calibri" w:cs="Calibri"/>
              </w:rPr>
              <w:t xml:space="preserve"> about what Nathan did in front of the people</w:t>
            </w:r>
          </w:p>
        </w:tc>
      </w:tr>
      <w:tr w:rsidR="00107B97" w14:paraId="3BF297FC"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9C8C4F5" w14:textId="1BF44C27" w:rsidR="0075173D" w:rsidRDefault="0075173D" w:rsidP="0075173D">
            <w:pPr>
              <w:jc w:val="center"/>
            </w:pPr>
            <w:r>
              <w:t>3</w:t>
            </w:r>
            <w:r w:rsidR="00107B97">
              <w:t>9</w:t>
            </w:r>
            <w:r>
              <w:t>a</w:t>
            </w:r>
          </w:p>
        </w:tc>
        <w:tc>
          <w:tcPr>
            <w:tcW w:w="10080" w:type="dxa"/>
          </w:tcPr>
          <w:p w14:paraId="08C5A632" w14:textId="0108A362" w:rsidR="0075173D" w:rsidRPr="00095B74" w:rsidRDefault="0075173D" w:rsidP="0075173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095B74">
              <w:rPr>
                <w:b/>
                <w:bCs/>
              </w:rPr>
              <w:t xml:space="preserve">Stage </w:t>
            </w:r>
            <w:r w:rsidR="006B1588">
              <w:rPr>
                <w:b/>
                <w:bCs/>
              </w:rPr>
              <w:t>5000-6500</w:t>
            </w:r>
          </w:p>
          <w:p w14:paraId="2DE5D36D" w14:textId="2CABA211" w:rsidR="006B1588" w:rsidRPr="00BA4774" w:rsidRDefault="00BA4774" w:rsidP="00BA4774">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Pr>
                <w:b/>
                <w:bCs/>
              </w:rPr>
              <w:t>Narrative Beat 16a</w:t>
            </w:r>
            <w:r w:rsidR="0075173D">
              <w:t xml:space="preserve"> </w:t>
            </w:r>
          </w:p>
          <w:p w14:paraId="641E96E8" w14:textId="336E6A03" w:rsidR="006B1588" w:rsidRPr="00E344B5" w:rsidRDefault="006B1588" w:rsidP="006B1588">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A725B6">
              <w:rPr>
                <w:b/>
                <w:bCs/>
              </w:rPr>
              <w:t>If telling the truth</w:t>
            </w:r>
          </w:p>
          <w:p w14:paraId="04903C6B" w14:textId="77777777" w:rsidR="006B1588" w:rsidRDefault="006B1588" w:rsidP="006B1588">
            <w:pPr>
              <w:pStyle w:val="ListParagraph"/>
              <w:numPr>
                <w:ilvl w:val="2"/>
                <w:numId w:val="5"/>
              </w:numPr>
              <w:cnfStyle w:val="000000000000" w:firstRow="0" w:lastRow="0" w:firstColumn="0" w:lastColumn="0" w:oddVBand="0" w:evenVBand="0" w:oddHBand="0" w:evenHBand="0" w:firstRowFirstColumn="0" w:firstRowLastColumn="0" w:lastRowFirstColumn="0" w:lastRowLastColumn="0"/>
            </w:pPr>
            <w:r w:rsidRPr="000C1992">
              <w:rPr>
                <w:b/>
                <w:bCs/>
              </w:rPr>
              <w:t>Nathan</w:t>
            </w:r>
            <w:r>
              <w:t xml:space="preserve"> will be </w:t>
            </w:r>
            <w:r w:rsidRPr="00E86D61">
              <w:rPr>
                <w:b/>
                <w:bCs/>
              </w:rPr>
              <w:t xml:space="preserve">beaten </w:t>
            </w:r>
            <w:r>
              <w:t>by villagers and</w:t>
            </w:r>
            <w:r w:rsidRPr="00E86D61">
              <w:rPr>
                <w:b/>
                <w:bCs/>
              </w:rPr>
              <w:t xml:space="preserve"> killed</w:t>
            </w:r>
          </w:p>
          <w:p w14:paraId="081A99FD" w14:textId="77777777" w:rsidR="0075173D" w:rsidRDefault="006B1588" w:rsidP="006B1588">
            <w:pPr>
              <w:pStyle w:val="ListParagraph"/>
              <w:numPr>
                <w:ilvl w:val="2"/>
                <w:numId w:val="5"/>
              </w:numPr>
              <w:cnfStyle w:val="000000000000" w:firstRow="0" w:lastRow="0" w:firstColumn="0" w:lastColumn="0" w:oddVBand="0" w:evenVBand="0" w:oddHBand="0" w:evenHBand="0" w:firstRowFirstColumn="0" w:firstRowLastColumn="0" w:lastRowFirstColumn="0" w:lastRowLastColumn="0"/>
            </w:pPr>
            <w:r w:rsidRPr="00E86D61">
              <w:rPr>
                <w:b/>
                <w:bCs/>
              </w:rPr>
              <w:t>Allie</w:t>
            </w:r>
            <w:r>
              <w:t xml:space="preserve"> is </w:t>
            </w:r>
            <w:r w:rsidRPr="00E86D61">
              <w:rPr>
                <w:b/>
                <w:bCs/>
              </w:rPr>
              <w:t>sad</w:t>
            </w:r>
            <w:r>
              <w:t xml:space="preserve"> about Nathan’s death, gets </w:t>
            </w:r>
            <w:r w:rsidRPr="009B2AE3">
              <w:rPr>
                <w:b/>
                <w:bCs/>
              </w:rPr>
              <w:t>angry</w:t>
            </w:r>
            <w:r>
              <w:t xml:space="preserve"> at the player</w:t>
            </w:r>
          </w:p>
          <w:p w14:paraId="3638CBE3" w14:textId="7D35662A" w:rsidR="006B1588" w:rsidRDefault="006B1588" w:rsidP="006B1588">
            <w:pPr>
              <w:pStyle w:val="ListParagraph"/>
              <w:numPr>
                <w:ilvl w:val="2"/>
                <w:numId w:val="5"/>
              </w:numPr>
              <w:cnfStyle w:val="000000000000" w:firstRow="0" w:lastRow="0" w:firstColumn="0" w:lastColumn="0" w:oddVBand="0" w:evenVBand="0" w:oddHBand="0" w:evenHBand="0" w:firstRowFirstColumn="0" w:firstRowLastColumn="0" w:lastRowFirstColumn="0" w:lastRowLastColumn="0"/>
            </w:pPr>
            <w:r>
              <w:t xml:space="preserve">The player talks to </w:t>
            </w:r>
            <w:r w:rsidRPr="00D73033">
              <w:rPr>
                <w:b/>
                <w:bCs/>
              </w:rPr>
              <w:t>Cathy</w:t>
            </w:r>
            <w:r>
              <w:rPr>
                <w:b/>
                <w:bCs/>
              </w:rPr>
              <w:t>,</w:t>
            </w:r>
            <w:r>
              <w:t xml:space="preserve"> who continues to </w:t>
            </w:r>
            <w:r w:rsidRPr="00E86D61">
              <w:rPr>
                <w:b/>
                <w:bCs/>
              </w:rPr>
              <w:t>blame</w:t>
            </w:r>
            <w:r>
              <w:t xml:space="preserve"> Nathan, to </w:t>
            </w:r>
            <w:r w:rsidRPr="006C46DB">
              <w:rPr>
                <w:b/>
                <w:bCs/>
              </w:rPr>
              <w:t>complete</w:t>
            </w:r>
            <w:r>
              <w:t xml:space="preserve"> the quest</w:t>
            </w:r>
          </w:p>
        </w:tc>
      </w:tr>
      <w:tr w:rsidR="00107B97" w14:paraId="0E5FC156"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B25CE90" w14:textId="33E89CB1" w:rsidR="0075173D" w:rsidRDefault="0075173D" w:rsidP="0075173D">
            <w:pPr>
              <w:jc w:val="center"/>
            </w:pPr>
            <w:r>
              <w:t>3</w:t>
            </w:r>
            <w:r w:rsidR="00107B97">
              <w:t>9</w:t>
            </w:r>
            <w:r>
              <w:t>b</w:t>
            </w:r>
          </w:p>
        </w:tc>
        <w:tc>
          <w:tcPr>
            <w:tcW w:w="10080" w:type="dxa"/>
          </w:tcPr>
          <w:p w14:paraId="457349D0" w14:textId="655BE170" w:rsidR="0075173D" w:rsidRPr="00095B74" w:rsidRDefault="0075173D" w:rsidP="0075173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095B74">
              <w:rPr>
                <w:b/>
                <w:bCs/>
              </w:rPr>
              <w:t xml:space="preserve">Stage </w:t>
            </w:r>
            <w:r w:rsidR="006B1588">
              <w:rPr>
                <w:b/>
                <w:bCs/>
              </w:rPr>
              <w:t>6700-8000</w:t>
            </w:r>
          </w:p>
          <w:p w14:paraId="4F752DA8" w14:textId="15E90D33" w:rsidR="00BA4774" w:rsidRPr="00095B74" w:rsidRDefault="00BA4774" w:rsidP="00BA477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Narrative Beat 16b</w:t>
            </w:r>
          </w:p>
          <w:p w14:paraId="417EA958" w14:textId="3BBF97D8" w:rsidR="006B1588" w:rsidRDefault="006B1588" w:rsidP="006B1588">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If telling the </w:t>
            </w:r>
            <w:r w:rsidRPr="000B4889">
              <w:rPr>
                <w:b/>
                <w:bCs/>
              </w:rPr>
              <w:t>lie</w:t>
            </w:r>
          </w:p>
          <w:p w14:paraId="33335EC6" w14:textId="77777777" w:rsidR="006B1588" w:rsidRDefault="006B1588" w:rsidP="006B1588">
            <w:pPr>
              <w:pStyle w:val="ListParagraph"/>
              <w:numPr>
                <w:ilvl w:val="1"/>
                <w:numId w:val="5"/>
              </w:numPr>
              <w:cnfStyle w:val="000000100000" w:firstRow="0" w:lastRow="0" w:firstColumn="0" w:lastColumn="0" w:oddVBand="0" w:evenVBand="0" w:oddHBand="1" w:evenHBand="0" w:firstRowFirstColumn="0" w:firstRowLastColumn="0" w:lastRowFirstColumn="0" w:lastRowLastColumn="0"/>
            </w:pPr>
            <w:r>
              <w:t xml:space="preserve">Cathy invites Nathan for a </w:t>
            </w:r>
            <w:r w:rsidRPr="000B4889">
              <w:rPr>
                <w:b/>
                <w:bCs/>
              </w:rPr>
              <w:t>celebration meal</w:t>
            </w:r>
          </w:p>
          <w:p w14:paraId="54C7A88C" w14:textId="46B1D80C" w:rsidR="006B1588" w:rsidRDefault="006B1588" w:rsidP="006B1588">
            <w:pPr>
              <w:pStyle w:val="ListParagraph"/>
              <w:numPr>
                <w:ilvl w:val="1"/>
                <w:numId w:val="5"/>
              </w:numPr>
              <w:cnfStyle w:val="000000100000" w:firstRow="0" w:lastRow="0" w:firstColumn="0" w:lastColumn="0" w:oddVBand="0" w:evenVBand="0" w:oddHBand="1" w:evenHBand="0" w:firstRowFirstColumn="0" w:firstRowLastColumn="0" w:lastRowFirstColumn="0" w:lastRowLastColumn="0"/>
            </w:pPr>
            <w:r>
              <w:t>The player takes the</w:t>
            </w:r>
            <w:r w:rsidR="002A7E1C">
              <w:t xml:space="preserve"> </w:t>
            </w:r>
            <w:r w:rsidRPr="000B4889">
              <w:rPr>
                <w:b/>
                <w:bCs/>
              </w:rPr>
              <w:t>noodles</w:t>
            </w:r>
          </w:p>
          <w:p w14:paraId="0A99DBCE" w14:textId="77777777" w:rsidR="006B1588" w:rsidRDefault="006B1588" w:rsidP="006B1588">
            <w:pPr>
              <w:pStyle w:val="ListParagraph"/>
              <w:numPr>
                <w:ilvl w:val="1"/>
                <w:numId w:val="5"/>
              </w:numPr>
              <w:cnfStyle w:val="000000100000" w:firstRow="0" w:lastRow="0" w:firstColumn="0" w:lastColumn="0" w:oddVBand="0" w:evenVBand="0" w:oddHBand="1" w:evenHBand="0" w:firstRowFirstColumn="0" w:firstRowLastColumn="0" w:lastRowFirstColumn="0" w:lastRowLastColumn="0"/>
            </w:pPr>
            <w:r>
              <w:t xml:space="preserve">Allie is </w:t>
            </w:r>
            <w:r w:rsidRPr="002A7E1C">
              <w:rPr>
                <w:b/>
                <w:bCs/>
              </w:rPr>
              <w:t>happy</w:t>
            </w:r>
          </w:p>
          <w:p w14:paraId="4B921240" w14:textId="77777777" w:rsidR="006B1588" w:rsidRPr="002A7E1C" w:rsidRDefault="006B1588" w:rsidP="006B1588">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b/>
                <w:bCs/>
              </w:rPr>
            </w:pPr>
            <w:r>
              <w:t xml:space="preserve">The player talks to Nathan, who appreciates player’s help but somehow still </w:t>
            </w:r>
            <w:r w:rsidRPr="002A7E1C">
              <w:rPr>
                <w:b/>
                <w:bCs/>
              </w:rPr>
              <w:t>wants to play hero even after all this</w:t>
            </w:r>
          </w:p>
          <w:p w14:paraId="64724220" w14:textId="25A449F4" w:rsidR="0075173D" w:rsidRDefault="006B1588" w:rsidP="006B1588">
            <w:pPr>
              <w:pStyle w:val="ListParagraph"/>
              <w:numPr>
                <w:ilvl w:val="1"/>
                <w:numId w:val="5"/>
              </w:numPr>
              <w:cnfStyle w:val="000000100000" w:firstRow="0" w:lastRow="0" w:firstColumn="0" w:lastColumn="0" w:oddVBand="0" w:evenVBand="0" w:oddHBand="1" w:evenHBand="0" w:firstRowFirstColumn="0" w:firstRowLastColumn="0" w:lastRowFirstColumn="0" w:lastRowLastColumn="0"/>
            </w:pPr>
            <w:r>
              <w:t xml:space="preserve">The player talks to </w:t>
            </w:r>
            <w:r w:rsidRPr="002A7E1C">
              <w:rPr>
                <w:b/>
                <w:bCs/>
              </w:rPr>
              <w:t>Cathy</w:t>
            </w:r>
            <w:r>
              <w:t xml:space="preserve"> to </w:t>
            </w:r>
            <w:r w:rsidRPr="002A7E1C">
              <w:rPr>
                <w:b/>
                <w:bCs/>
              </w:rPr>
              <w:t>complete the quest</w:t>
            </w:r>
          </w:p>
        </w:tc>
      </w:tr>
      <w:tr w:rsidR="00107B97" w14:paraId="476139FE"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1A1AB15" w14:textId="71D45E69" w:rsidR="0075173D" w:rsidRDefault="006B1588" w:rsidP="0075173D">
            <w:pPr>
              <w:jc w:val="center"/>
            </w:pPr>
            <w:r>
              <w:t>S6</w:t>
            </w:r>
          </w:p>
        </w:tc>
        <w:tc>
          <w:tcPr>
            <w:tcW w:w="10080" w:type="dxa"/>
          </w:tcPr>
          <w:p w14:paraId="65B0C912" w14:textId="4FF2DD67" w:rsidR="005864B7" w:rsidRPr="002A7E1C" w:rsidRDefault="005864B7" w:rsidP="006B1588">
            <w:pPr>
              <w:pStyle w:val="Header"/>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2A7E1C">
              <w:rPr>
                <w:b/>
                <w:bCs/>
              </w:rPr>
              <w:t>Side Quest Stage 300</w:t>
            </w:r>
          </w:p>
          <w:p w14:paraId="33248EBD" w14:textId="5135BF04" w:rsidR="001B06ED" w:rsidRPr="002A7E1C" w:rsidRDefault="001B06ED" w:rsidP="006B1588">
            <w:pPr>
              <w:pStyle w:val="Header"/>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2A7E1C">
              <w:rPr>
                <w:b/>
                <w:bCs/>
              </w:rPr>
              <w:t>Narrative Beat (Optional)</w:t>
            </w:r>
          </w:p>
          <w:p w14:paraId="668237F6" w14:textId="095A3BB2" w:rsidR="006B1588" w:rsidRDefault="006B1588" w:rsidP="006B1588">
            <w:pPr>
              <w:pStyle w:val="Header"/>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shows the weapon to </w:t>
            </w:r>
            <w:r w:rsidRPr="00E86D61">
              <w:rPr>
                <w:b/>
                <w:bCs/>
              </w:rPr>
              <w:t>Allie</w:t>
            </w:r>
            <w:r>
              <w:t>. Allie is excited and thanks the player</w:t>
            </w:r>
          </w:p>
          <w:p w14:paraId="2CA9B5E1" w14:textId="77777777" w:rsidR="006B1588" w:rsidRDefault="006B1588" w:rsidP="006B1588">
            <w:pPr>
              <w:pStyle w:val="Header"/>
              <w:numPr>
                <w:ilvl w:val="1"/>
                <w:numId w:val="5"/>
              </w:numPr>
              <w:cnfStyle w:val="000000000000" w:firstRow="0" w:lastRow="0" w:firstColumn="0" w:lastColumn="0" w:oddVBand="0" w:evenVBand="0" w:oddHBand="0" w:evenHBand="0" w:firstRowFirstColumn="0" w:firstRowLastColumn="0" w:lastRowFirstColumn="0" w:lastRowLastColumn="0"/>
            </w:pPr>
            <w:r>
              <w:t xml:space="preserve">If </w:t>
            </w:r>
            <w:r w:rsidRPr="005F088C">
              <w:rPr>
                <w:b/>
                <w:bCs/>
              </w:rPr>
              <w:t>Nathan is dead</w:t>
            </w:r>
            <w:r>
              <w:t xml:space="preserve">, Allie is angry, </w:t>
            </w:r>
            <w:r w:rsidRPr="005F088C">
              <w:rPr>
                <w:b/>
                <w:bCs/>
              </w:rPr>
              <w:t xml:space="preserve">blames </w:t>
            </w:r>
            <w:r>
              <w:t xml:space="preserve">the player, and </w:t>
            </w:r>
            <w:r w:rsidRPr="005F088C">
              <w:rPr>
                <w:b/>
                <w:bCs/>
              </w:rPr>
              <w:t>takes away</w:t>
            </w:r>
            <w:r>
              <w:t xml:space="preserve"> the weapon from the player</w:t>
            </w:r>
          </w:p>
          <w:p w14:paraId="722D1A92" w14:textId="4855FA2C" w:rsidR="0075173D" w:rsidRDefault="006B1588" w:rsidP="006B1588">
            <w:pPr>
              <w:pStyle w:val="ListParagraph"/>
              <w:numPr>
                <w:ilvl w:val="0"/>
                <w:numId w:val="5"/>
              </w:numPr>
              <w:spacing w:after="200" w:line="276" w:lineRule="auto"/>
              <w:cnfStyle w:val="000000000000" w:firstRow="0" w:lastRow="0" w:firstColumn="0" w:lastColumn="0" w:oddVBand="0" w:evenVBand="0" w:oddHBand="0" w:evenHBand="0" w:firstRowFirstColumn="0" w:firstRowLastColumn="0" w:lastRowFirstColumn="0" w:lastRowLastColumn="0"/>
            </w:pPr>
            <w:r>
              <w:t xml:space="preserve">The side quest is </w:t>
            </w:r>
            <w:r w:rsidRPr="00BF5A7A">
              <w:rPr>
                <w:b/>
                <w:bCs/>
              </w:rPr>
              <w:t>completed</w:t>
            </w:r>
          </w:p>
        </w:tc>
      </w:tr>
      <w:bookmarkEnd w:id="9"/>
    </w:tbl>
    <w:p w14:paraId="7F3B202E" w14:textId="77777777" w:rsidR="00294FF5" w:rsidRPr="00294FF5" w:rsidRDefault="00294FF5" w:rsidP="00294FF5"/>
    <w:p w14:paraId="1A4E8D28" w14:textId="2B0DCF31" w:rsidR="009043FE" w:rsidRPr="009043FE" w:rsidRDefault="00EB2E9B" w:rsidP="009043FE">
      <w:pPr>
        <w:pStyle w:val="Heading3"/>
      </w:pPr>
      <w:bookmarkStart w:id="10" w:name="_Toc102793874"/>
      <w:r>
        <w:lastRenderedPageBreak/>
        <w:t xml:space="preserve">Tatoville </w:t>
      </w:r>
      <w:r w:rsidR="00124949">
        <w:t>1</w:t>
      </w:r>
      <w:bookmarkEnd w:id="10"/>
    </w:p>
    <w:p w14:paraId="1194DA46" w14:textId="7C88712E" w:rsidR="00F74E91" w:rsidRDefault="003237F8" w:rsidP="003237F8">
      <w:pPr>
        <w:keepNext/>
        <w:jc w:val="center"/>
      </w:pPr>
      <w:r>
        <w:rPr>
          <w:noProof/>
        </w:rPr>
        <w:drawing>
          <wp:inline distT="0" distB="0" distL="0" distR="0" wp14:anchorId="26FB2273" wp14:editId="0CAE06A9">
            <wp:extent cx="5036591" cy="6975231"/>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68258" cy="7019086"/>
                    </a:xfrm>
                    <a:prstGeom prst="rect">
                      <a:avLst/>
                    </a:prstGeom>
                    <a:noFill/>
                    <a:ln>
                      <a:noFill/>
                    </a:ln>
                  </pic:spPr>
                </pic:pic>
              </a:graphicData>
            </a:graphic>
          </wp:inline>
        </w:drawing>
      </w:r>
    </w:p>
    <w:p w14:paraId="196AF2BD" w14:textId="3EF50B2F" w:rsidR="009C6EF7" w:rsidRDefault="009C6EF7" w:rsidP="003237F8">
      <w:pPr>
        <w:keepNext/>
        <w:jc w:val="center"/>
      </w:pPr>
      <w:r>
        <w:rPr>
          <w:noProof/>
        </w:rPr>
        <w:drawing>
          <wp:inline distT="0" distB="0" distL="0" distR="0" wp14:anchorId="59BAD633" wp14:editId="6FB85158">
            <wp:extent cx="4812815" cy="586177"/>
            <wp:effectExtent l="0" t="0" r="698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036" cy="593877"/>
                    </a:xfrm>
                    <a:prstGeom prst="rect">
                      <a:avLst/>
                    </a:prstGeom>
                    <a:noFill/>
                    <a:ln>
                      <a:noFill/>
                    </a:ln>
                  </pic:spPr>
                </pic:pic>
              </a:graphicData>
            </a:graphic>
          </wp:inline>
        </w:drawing>
      </w:r>
    </w:p>
    <w:p w14:paraId="25D426AA" w14:textId="18FCDCBF" w:rsidR="00FB4D71" w:rsidRPr="003237F8" w:rsidRDefault="00FB4D71" w:rsidP="003237F8">
      <w:pPr>
        <w:pStyle w:val="Caption"/>
        <w:jc w:val="center"/>
        <w:rPr>
          <w:noProof/>
        </w:rPr>
      </w:pPr>
      <w:bookmarkStart w:id="11" w:name="_Toc102793903"/>
      <w:r>
        <w:t xml:space="preserve">Figure </w:t>
      </w:r>
      <w:r w:rsidR="005D2928">
        <w:fldChar w:fldCharType="begin"/>
      </w:r>
      <w:r w:rsidR="005D2928">
        <w:instrText xml:space="preserve"> SEQ Figure \* ARABIC </w:instrText>
      </w:r>
      <w:r w:rsidR="005D2928">
        <w:fldChar w:fldCharType="separate"/>
      </w:r>
      <w:r w:rsidR="00CC4D43">
        <w:rPr>
          <w:noProof/>
        </w:rPr>
        <w:t>2</w:t>
      </w:r>
      <w:r w:rsidR="005D2928">
        <w:rPr>
          <w:noProof/>
        </w:rPr>
        <w:fldChar w:fldCharType="end"/>
      </w:r>
      <w:r>
        <w:t xml:space="preserve">: </w:t>
      </w:r>
      <w:r>
        <w:rPr>
          <w:noProof/>
        </w:rPr>
        <w:t xml:space="preserve"> Exterior Overview Map. [2]</w:t>
      </w:r>
      <w:bookmarkEnd w:id="11"/>
    </w:p>
    <w:tbl>
      <w:tblPr>
        <w:tblStyle w:val="GridTable4-Accent1"/>
        <w:tblW w:w="10834" w:type="dxa"/>
        <w:jc w:val="center"/>
        <w:tblLayout w:type="fixed"/>
        <w:tblLook w:val="04A0" w:firstRow="1" w:lastRow="0" w:firstColumn="1" w:lastColumn="0" w:noHBand="0" w:noVBand="1"/>
      </w:tblPr>
      <w:tblGrid>
        <w:gridCol w:w="715"/>
        <w:gridCol w:w="3459"/>
        <w:gridCol w:w="4011"/>
        <w:gridCol w:w="990"/>
        <w:gridCol w:w="900"/>
        <w:gridCol w:w="759"/>
      </w:tblGrid>
      <w:tr w:rsidR="00FB318C" w14:paraId="25BCED07" w14:textId="77777777" w:rsidTr="008740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0F7B845E" w14:textId="77777777" w:rsidR="00FB318C" w:rsidRDefault="00FB318C" w:rsidP="00B26AC7">
            <w:pPr>
              <w:jc w:val="center"/>
            </w:pPr>
            <w:r>
              <w:lastRenderedPageBreak/>
              <w:br w:type="page"/>
              <w:t>Map Label</w:t>
            </w:r>
          </w:p>
        </w:tc>
        <w:tc>
          <w:tcPr>
            <w:tcW w:w="3459" w:type="dxa"/>
            <w:vAlign w:val="bottom"/>
          </w:tcPr>
          <w:p w14:paraId="1091D288" w14:textId="77777777" w:rsidR="00FB318C" w:rsidRDefault="00FB318C" w:rsidP="00B26AC7">
            <w:pPr>
              <w:jc w:val="center"/>
              <w:cnfStyle w:val="100000000000" w:firstRow="1" w:lastRow="0" w:firstColumn="0" w:lastColumn="0" w:oddVBand="0" w:evenVBand="0" w:oddHBand="0" w:evenHBand="0" w:firstRowFirstColumn="0" w:firstRowLastColumn="0" w:lastRowFirstColumn="0" w:lastRowLastColumn="0"/>
            </w:pPr>
            <w:r>
              <w:t>Event Summary</w:t>
            </w:r>
          </w:p>
        </w:tc>
        <w:tc>
          <w:tcPr>
            <w:tcW w:w="4011" w:type="dxa"/>
            <w:vAlign w:val="bottom"/>
          </w:tcPr>
          <w:p w14:paraId="454670B7" w14:textId="77777777" w:rsidR="00FB318C" w:rsidRDefault="00FB318C" w:rsidP="00B26AC7">
            <w:pPr>
              <w:jc w:val="center"/>
              <w:cnfStyle w:val="100000000000" w:firstRow="1" w:lastRow="0" w:firstColumn="0" w:lastColumn="0" w:oddVBand="0" w:evenVBand="0" w:oddHBand="0" w:evenHBand="0" w:firstRowFirstColumn="0" w:firstRowLastColumn="0" w:lastRowFirstColumn="0" w:lastRowLastColumn="0"/>
            </w:pPr>
            <w:r>
              <w:t>Event Details</w:t>
            </w:r>
          </w:p>
        </w:tc>
        <w:tc>
          <w:tcPr>
            <w:tcW w:w="990" w:type="dxa"/>
            <w:vAlign w:val="bottom"/>
          </w:tcPr>
          <w:p w14:paraId="3A5EF6FF" w14:textId="77777777" w:rsidR="00FB318C" w:rsidRDefault="00FB318C" w:rsidP="00B26AC7">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00" w:type="dxa"/>
            <w:vAlign w:val="bottom"/>
          </w:tcPr>
          <w:p w14:paraId="6836584B" w14:textId="77777777" w:rsidR="00FB318C" w:rsidRDefault="00FB318C" w:rsidP="00B26AC7">
            <w:pPr>
              <w:jc w:val="center"/>
              <w:cnfStyle w:val="100000000000" w:firstRow="1" w:lastRow="0" w:firstColumn="0" w:lastColumn="0" w:oddVBand="0" w:evenVBand="0" w:oddHBand="0" w:evenHBand="0" w:firstRowFirstColumn="0" w:firstRowLastColumn="0" w:lastRowFirstColumn="0" w:lastRowLastColumn="0"/>
            </w:pPr>
            <w:r>
              <w:t>Approx. Time</w:t>
            </w:r>
          </w:p>
        </w:tc>
        <w:tc>
          <w:tcPr>
            <w:tcW w:w="759" w:type="dxa"/>
            <w:vAlign w:val="bottom"/>
          </w:tcPr>
          <w:p w14:paraId="07E63647" w14:textId="77777777" w:rsidR="00FB318C" w:rsidRDefault="00FB318C" w:rsidP="00B26AC7">
            <w:pPr>
              <w:jc w:val="center"/>
              <w:cnfStyle w:val="100000000000" w:firstRow="1" w:lastRow="0" w:firstColumn="0" w:lastColumn="0" w:oddVBand="0" w:evenVBand="0" w:oddHBand="0" w:evenHBand="0" w:firstRowFirstColumn="0" w:firstRowLastColumn="0" w:lastRowFirstColumn="0" w:lastRowLastColumn="0"/>
            </w:pPr>
            <w:r>
              <w:t>Wow?</w:t>
            </w:r>
          </w:p>
        </w:tc>
      </w:tr>
      <w:tr w:rsidR="007761F4" w14:paraId="377CE9EE" w14:textId="77777777" w:rsidTr="008740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BDDF7F6" w14:textId="0E34B3BA" w:rsidR="007761F4" w:rsidRDefault="007761F4" w:rsidP="007761F4">
            <w:pPr>
              <w:jc w:val="center"/>
            </w:pPr>
            <w:r>
              <w:t>1</w:t>
            </w:r>
          </w:p>
        </w:tc>
        <w:tc>
          <w:tcPr>
            <w:tcW w:w="3459" w:type="dxa"/>
          </w:tcPr>
          <w:p w14:paraId="25C1D442" w14:textId="7B36559E" w:rsidR="000E7FAE" w:rsidRDefault="000E7FAE" w:rsidP="001D161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rPr>
            </w:pPr>
            <w:r w:rsidRPr="000E7FAE">
              <w:rPr>
                <w:b/>
                <w:bCs/>
              </w:rPr>
              <w:t>Stage 100</w:t>
            </w:r>
          </w:p>
          <w:p w14:paraId="6E7F9438" w14:textId="61CBBD2C" w:rsidR="001D161E" w:rsidRPr="001D161E" w:rsidRDefault="001D161E" w:rsidP="001D161E">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rPr>
            </w:pPr>
            <w:r>
              <w:rPr>
                <w:b/>
                <w:bCs/>
              </w:rPr>
              <w:t>Narrative Beat 1 (Minor)</w:t>
            </w:r>
          </w:p>
          <w:p w14:paraId="25B66A06" w14:textId="77777777" w:rsidR="004A6727" w:rsidRDefault="00630DDA" w:rsidP="001D161E">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The player</w:t>
            </w:r>
            <w:r w:rsidR="004A6727">
              <w:t xml:space="preserve"> finds a </w:t>
            </w:r>
            <w:r w:rsidR="004A6727" w:rsidRPr="00B756B8">
              <w:rPr>
                <w:b/>
                <w:bCs/>
              </w:rPr>
              <w:t>car crash scene</w:t>
            </w:r>
            <w:r w:rsidR="004A6727">
              <w:t xml:space="preserve"> with a </w:t>
            </w:r>
            <w:r w:rsidR="004A6727" w:rsidRPr="00B756B8">
              <w:rPr>
                <w:b/>
                <w:bCs/>
              </w:rPr>
              <w:t>dead body</w:t>
            </w:r>
          </w:p>
          <w:p w14:paraId="6DE74341" w14:textId="7E7D49C0" w:rsidR="00630DDA" w:rsidRDefault="004A6727" w:rsidP="001D161E">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The player</w:t>
            </w:r>
            <w:r w:rsidR="00630DDA">
              <w:t xml:space="preserve"> picks up </w:t>
            </w:r>
            <w:r w:rsidR="00630DDA" w:rsidRPr="00B756B8">
              <w:rPr>
                <w:b/>
                <w:bCs/>
              </w:rPr>
              <w:t xml:space="preserve">a letter </w:t>
            </w:r>
            <w:r w:rsidRPr="00B756B8">
              <w:rPr>
                <w:b/>
                <w:bCs/>
              </w:rPr>
              <w:t xml:space="preserve">from </w:t>
            </w:r>
            <w:r w:rsidR="000A5F6B" w:rsidRPr="00B756B8">
              <w:rPr>
                <w:b/>
                <w:bCs/>
              </w:rPr>
              <w:t>Cathy</w:t>
            </w:r>
            <w:r w:rsidR="000A5F6B">
              <w:t xml:space="preserve"> on the body </w:t>
            </w:r>
            <w:r w:rsidR="00630DDA">
              <w:t xml:space="preserve">to </w:t>
            </w:r>
            <w:r w:rsidR="000A5F6B">
              <w:t xml:space="preserve">learn about </w:t>
            </w:r>
            <w:r w:rsidR="000A5F6B" w:rsidRPr="00B756B8">
              <w:rPr>
                <w:b/>
                <w:bCs/>
              </w:rPr>
              <w:t>Synth attack in Tatoville</w:t>
            </w:r>
            <w:r w:rsidR="000A5F6B">
              <w:t xml:space="preserve"> to </w:t>
            </w:r>
            <w:r w:rsidR="00630DDA">
              <w:t>start the quest at</w:t>
            </w:r>
            <w:r w:rsidR="00630DDA" w:rsidRPr="00BE0B71">
              <w:rPr>
                <w:b/>
                <w:bCs/>
              </w:rPr>
              <w:t xml:space="preserve"> Red Rocket Truck Stop</w:t>
            </w:r>
          </w:p>
          <w:p w14:paraId="6D7E9113" w14:textId="58FB204C" w:rsidR="007761F4" w:rsidRDefault="000A5F6B" w:rsidP="001D161E">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P</w:t>
            </w:r>
            <w:r w:rsidR="00630DDA">
              <w:t xml:space="preserve">layer uses the car to teleport to </w:t>
            </w:r>
            <w:r w:rsidR="00630DDA" w:rsidRPr="00630DDA">
              <w:rPr>
                <w:b/>
                <w:bCs/>
              </w:rPr>
              <w:t>Tatoville</w:t>
            </w:r>
            <w:r w:rsidR="00630DDA">
              <w:t xml:space="preserve"> </w:t>
            </w:r>
          </w:p>
        </w:tc>
        <w:tc>
          <w:tcPr>
            <w:tcW w:w="4011" w:type="dxa"/>
          </w:tcPr>
          <w:p w14:paraId="42B4C605" w14:textId="01354397" w:rsidR="007761F4" w:rsidRDefault="007761F4" w:rsidP="000A5F6B">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 xml:space="preserve">The player sees a </w:t>
            </w:r>
            <w:r w:rsidRPr="00B756B8">
              <w:rPr>
                <w:b/>
                <w:bCs/>
              </w:rPr>
              <w:t>car is crash</w:t>
            </w:r>
            <w:r w:rsidR="00B756B8" w:rsidRPr="00B756B8">
              <w:rPr>
                <w:b/>
                <w:bCs/>
              </w:rPr>
              <w:t>ed</w:t>
            </w:r>
            <w:r>
              <w:t xml:space="preserve"> on the road near the </w:t>
            </w:r>
            <w:r w:rsidRPr="00B756B8">
              <w:rPr>
                <w:b/>
                <w:bCs/>
              </w:rPr>
              <w:t>truck stop</w:t>
            </w:r>
          </w:p>
          <w:p w14:paraId="2C1D8FAD" w14:textId="77777777" w:rsidR="007761F4" w:rsidRDefault="007761F4" w:rsidP="000A5F6B">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 xml:space="preserve">The player sees a </w:t>
            </w:r>
            <w:r w:rsidRPr="00B756B8">
              <w:rPr>
                <w:b/>
                <w:bCs/>
              </w:rPr>
              <w:t>dead body</w:t>
            </w:r>
            <w:r>
              <w:t xml:space="preserve"> in the car with a letter dropped out</w:t>
            </w:r>
          </w:p>
          <w:p w14:paraId="051D9BDF" w14:textId="67784DF4" w:rsidR="007761F4" w:rsidRDefault="007761F4" w:rsidP="000A5F6B">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 xml:space="preserve">The letter is sent by </w:t>
            </w:r>
            <w:r w:rsidRPr="001E7FB9">
              <w:rPr>
                <w:b/>
                <w:bCs/>
              </w:rPr>
              <w:t>Cathy</w:t>
            </w:r>
            <w:r>
              <w:t xml:space="preserve"> complaining to his brother, </w:t>
            </w:r>
            <w:r w:rsidRPr="001E7FB9">
              <w:rPr>
                <w:b/>
                <w:bCs/>
              </w:rPr>
              <w:t>Willy</w:t>
            </w:r>
            <w:r>
              <w:t xml:space="preserve"> (the dead drunk driver of this vehicle), about aggressive synths’ recent intrusion on </w:t>
            </w:r>
            <w:r w:rsidRPr="001E7FB9">
              <w:rPr>
                <w:b/>
                <w:bCs/>
              </w:rPr>
              <w:t>Tatoville</w:t>
            </w:r>
            <w:r>
              <w:rPr>
                <w:b/>
                <w:bCs/>
              </w:rPr>
              <w:t xml:space="preserve"> (a village near the Institute)</w:t>
            </w:r>
          </w:p>
          <w:p w14:paraId="5BF15A14" w14:textId="77777777" w:rsidR="007761F4" w:rsidRDefault="007761F4" w:rsidP="000A5F6B">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The letter’s purpose is to tell Willy about the situation and want Willy to get help for the village</w:t>
            </w:r>
          </w:p>
          <w:p w14:paraId="5519A794" w14:textId="0E1C3C48" w:rsidR="007761F4" w:rsidRDefault="00DD400C" w:rsidP="000A5F6B">
            <w:pPr>
              <w:pStyle w:val="ListParagraph"/>
              <w:numPr>
                <w:ilvl w:val="1"/>
                <w:numId w:val="3"/>
              </w:numPr>
              <w:cnfStyle w:val="000000100000" w:firstRow="0" w:lastRow="0" w:firstColumn="0" w:lastColumn="0" w:oddVBand="0" w:evenVBand="0" w:oddHBand="1" w:evenHBand="0" w:firstRowFirstColumn="0" w:firstRowLastColumn="0" w:lastRowFirstColumn="0" w:lastRowLastColumn="0"/>
            </w:pPr>
            <w:r>
              <w:t>L</w:t>
            </w:r>
            <w:r w:rsidR="007761F4">
              <w:t>etter’s postscript warns Willy not to drunk drive</w:t>
            </w:r>
          </w:p>
          <w:p w14:paraId="73DB9463" w14:textId="3F2ED1DA" w:rsidR="000D29DB" w:rsidRDefault="000D29DB" w:rsidP="000D29DB">
            <w:pPr>
              <w:pStyle w:val="ListParagraph"/>
              <w:numPr>
                <w:ilvl w:val="2"/>
                <w:numId w:val="3"/>
              </w:numPr>
              <w:cnfStyle w:val="000000100000" w:firstRow="0" w:lastRow="0" w:firstColumn="0" w:lastColumn="0" w:oddVBand="0" w:evenVBand="0" w:oddHBand="1" w:evenHBand="0" w:firstRowFirstColumn="0" w:firstRowLastColumn="0" w:lastRowFirstColumn="0" w:lastRowLastColumn="0"/>
            </w:pPr>
            <w:r>
              <w:t xml:space="preserve">Build up the </w:t>
            </w:r>
            <w:r w:rsidR="000516C6">
              <w:t xml:space="preserve">“not-very-serious” </w:t>
            </w:r>
            <w:r>
              <w:t>tone of the quest</w:t>
            </w:r>
          </w:p>
          <w:p w14:paraId="6A113517" w14:textId="5EEDF432" w:rsidR="000A5F6B" w:rsidRDefault="000A5F6B" w:rsidP="000A5F6B">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The player loot</w:t>
            </w:r>
            <w:r w:rsidR="00DD400C">
              <w:t>s</w:t>
            </w:r>
            <w:r>
              <w:t xml:space="preserve"> </w:t>
            </w:r>
            <w:r w:rsidRPr="00B756B8">
              <w:rPr>
                <w:b/>
                <w:bCs/>
              </w:rPr>
              <w:t>equipment</w:t>
            </w:r>
            <w:r>
              <w:t xml:space="preserve"> from the dead body to prepare for fight against synths</w:t>
            </w:r>
          </w:p>
          <w:p w14:paraId="475C4DAC" w14:textId="5AE1BC3E" w:rsidR="000A5F6B" w:rsidRDefault="000A5F6B" w:rsidP="000A5F6B">
            <w:pPr>
              <w:pStyle w:val="ListParagraph"/>
              <w:numPr>
                <w:ilvl w:val="1"/>
                <w:numId w:val="3"/>
              </w:numPr>
              <w:cnfStyle w:val="000000100000" w:firstRow="0" w:lastRow="0" w:firstColumn="0" w:lastColumn="0" w:oddVBand="0" w:evenVBand="0" w:oddHBand="1" w:evenHBand="0" w:firstRowFirstColumn="0" w:firstRowLastColumn="0" w:lastRowFirstColumn="0" w:lastRowLastColumn="0"/>
            </w:pPr>
            <w:r>
              <w:t xml:space="preserve">All </w:t>
            </w:r>
            <w:r w:rsidR="00B756B8">
              <w:t>equipment</w:t>
            </w:r>
            <w:r>
              <w:t xml:space="preserve"> are leveled</w:t>
            </w:r>
          </w:p>
          <w:p w14:paraId="3B06CAF2" w14:textId="6D0ED069" w:rsidR="000A5F6B" w:rsidRDefault="000A5F6B" w:rsidP="000A5F6B">
            <w:pPr>
              <w:pStyle w:val="ListParagraph"/>
              <w:numPr>
                <w:ilvl w:val="1"/>
                <w:numId w:val="3"/>
              </w:numPr>
              <w:cnfStyle w:val="000000100000" w:firstRow="0" w:lastRow="0" w:firstColumn="0" w:lastColumn="0" w:oddVBand="0" w:evenVBand="0" w:oddHBand="1" w:evenHBand="0" w:firstRowFirstColumn="0" w:firstRowLastColumn="0" w:lastRowFirstColumn="0" w:lastRowLastColumn="0"/>
            </w:pPr>
            <w:r w:rsidRPr="008740A8">
              <w:rPr>
                <w:b/>
                <w:bCs/>
              </w:rPr>
              <w:t>10mm pistol</w:t>
            </w:r>
            <w:r>
              <w:t xml:space="preserve"> and </w:t>
            </w:r>
            <w:r w:rsidRPr="00B756B8">
              <w:rPr>
                <w:b/>
                <w:bCs/>
              </w:rPr>
              <w:t>double-barrel shotgun</w:t>
            </w:r>
            <w:r>
              <w:t xml:space="preserve"> as the ranged option</w:t>
            </w:r>
          </w:p>
          <w:p w14:paraId="334A0DF9" w14:textId="3FE517F5" w:rsidR="000A5F6B" w:rsidRDefault="000A5F6B" w:rsidP="000A5F6B">
            <w:pPr>
              <w:pStyle w:val="ListParagraph"/>
              <w:numPr>
                <w:ilvl w:val="1"/>
                <w:numId w:val="3"/>
              </w:numPr>
              <w:cnfStyle w:val="000000100000" w:firstRow="0" w:lastRow="0" w:firstColumn="0" w:lastColumn="0" w:oddVBand="0" w:evenVBand="0" w:oddHBand="1" w:evenHBand="0" w:firstRowFirstColumn="0" w:firstRowLastColumn="0" w:lastRowFirstColumn="0" w:lastRowLastColumn="0"/>
            </w:pPr>
            <w:r>
              <w:rPr>
                <w:b/>
                <w:bCs/>
              </w:rPr>
              <w:t>Combat knife</w:t>
            </w:r>
            <w:r>
              <w:t xml:space="preserve"> as the melee option</w:t>
            </w:r>
          </w:p>
          <w:p w14:paraId="52D4EBD8" w14:textId="51BFFD6B" w:rsidR="000A5F6B" w:rsidRDefault="000A5F6B" w:rsidP="000A5F6B">
            <w:pPr>
              <w:pStyle w:val="ListParagraph"/>
              <w:numPr>
                <w:ilvl w:val="1"/>
                <w:numId w:val="3"/>
              </w:numPr>
              <w:cnfStyle w:val="000000100000" w:firstRow="0" w:lastRow="0" w:firstColumn="0" w:lastColumn="0" w:oddVBand="0" w:evenVBand="0" w:oddHBand="1" w:evenHBand="0" w:firstRowFirstColumn="0" w:firstRowLastColumn="0" w:lastRowFirstColumn="0" w:lastRowLastColumn="0"/>
            </w:pPr>
            <w:r>
              <w:rPr>
                <w:b/>
                <w:bCs/>
              </w:rPr>
              <w:t>Leathered armor</w:t>
            </w:r>
            <w:r w:rsidR="004828A4">
              <w:t xml:space="preserve"> </w:t>
            </w:r>
            <w:r w:rsidR="004828A4">
              <w:rPr>
                <w:b/>
                <w:bCs/>
              </w:rPr>
              <w:t>pieces</w:t>
            </w:r>
          </w:p>
          <w:p w14:paraId="4E140B92" w14:textId="11CB8572" w:rsidR="007761F4" w:rsidRPr="008740A8" w:rsidRDefault="008740A8" w:rsidP="000A5F6B">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rPr>
            </w:pPr>
            <w:r w:rsidRPr="008740A8">
              <w:rPr>
                <w:b/>
                <w:bCs/>
              </w:rPr>
              <w:t>Conveyance</w:t>
            </w:r>
          </w:p>
          <w:p w14:paraId="47CB1B77" w14:textId="64E289D4" w:rsidR="008740A8" w:rsidRDefault="004A6727" w:rsidP="000A5F6B">
            <w:pPr>
              <w:pStyle w:val="ListParagraph"/>
              <w:numPr>
                <w:ilvl w:val="1"/>
                <w:numId w:val="3"/>
              </w:numPr>
              <w:cnfStyle w:val="000000100000" w:firstRow="0" w:lastRow="0" w:firstColumn="0" w:lastColumn="0" w:oddVBand="0" w:evenVBand="0" w:oddHBand="1" w:evenHBand="0" w:firstRowFirstColumn="0" w:firstRowLastColumn="0" w:lastRowFirstColumn="0" w:lastRowLastColumn="0"/>
            </w:pPr>
            <w:r>
              <w:t>C</w:t>
            </w:r>
            <w:r w:rsidR="000A5F6B">
              <w:t>ar</w:t>
            </w:r>
            <w:r>
              <w:t xml:space="preserve"> being red</w:t>
            </w:r>
          </w:p>
          <w:p w14:paraId="0EA85F83" w14:textId="1E7650F3" w:rsidR="008740A8" w:rsidRDefault="008740A8" w:rsidP="000A5F6B">
            <w:pPr>
              <w:pStyle w:val="ListParagraph"/>
              <w:numPr>
                <w:ilvl w:val="1"/>
                <w:numId w:val="3"/>
              </w:numPr>
              <w:cnfStyle w:val="000000100000" w:firstRow="0" w:lastRow="0" w:firstColumn="0" w:lastColumn="0" w:oddVBand="0" w:evenVBand="0" w:oddHBand="1" w:evenHBand="0" w:firstRowFirstColumn="0" w:firstRowLastColumn="0" w:lastRowFirstColumn="0" w:lastRowLastColumn="0"/>
            </w:pPr>
            <w:r>
              <w:t>Dead body</w:t>
            </w:r>
          </w:p>
          <w:p w14:paraId="3E4FAEFF" w14:textId="77777777" w:rsidR="007761F4" w:rsidRDefault="004A6727" w:rsidP="000A5F6B">
            <w:pPr>
              <w:pStyle w:val="ListParagraph"/>
              <w:numPr>
                <w:ilvl w:val="1"/>
                <w:numId w:val="3"/>
              </w:numPr>
              <w:cnfStyle w:val="000000100000" w:firstRow="0" w:lastRow="0" w:firstColumn="0" w:lastColumn="0" w:oddVBand="0" w:evenVBand="0" w:oddHBand="1" w:evenHBand="0" w:firstRowFirstColumn="0" w:firstRowLastColumn="0" w:lastRowFirstColumn="0" w:lastRowLastColumn="0"/>
            </w:pPr>
            <w:r>
              <w:t>Broken signs</w:t>
            </w:r>
          </w:p>
          <w:p w14:paraId="25F3EC31" w14:textId="19B8E09B" w:rsidR="004A6727" w:rsidRDefault="004A6727" w:rsidP="000A5F6B">
            <w:pPr>
              <w:pStyle w:val="ListParagraph"/>
              <w:numPr>
                <w:ilvl w:val="1"/>
                <w:numId w:val="3"/>
              </w:numPr>
              <w:cnfStyle w:val="000000100000" w:firstRow="0" w:lastRow="0" w:firstColumn="0" w:lastColumn="0" w:oddVBand="0" w:evenVBand="0" w:oddHBand="1" w:evenHBand="0" w:firstRowFirstColumn="0" w:firstRowLastColumn="0" w:lastRowFirstColumn="0" w:lastRowLastColumn="0"/>
            </w:pPr>
            <w:r>
              <w:t>Streetlamp light</w:t>
            </w:r>
          </w:p>
          <w:p w14:paraId="354648DD" w14:textId="77777777" w:rsidR="004A6727" w:rsidRDefault="004A6727" w:rsidP="000A5F6B">
            <w:pPr>
              <w:pStyle w:val="ListParagraph"/>
              <w:numPr>
                <w:ilvl w:val="1"/>
                <w:numId w:val="3"/>
              </w:numPr>
              <w:cnfStyle w:val="000000100000" w:firstRow="0" w:lastRow="0" w:firstColumn="0" w:lastColumn="0" w:oddVBand="0" w:evenVBand="0" w:oddHBand="1" w:evenHBand="0" w:firstRowFirstColumn="0" w:firstRowLastColumn="0" w:lastRowFirstColumn="0" w:lastRowLastColumn="0"/>
            </w:pPr>
            <w:r>
              <w:t>Fire and smoke</w:t>
            </w:r>
          </w:p>
          <w:p w14:paraId="5A499986" w14:textId="77777777" w:rsidR="004A6727" w:rsidRDefault="004A6727" w:rsidP="000A5F6B">
            <w:pPr>
              <w:pStyle w:val="ListParagraph"/>
              <w:numPr>
                <w:ilvl w:val="1"/>
                <w:numId w:val="3"/>
              </w:numPr>
              <w:cnfStyle w:val="000000100000" w:firstRow="0" w:lastRow="0" w:firstColumn="0" w:lastColumn="0" w:oddVBand="0" w:evenVBand="0" w:oddHBand="1" w:evenHBand="0" w:firstRowFirstColumn="0" w:firstRowLastColumn="0" w:lastRowFirstColumn="0" w:lastRowLastColumn="0"/>
            </w:pPr>
            <w:r>
              <w:t>Dirty decals</w:t>
            </w:r>
          </w:p>
          <w:p w14:paraId="34CEC0E5"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53BBD9B1"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27635FF5"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7E3F0A9C"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7C0AAE30"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0B9C5941"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3A2949E1"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2B9077A5" w14:textId="0818CAD0" w:rsidR="004122F9" w:rsidRDefault="004122F9" w:rsidP="004122F9">
            <w:pPr>
              <w:cnfStyle w:val="000000100000" w:firstRow="0" w:lastRow="0" w:firstColumn="0" w:lastColumn="0" w:oddVBand="0" w:evenVBand="0" w:oddHBand="1" w:evenHBand="0" w:firstRowFirstColumn="0" w:firstRowLastColumn="0" w:lastRowFirstColumn="0" w:lastRowLastColumn="0"/>
            </w:pPr>
          </w:p>
        </w:tc>
        <w:tc>
          <w:tcPr>
            <w:tcW w:w="990" w:type="dxa"/>
            <w:vAlign w:val="center"/>
          </w:tcPr>
          <w:p w14:paraId="604AC497" w14:textId="64D6D934" w:rsidR="007761F4" w:rsidRDefault="007761F4" w:rsidP="007761F4">
            <w:pPr>
              <w:jc w:val="center"/>
              <w:cnfStyle w:val="000000100000" w:firstRow="0" w:lastRow="0" w:firstColumn="0" w:lastColumn="0" w:oddVBand="0" w:evenVBand="0" w:oddHBand="1" w:evenHBand="0" w:firstRowFirstColumn="0" w:firstRowLastColumn="0" w:lastRowFirstColumn="0" w:lastRowLastColumn="0"/>
            </w:pPr>
            <w:r>
              <w:t>1</w:t>
            </w:r>
          </w:p>
        </w:tc>
        <w:tc>
          <w:tcPr>
            <w:tcW w:w="900" w:type="dxa"/>
            <w:vAlign w:val="center"/>
          </w:tcPr>
          <w:p w14:paraId="2F64B1EB" w14:textId="4F7B15F9" w:rsidR="007761F4" w:rsidRDefault="007761F4" w:rsidP="007761F4">
            <w:pPr>
              <w:jc w:val="center"/>
              <w:cnfStyle w:val="000000100000" w:firstRow="0" w:lastRow="0" w:firstColumn="0" w:lastColumn="0" w:oddVBand="0" w:evenVBand="0" w:oddHBand="1" w:evenHBand="0" w:firstRowFirstColumn="0" w:firstRowLastColumn="0" w:lastRowFirstColumn="0" w:lastRowLastColumn="0"/>
            </w:pPr>
            <w:r>
              <w:t>0:</w:t>
            </w:r>
            <w:r w:rsidR="000A5F6B">
              <w:t>30</w:t>
            </w:r>
          </w:p>
        </w:tc>
        <w:tc>
          <w:tcPr>
            <w:tcW w:w="759" w:type="dxa"/>
            <w:vAlign w:val="center"/>
          </w:tcPr>
          <w:p w14:paraId="450A4EC6" w14:textId="77777777" w:rsidR="007761F4" w:rsidRDefault="007761F4" w:rsidP="007761F4">
            <w:pPr>
              <w:jc w:val="center"/>
              <w:cnfStyle w:val="000000100000" w:firstRow="0" w:lastRow="0" w:firstColumn="0" w:lastColumn="0" w:oddVBand="0" w:evenVBand="0" w:oddHBand="1" w:evenHBand="0" w:firstRowFirstColumn="0" w:firstRowLastColumn="0" w:lastRowFirstColumn="0" w:lastRowLastColumn="0"/>
            </w:pPr>
          </w:p>
        </w:tc>
      </w:tr>
      <w:tr w:rsidR="007761F4" w14:paraId="4912AA08" w14:textId="77777777" w:rsidTr="008740A8">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E272DCC" w14:textId="678D6D45" w:rsidR="007761F4" w:rsidRDefault="007761F4" w:rsidP="007761F4">
            <w:pPr>
              <w:jc w:val="center"/>
            </w:pPr>
            <w:r>
              <w:lastRenderedPageBreak/>
              <w:t>2</w:t>
            </w:r>
          </w:p>
        </w:tc>
        <w:tc>
          <w:tcPr>
            <w:tcW w:w="3459" w:type="dxa"/>
          </w:tcPr>
          <w:p w14:paraId="7BDDDD90" w14:textId="0E3777A6" w:rsidR="00630DDA" w:rsidRDefault="00630DDA" w:rsidP="001D161E">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rPr>
            </w:pPr>
            <w:r>
              <w:rPr>
                <w:rFonts w:hint="eastAsia"/>
                <w:b/>
                <w:bCs/>
                <w:lang w:eastAsia="zh-CN"/>
              </w:rPr>
              <w:t>S</w:t>
            </w:r>
            <w:r>
              <w:rPr>
                <w:b/>
                <w:bCs/>
              </w:rPr>
              <w:t>tage 200</w:t>
            </w:r>
          </w:p>
          <w:p w14:paraId="5014B8E2" w14:textId="0989D8DF" w:rsidR="007761F4" w:rsidRDefault="00630DDA" w:rsidP="001D161E">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rsidRPr="00934F24">
              <w:t xml:space="preserve">Arriving at the </w:t>
            </w:r>
            <w:r w:rsidRPr="00B756B8">
              <w:rPr>
                <w:b/>
                <w:bCs/>
              </w:rPr>
              <w:t>Tatoville</w:t>
            </w:r>
            <w:r w:rsidRPr="00934F24">
              <w:t xml:space="preserve">, the player </w:t>
            </w:r>
            <w:r>
              <w:t xml:space="preserve">sees </w:t>
            </w:r>
            <w:r w:rsidRPr="00934F24">
              <w:t xml:space="preserve">a man fighting against </w:t>
            </w:r>
            <w:r w:rsidRPr="00B756B8">
              <w:rPr>
                <w:b/>
                <w:bCs/>
              </w:rPr>
              <w:t xml:space="preserve">3 synths (2 ranged, 1 melee) </w:t>
            </w:r>
            <w:r>
              <w:t>and helps him out</w:t>
            </w:r>
          </w:p>
        </w:tc>
        <w:tc>
          <w:tcPr>
            <w:tcW w:w="4011" w:type="dxa"/>
          </w:tcPr>
          <w:p w14:paraId="6D37E4A0" w14:textId="77777777" w:rsidR="008740A8" w:rsidRDefault="008740A8" w:rsidP="0057311B">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t xml:space="preserve">The player gets </w:t>
            </w:r>
            <w:r w:rsidRPr="008740A8">
              <w:rPr>
                <w:b/>
                <w:bCs/>
              </w:rPr>
              <w:t>rolling pin</w:t>
            </w:r>
            <w:r>
              <w:t xml:space="preserve"> as the melee option</w:t>
            </w:r>
          </w:p>
          <w:p w14:paraId="634A6685" w14:textId="0BD3FB69" w:rsidR="008740A8" w:rsidRDefault="008740A8" w:rsidP="0057311B">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rPr>
            </w:pPr>
            <w:r w:rsidRPr="008740A8">
              <w:rPr>
                <w:b/>
                <w:bCs/>
              </w:rPr>
              <w:t>Encounter</w:t>
            </w:r>
          </w:p>
          <w:p w14:paraId="29A3BE3F" w14:textId="77777777" w:rsidR="004C0FBD" w:rsidRDefault="008740A8" w:rsidP="0057311B">
            <w:pPr>
              <w:pStyle w:val="ListParagraph"/>
              <w:numPr>
                <w:ilvl w:val="1"/>
                <w:numId w:val="4"/>
              </w:numPr>
              <w:cnfStyle w:val="000000000000" w:firstRow="0" w:lastRow="0" w:firstColumn="0" w:lastColumn="0" w:oddVBand="0" w:evenVBand="0" w:oddHBand="0" w:evenHBand="0" w:firstRowFirstColumn="0" w:firstRowLastColumn="0" w:lastRowFirstColumn="0" w:lastRowLastColumn="0"/>
              <w:rPr>
                <w:b/>
                <w:bCs/>
              </w:rPr>
            </w:pPr>
            <w:r>
              <w:rPr>
                <w:b/>
                <w:bCs/>
              </w:rPr>
              <w:t>Ally</w:t>
            </w:r>
          </w:p>
          <w:p w14:paraId="5E60A0F1" w14:textId="7DEC66A1" w:rsidR="008740A8" w:rsidRDefault="008740A8" w:rsidP="0057311B">
            <w:pPr>
              <w:pStyle w:val="ListParagraph"/>
              <w:numPr>
                <w:ilvl w:val="2"/>
                <w:numId w:val="4"/>
              </w:numPr>
              <w:cnfStyle w:val="000000000000" w:firstRow="0" w:lastRow="0" w:firstColumn="0" w:lastColumn="0" w:oddVBand="0" w:evenVBand="0" w:oddHBand="0" w:evenHBand="0" w:firstRowFirstColumn="0" w:firstRowLastColumn="0" w:lastRowFirstColumn="0" w:lastRowLastColumn="0"/>
              <w:rPr>
                <w:b/>
                <w:bCs/>
              </w:rPr>
            </w:pPr>
            <w:r>
              <w:rPr>
                <w:b/>
                <w:bCs/>
              </w:rPr>
              <w:t>Nathan</w:t>
            </w:r>
          </w:p>
          <w:p w14:paraId="3881597D" w14:textId="6A1C02F5" w:rsidR="004C0FBD" w:rsidRDefault="004C0FBD" w:rsidP="0057311B">
            <w:pPr>
              <w:pStyle w:val="ListParagraph"/>
              <w:numPr>
                <w:ilvl w:val="1"/>
                <w:numId w:val="4"/>
              </w:numPr>
              <w:cnfStyle w:val="000000000000" w:firstRow="0" w:lastRow="0" w:firstColumn="0" w:lastColumn="0" w:oddVBand="0" w:evenVBand="0" w:oddHBand="0" w:evenHBand="0" w:firstRowFirstColumn="0" w:firstRowLastColumn="0" w:lastRowFirstColumn="0" w:lastRowLastColumn="0"/>
              <w:rPr>
                <w:b/>
                <w:bCs/>
              </w:rPr>
            </w:pPr>
            <w:r>
              <w:rPr>
                <w:b/>
                <w:bCs/>
              </w:rPr>
              <w:t>Enemies</w:t>
            </w:r>
          </w:p>
          <w:p w14:paraId="4FAA5F73" w14:textId="67D61289" w:rsidR="004C0FBD" w:rsidRPr="00761D08" w:rsidRDefault="004C0FBD" w:rsidP="0057311B">
            <w:pPr>
              <w:pStyle w:val="ListParagraph"/>
              <w:numPr>
                <w:ilvl w:val="2"/>
                <w:numId w:val="4"/>
              </w:numPr>
              <w:cnfStyle w:val="000000000000" w:firstRow="0" w:lastRow="0" w:firstColumn="0" w:lastColumn="0" w:oddVBand="0" w:evenVBand="0" w:oddHBand="0" w:evenHBand="0" w:firstRowFirstColumn="0" w:firstRowLastColumn="0" w:lastRowFirstColumn="0" w:lastRowLastColumn="0"/>
            </w:pPr>
            <w:r w:rsidRPr="00761D08">
              <w:t>1 Melee Synth</w:t>
            </w:r>
          </w:p>
          <w:p w14:paraId="1A91F13C" w14:textId="50F509BD" w:rsidR="004C0FBD" w:rsidRPr="00761D08" w:rsidRDefault="004C0FBD" w:rsidP="0057311B">
            <w:pPr>
              <w:pStyle w:val="ListParagraph"/>
              <w:numPr>
                <w:ilvl w:val="2"/>
                <w:numId w:val="4"/>
              </w:numPr>
              <w:cnfStyle w:val="000000000000" w:firstRow="0" w:lastRow="0" w:firstColumn="0" w:lastColumn="0" w:oddVBand="0" w:evenVBand="0" w:oddHBand="0" w:evenHBand="0" w:firstRowFirstColumn="0" w:firstRowLastColumn="0" w:lastRowFirstColumn="0" w:lastRowLastColumn="0"/>
            </w:pPr>
            <w:r w:rsidRPr="00761D08">
              <w:t>2 Ranged Synth</w:t>
            </w:r>
          </w:p>
          <w:p w14:paraId="176571A4" w14:textId="77777777" w:rsidR="008740A8" w:rsidRDefault="008740A8" w:rsidP="0057311B">
            <w:pPr>
              <w:pStyle w:val="ListParagraph"/>
              <w:numPr>
                <w:ilvl w:val="1"/>
                <w:numId w:val="4"/>
              </w:numPr>
              <w:cnfStyle w:val="000000000000" w:firstRow="0" w:lastRow="0" w:firstColumn="0" w:lastColumn="0" w:oddVBand="0" w:evenVBand="0" w:oddHBand="0" w:evenHBand="0" w:firstRowFirstColumn="0" w:firstRowLastColumn="0" w:lastRowFirstColumn="0" w:lastRowLastColumn="0"/>
            </w:pPr>
            <w:r>
              <w:t>Flat ground with basic cover</w:t>
            </w:r>
          </w:p>
          <w:p w14:paraId="29C56630" w14:textId="77777777" w:rsidR="008740A8" w:rsidRDefault="008740A8" w:rsidP="0057311B">
            <w:pPr>
              <w:pStyle w:val="ListParagraph"/>
              <w:numPr>
                <w:ilvl w:val="1"/>
                <w:numId w:val="4"/>
              </w:numPr>
              <w:cnfStyle w:val="000000000000" w:firstRow="0" w:lastRow="0" w:firstColumn="0" w:lastColumn="0" w:oddVBand="0" w:evenVBand="0" w:oddHBand="0" w:evenHBand="0" w:firstRowFirstColumn="0" w:firstRowLastColumn="0" w:lastRowFirstColumn="0" w:lastRowLastColumn="0"/>
            </w:pPr>
            <w:r>
              <w:t>Player has good sightlines</w:t>
            </w:r>
          </w:p>
          <w:p w14:paraId="5C9FAEAB" w14:textId="7BE19F5B" w:rsidR="008740A8" w:rsidRDefault="008740A8" w:rsidP="0057311B">
            <w:pPr>
              <w:pStyle w:val="ListParagraph"/>
              <w:numPr>
                <w:ilvl w:val="1"/>
                <w:numId w:val="4"/>
              </w:numPr>
              <w:cnfStyle w:val="000000000000" w:firstRow="0" w:lastRow="0" w:firstColumn="0" w:lastColumn="0" w:oddVBand="0" w:evenVBand="0" w:oddHBand="0" w:evenHBand="0" w:firstRowFirstColumn="0" w:firstRowLastColumn="0" w:lastRowFirstColumn="0" w:lastRowLastColumn="0"/>
            </w:pPr>
            <w:r>
              <w:t>All enemies visible</w:t>
            </w:r>
          </w:p>
          <w:p w14:paraId="19AB7373" w14:textId="49F4316B" w:rsidR="004C0FBD" w:rsidRPr="004C0FBD" w:rsidRDefault="004C0FBD" w:rsidP="0057311B">
            <w:pPr>
              <w:pStyle w:val="ListParagraph"/>
              <w:numPr>
                <w:ilvl w:val="1"/>
                <w:numId w:val="4"/>
              </w:numPr>
              <w:cnfStyle w:val="000000000000" w:firstRow="0" w:lastRow="0" w:firstColumn="0" w:lastColumn="0" w:oddVBand="0" w:evenVBand="0" w:oddHBand="0" w:evenHBand="0" w:firstRowFirstColumn="0" w:firstRowLastColumn="0" w:lastRowFirstColumn="0" w:lastRowLastColumn="0"/>
              <w:rPr>
                <w:b/>
                <w:bCs/>
              </w:rPr>
            </w:pPr>
            <w:r w:rsidRPr="004C0FBD">
              <w:rPr>
                <w:b/>
                <w:bCs/>
              </w:rPr>
              <w:t>Introduction to Synth</w:t>
            </w:r>
          </w:p>
          <w:p w14:paraId="696AE078" w14:textId="77777777" w:rsidR="008740A8" w:rsidRPr="008740A8" w:rsidRDefault="008740A8" w:rsidP="0057311B">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rPr>
            </w:pPr>
            <w:r w:rsidRPr="008740A8">
              <w:rPr>
                <w:b/>
                <w:bCs/>
              </w:rPr>
              <w:t>Conveyance</w:t>
            </w:r>
          </w:p>
          <w:p w14:paraId="4A31D6E3" w14:textId="77777777" w:rsidR="008740A8" w:rsidRDefault="008740A8" w:rsidP="0057311B">
            <w:pPr>
              <w:pStyle w:val="ListParagraph"/>
              <w:numPr>
                <w:ilvl w:val="1"/>
                <w:numId w:val="4"/>
              </w:numPr>
              <w:cnfStyle w:val="000000000000" w:firstRow="0" w:lastRow="0" w:firstColumn="0" w:lastColumn="0" w:oddVBand="0" w:evenVBand="0" w:oddHBand="0" w:evenHBand="0" w:firstRowFirstColumn="0" w:firstRowLastColumn="0" w:lastRowFirstColumn="0" w:lastRowLastColumn="0"/>
            </w:pPr>
            <w:r>
              <w:t>Movement in the fight</w:t>
            </w:r>
          </w:p>
          <w:p w14:paraId="4605A4C5" w14:textId="2984E4BB" w:rsidR="008740A8" w:rsidRDefault="008740A8" w:rsidP="0057311B">
            <w:pPr>
              <w:pStyle w:val="ListParagraph"/>
              <w:numPr>
                <w:ilvl w:val="1"/>
                <w:numId w:val="4"/>
              </w:numPr>
              <w:cnfStyle w:val="000000000000" w:firstRow="0" w:lastRow="0" w:firstColumn="0" w:lastColumn="0" w:oddVBand="0" w:evenVBand="0" w:oddHBand="0" w:evenHBand="0" w:firstRowFirstColumn="0" w:firstRowLastColumn="0" w:lastRowFirstColumn="0" w:lastRowLastColumn="0"/>
            </w:pPr>
            <w:r>
              <w:t>Covers/houses for framing</w:t>
            </w:r>
          </w:p>
        </w:tc>
        <w:tc>
          <w:tcPr>
            <w:tcW w:w="990" w:type="dxa"/>
            <w:vAlign w:val="center"/>
          </w:tcPr>
          <w:p w14:paraId="618EFE45" w14:textId="3818BD33" w:rsidR="007761F4" w:rsidRDefault="004C0FBD" w:rsidP="007761F4">
            <w:pPr>
              <w:jc w:val="center"/>
              <w:cnfStyle w:val="000000000000" w:firstRow="0" w:lastRow="0" w:firstColumn="0" w:lastColumn="0" w:oddVBand="0" w:evenVBand="0" w:oddHBand="0" w:evenHBand="0" w:firstRowFirstColumn="0" w:firstRowLastColumn="0" w:lastRowFirstColumn="0" w:lastRowLastColumn="0"/>
            </w:pPr>
            <w:r>
              <w:t>4</w:t>
            </w:r>
          </w:p>
        </w:tc>
        <w:tc>
          <w:tcPr>
            <w:tcW w:w="900" w:type="dxa"/>
            <w:vAlign w:val="center"/>
          </w:tcPr>
          <w:p w14:paraId="45BD7BB3" w14:textId="13912A4C" w:rsidR="007761F4" w:rsidRDefault="00C21B14" w:rsidP="007761F4">
            <w:pPr>
              <w:jc w:val="center"/>
              <w:cnfStyle w:val="000000000000" w:firstRow="0" w:lastRow="0" w:firstColumn="0" w:lastColumn="0" w:oddVBand="0" w:evenVBand="0" w:oddHBand="0" w:evenHBand="0" w:firstRowFirstColumn="0" w:firstRowLastColumn="0" w:lastRowFirstColumn="0" w:lastRowLastColumn="0"/>
            </w:pPr>
            <w:r>
              <w:t>1:00</w:t>
            </w:r>
          </w:p>
        </w:tc>
        <w:tc>
          <w:tcPr>
            <w:tcW w:w="759" w:type="dxa"/>
            <w:vAlign w:val="center"/>
          </w:tcPr>
          <w:p w14:paraId="113F6BAE" w14:textId="77777777" w:rsidR="007761F4" w:rsidRDefault="007761F4" w:rsidP="007761F4">
            <w:pPr>
              <w:jc w:val="center"/>
              <w:cnfStyle w:val="000000000000" w:firstRow="0" w:lastRow="0" w:firstColumn="0" w:lastColumn="0" w:oddVBand="0" w:evenVBand="0" w:oddHBand="0" w:evenHBand="0" w:firstRowFirstColumn="0" w:firstRowLastColumn="0" w:lastRowFirstColumn="0" w:lastRowLastColumn="0"/>
            </w:pPr>
          </w:p>
        </w:tc>
      </w:tr>
      <w:tr w:rsidR="00630DDA" w14:paraId="29C719C1" w14:textId="77777777" w:rsidTr="008740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C11DB1B" w14:textId="26D37230" w:rsidR="00630DDA" w:rsidRDefault="00630DDA" w:rsidP="00630DDA">
            <w:pPr>
              <w:jc w:val="center"/>
            </w:pPr>
            <w:r>
              <w:t>3</w:t>
            </w:r>
          </w:p>
        </w:tc>
        <w:tc>
          <w:tcPr>
            <w:tcW w:w="3459" w:type="dxa"/>
          </w:tcPr>
          <w:p w14:paraId="4EAFDC0A" w14:textId="77777777" w:rsidR="00630DDA" w:rsidRPr="00095B74" w:rsidRDefault="00630DDA" w:rsidP="001D161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095B74">
              <w:rPr>
                <w:b/>
                <w:bCs/>
              </w:rPr>
              <w:t xml:space="preserve">Stage </w:t>
            </w:r>
            <w:r>
              <w:rPr>
                <w:b/>
                <w:bCs/>
              </w:rPr>
              <w:t>3</w:t>
            </w:r>
            <w:r w:rsidRPr="00095B74">
              <w:rPr>
                <w:b/>
                <w:bCs/>
              </w:rPr>
              <w:t>00</w:t>
            </w:r>
          </w:p>
          <w:p w14:paraId="57288926" w14:textId="1D9E5934" w:rsidR="001D161E" w:rsidRPr="001D161E" w:rsidRDefault="001D161E" w:rsidP="001D161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Narrative Beat 2</w:t>
            </w:r>
          </w:p>
          <w:p w14:paraId="040F91B9" w14:textId="4B31F8F4" w:rsidR="00630DDA" w:rsidRDefault="00630DDA" w:rsidP="001D161E">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934F24">
              <w:t xml:space="preserve">After defeating those synths, the player meets </w:t>
            </w:r>
            <w:r w:rsidRPr="00761D08">
              <w:rPr>
                <w:b/>
                <w:bCs/>
              </w:rPr>
              <w:t>Nathan</w:t>
            </w:r>
            <w:r w:rsidRPr="00934F24">
              <w:t xml:space="preserve"> who </w:t>
            </w:r>
            <w:r>
              <w:t xml:space="preserve">introduces himself as </w:t>
            </w:r>
            <w:r w:rsidRPr="00761D08">
              <w:rPr>
                <w:b/>
                <w:bCs/>
              </w:rPr>
              <w:t>a local hero</w:t>
            </w:r>
            <w:r>
              <w:t xml:space="preserve"> and </w:t>
            </w:r>
            <w:r w:rsidRPr="00934F24">
              <w:t>tells the player where to find Cathy</w:t>
            </w:r>
          </w:p>
        </w:tc>
        <w:tc>
          <w:tcPr>
            <w:tcW w:w="4011" w:type="dxa"/>
          </w:tcPr>
          <w:p w14:paraId="205222AC" w14:textId="77777777" w:rsidR="00630DDA" w:rsidRPr="004C0FBD" w:rsidRDefault="00630DDA" w:rsidP="00630DD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b/>
                <w:bCs/>
              </w:rPr>
            </w:pPr>
            <w:r w:rsidRPr="004C0FBD">
              <w:rPr>
                <w:b/>
                <w:bCs/>
              </w:rPr>
              <w:t>Narrative</w:t>
            </w:r>
          </w:p>
          <w:p w14:paraId="3B2324FF" w14:textId="66C0B4C3" w:rsidR="00630DDA" w:rsidRDefault="00C21B14" w:rsidP="00630DDA">
            <w:pPr>
              <w:pStyle w:val="ListParagraph"/>
              <w:numPr>
                <w:ilvl w:val="1"/>
                <w:numId w:val="7"/>
              </w:numPr>
              <w:cnfStyle w:val="000000100000" w:firstRow="0" w:lastRow="0" w:firstColumn="0" w:lastColumn="0" w:oddVBand="0" w:evenVBand="0" w:oddHBand="1" w:evenHBand="0" w:firstRowFirstColumn="0" w:firstRowLastColumn="0" w:lastRowFirstColumn="0" w:lastRowLastColumn="0"/>
            </w:pPr>
            <w:r>
              <w:t>Build Nathan with characteristics</w:t>
            </w:r>
          </w:p>
          <w:p w14:paraId="09E3915B" w14:textId="7DC7DA4F" w:rsidR="00C21B14" w:rsidRDefault="00C21B14" w:rsidP="00630DDA">
            <w:pPr>
              <w:pStyle w:val="ListParagraph"/>
              <w:numPr>
                <w:ilvl w:val="1"/>
                <w:numId w:val="7"/>
              </w:numPr>
              <w:cnfStyle w:val="000000100000" w:firstRow="0" w:lastRow="0" w:firstColumn="0" w:lastColumn="0" w:oddVBand="0" w:evenVBand="0" w:oddHBand="1" w:evenHBand="0" w:firstRowFirstColumn="0" w:firstRowLastColumn="0" w:lastRowFirstColumn="0" w:lastRowLastColumn="0"/>
            </w:pPr>
            <w:r>
              <w:t>Player feels Nathan as a self-named hero, a showy person</w:t>
            </w:r>
          </w:p>
          <w:p w14:paraId="645623DF" w14:textId="525CDFAD" w:rsidR="00630DDA" w:rsidRDefault="00C21B14" w:rsidP="00630DDA">
            <w:pPr>
              <w:pStyle w:val="ListParagraph"/>
              <w:numPr>
                <w:ilvl w:val="1"/>
                <w:numId w:val="7"/>
              </w:numPr>
              <w:cnfStyle w:val="000000100000" w:firstRow="0" w:lastRow="0" w:firstColumn="0" w:lastColumn="0" w:oddVBand="0" w:evenVBand="0" w:oddHBand="1" w:evenHBand="0" w:firstRowFirstColumn="0" w:firstRowLastColumn="0" w:lastRowFirstColumn="0" w:lastRowLastColumn="0"/>
            </w:pPr>
            <w:r>
              <w:t>Makes player want to learn about him</w:t>
            </w:r>
          </w:p>
        </w:tc>
        <w:tc>
          <w:tcPr>
            <w:tcW w:w="990" w:type="dxa"/>
            <w:vAlign w:val="center"/>
          </w:tcPr>
          <w:p w14:paraId="57AB0EA8" w14:textId="0E19AFB9" w:rsidR="00630DDA" w:rsidRDefault="00630DDA" w:rsidP="00630DDA">
            <w:pPr>
              <w:jc w:val="center"/>
              <w:cnfStyle w:val="000000100000" w:firstRow="0" w:lastRow="0" w:firstColumn="0" w:lastColumn="0" w:oddVBand="0" w:evenVBand="0" w:oddHBand="1" w:evenHBand="0" w:firstRowFirstColumn="0" w:firstRowLastColumn="0" w:lastRowFirstColumn="0" w:lastRowLastColumn="0"/>
            </w:pPr>
            <w:r>
              <w:t>1</w:t>
            </w:r>
          </w:p>
        </w:tc>
        <w:tc>
          <w:tcPr>
            <w:tcW w:w="900" w:type="dxa"/>
            <w:vAlign w:val="center"/>
          </w:tcPr>
          <w:p w14:paraId="585E2B68" w14:textId="4FE0F499" w:rsidR="00630DDA" w:rsidRDefault="00C21B14" w:rsidP="00C21B14">
            <w:pPr>
              <w:jc w:val="center"/>
              <w:cnfStyle w:val="000000100000" w:firstRow="0" w:lastRow="0" w:firstColumn="0" w:lastColumn="0" w:oddVBand="0" w:evenVBand="0" w:oddHBand="1" w:evenHBand="0" w:firstRowFirstColumn="0" w:firstRowLastColumn="0" w:lastRowFirstColumn="0" w:lastRowLastColumn="0"/>
            </w:pPr>
            <w:r>
              <w:t>1:</w:t>
            </w:r>
            <w:r w:rsidR="009D072B">
              <w:t>30</w:t>
            </w:r>
          </w:p>
        </w:tc>
        <w:tc>
          <w:tcPr>
            <w:tcW w:w="759" w:type="dxa"/>
            <w:vAlign w:val="center"/>
          </w:tcPr>
          <w:p w14:paraId="2FB40F98" w14:textId="77777777" w:rsidR="00630DDA" w:rsidRDefault="00630DDA" w:rsidP="00630DDA">
            <w:pPr>
              <w:jc w:val="center"/>
              <w:cnfStyle w:val="000000100000" w:firstRow="0" w:lastRow="0" w:firstColumn="0" w:lastColumn="0" w:oddVBand="0" w:evenVBand="0" w:oddHBand="1" w:evenHBand="0" w:firstRowFirstColumn="0" w:firstRowLastColumn="0" w:lastRowFirstColumn="0" w:lastRowLastColumn="0"/>
            </w:pPr>
          </w:p>
        </w:tc>
      </w:tr>
      <w:tr w:rsidR="00630DDA" w14:paraId="6209713C" w14:textId="77777777" w:rsidTr="008740A8">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1F2F3853" w14:textId="18E81277" w:rsidR="00630DDA" w:rsidRDefault="00443DB9" w:rsidP="00630DDA">
            <w:pPr>
              <w:jc w:val="center"/>
            </w:pPr>
            <w:r>
              <w:t>4</w:t>
            </w:r>
          </w:p>
        </w:tc>
        <w:tc>
          <w:tcPr>
            <w:tcW w:w="3459" w:type="dxa"/>
          </w:tcPr>
          <w:p w14:paraId="1F49F772" w14:textId="77777777" w:rsidR="00630DDA" w:rsidRPr="009D072B" w:rsidRDefault="00630DDA" w:rsidP="001D161E">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9D072B">
              <w:rPr>
                <w:b/>
                <w:bCs/>
              </w:rPr>
              <w:t>Stage 350</w:t>
            </w:r>
          </w:p>
          <w:p w14:paraId="75677784" w14:textId="1BD33ECB" w:rsidR="001D161E" w:rsidRPr="001D161E" w:rsidRDefault="001D161E" w:rsidP="001D161E">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Pr>
                <w:b/>
                <w:bCs/>
              </w:rPr>
              <w:t>Narrative Beat 3</w:t>
            </w:r>
          </w:p>
          <w:p w14:paraId="71909746" w14:textId="6F3F95EC" w:rsidR="00630DDA" w:rsidRPr="00095B74" w:rsidRDefault="00630DDA" w:rsidP="001D161E">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t xml:space="preserve">The player talks to </w:t>
            </w:r>
            <w:r w:rsidRPr="00761D08">
              <w:rPr>
                <w:b/>
                <w:bCs/>
              </w:rPr>
              <w:t>Cathy</w:t>
            </w:r>
            <w:r>
              <w:t xml:space="preserve"> about the </w:t>
            </w:r>
            <w:r w:rsidRPr="00761D08">
              <w:rPr>
                <w:b/>
                <w:bCs/>
              </w:rPr>
              <w:t>Synth attack</w:t>
            </w:r>
            <w:r>
              <w:t xml:space="preserve"> and learns about the village</w:t>
            </w:r>
          </w:p>
        </w:tc>
        <w:tc>
          <w:tcPr>
            <w:tcW w:w="4011" w:type="dxa"/>
          </w:tcPr>
          <w:p w14:paraId="74D3249C" w14:textId="77777777" w:rsidR="007F56F1" w:rsidRDefault="007F56F1" w:rsidP="007F56F1">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4C0FBD">
              <w:rPr>
                <w:b/>
                <w:bCs/>
              </w:rPr>
              <w:t>Narrative</w:t>
            </w:r>
            <w:r>
              <w:rPr>
                <w:b/>
                <w:bCs/>
              </w:rPr>
              <w:t xml:space="preserve"> (Optional)</w:t>
            </w:r>
          </w:p>
          <w:p w14:paraId="7161DB2B" w14:textId="373AAF2E" w:rsidR="007F56F1" w:rsidRDefault="007F56F1" w:rsidP="007F56F1">
            <w:pPr>
              <w:pStyle w:val="ListParagraph"/>
              <w:numPr>
                <w:ilvl w:val="1"/>
                <w:numId w:val="5"/>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805850">
              <w:rPr>
                <w:rFonts w:ascii="Calibri" w:eastAsia="Times New Roman" w:hAnsi="Calibri" w:cs="Calibri"/>
              </w:rPr>
              <w:t>Learn</w:t>
            </w:r>
            <w:r w:rsidR="00C21B14">
              <w:rPr>
                <w:rFonts w:ascii="Calibri" w:eastAsia="Times New Roman" w:hAnsi="Calibri" w:cs="Calibri"/>
              </w:rPr>
              <w:t>s</w:t>
            </w:r>
            <w:r w:rsidRPr="00805850">
              <w:rPr>
                <w:rFonts w:ascii="Calibri" w:eastAsia="Times New Roman" w:hAnsi="Calibri" w:cs="Calibri"/>
              </w:rPr>
              <w:t xml:space="preserve"> that </w:t>
            </w:r>
            <w:r>
              <w:rPr>
                <w:rFonts w:ascii="Calibri" w:eastAsia="Times New Roman" w:hAnsi="Calibri" w:cs="Calibri"/>
              </w:rPr>
              <w:t>Cathy’s husband</w:t>
            </w:r>
            <w:r w:rsidRPr="00805850">
              <w:rPr>
                <w:rFonts w:ascii="Calibri" w:eastAsia="Times New Roman" w:hAnsi="Calibri" w:cs="Calibri"/>
              </w:rPr>
              <w:t>, Allie</w:t>
            </w:r>
            <w:r w:rsidR="00C21B14">
              <w:rPr>
                <w:rFonts w:ascii="Calibri" w:eastAsia="Times New Roman" w:hAnsi="Calibri" w:cs="Calibri"/>
              </w:rPr>
              <w:t xml:space="preserve">’s </w:t>
            </w:r>
            <w:r w:rsidRPr="00805850">
              <w:rPr>
                <w:rFonts w:ascii="Calibri" w:eastAsia="Times New Roman" w:hAnsi="Calibri" w:cs="Calibri"/>
              </w:rPr>
              <w:t xml:space="preserve">dad, </w:t>
            </w:r>
            <w:r w:rsidRPr="00805850">
              <w:rPr>
                <w:rFonts w:ascii="Calibri" w:eastAsia="Times New Roman" w:hAnsi="Calibri" w:cs="Calibri"/>
                <w:b/>
                <w:bCs/>
              </w:rPr>
              <w:t>Davy</w:t>
            </w:r>
            <w:r w:rsidRPr="00805850">
              <w:rPr>
                <w:rFonts w:ascii="Calibri" w:eastAsia="Times New Roman" w:hAnsi="Calibri" w:cs="Calibri"/>
              </w:rPr>
              <w:t>, is killed due to one of those synth attack</w:t>
            </w:r>
            <w:r>
              <w:rPr>
                <w:rFonts w:ascii="Calibri" w:eastAsia="Times New Roman" w:hAnsi="Calibri" w:cs="Calibri"/>
              </w:rPr>
              <w:t>s</w:t>
            </w:r>
          </w:p>
          <w:p w14:paraId="7AAC513F" w14:textId="01B04D87" w:rsidR="007F56F1" w:rsidRDefault="00C21B14" w:rsidP="007F56F1">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Learns that villagers like Nathan</w:t>
            </w:r>
          </w:p>
          <w:p w14:paraId="0227CED4" w14:textId="77777777" w:rsidR="00630DDA" w:rsidRDefault="00C21B14" w:rsidP="00C900CA">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Learns more about the village</w:t>
            </w:r>
          </w:p>
          <w:p w14:paraId="5A018CF0" w14:textId="77777777" w:rsidR="004122F9" w:rsidRDefault="004122F9" w:rsidP="004122F9">
            <w:pPr>
              <w:cnfStyle w:val="000000000000" w:firstRow="0" w:lastRow="0" w:firstColumn="0" w:lastColumn="0" w:oddVBand="0" w:evenVBand="0" w:oddHBand="0" w:evenHBand="0" w:firstRowFirstColumn="0" w:firstRowLastColumn="0" w:lastRowFirstColumn="0" w:lastRowLastColumn="0"/>
            </w:pPr>
          </w:p>
          <w:p w14:paraId="002BC2A8" w14:textId="77777777" w:rsidR="004122F9" w:rsidRDefault="004122F9" w:rsidP="004122F9">
            <w:pPr>
              <w:cnfStyle w:val="000000000000" w:firstRow="0" w:lastRow="0" w:firstColumn="0" w:lastColumn="0" w:oddVBand="0" w:evenVBand="0" w:oddHBand="0" w:evenHBand="0" w:firstRowFirstColumn="0" w:firstRowLastColumn="0" w:lastRowFirstColumn="0" w:lastRowLastColumn="0"/>
            </w:pPr>
          </w:p>
          <w:p w14:paraId="4530E4FA" w14:textId="77777777" w:rsidR="004122F9" w:rsidRDefault="004122F9" w:rsidP="004122F9">
            <w:pPr>
              <w:cnfStyle w:val="000000000000" w:firstRow="0" w:lastRow="0" w:firstColumn="0" w:lastColumn="0" w:oddVBand="0" w:evenVBand="0" w:oddHBand="0" w:evenHBand="0" w:firstRowFirstColumn="0" w:firstRowLastColumn="0" w:lastRowFirstColumn="0" w:lastRowLastColumn="0"/>
            </w:pPr>
          </w:p>
          <w:p w14:paraId="7E62BDC6" w14:textId="77777777" w:rsidR="004122F9" w:rsidRDefault="004122F9" w:rsidP="004122F9">
            <w:pPr>
              <w:cnfStyle w:val="000000000000" w:firstRow="0" w:lastRow="0" w:firstColumn="0" w:lastColumn="0" w:oddVBand="0" w:evenVBand="0" w:oddHBand="0" w:evenHBand="0" w:firstRowFirstColumn="0" w:firstRowLastColumn="0" w:lastRowFirstColumn="0" w:lastRowLastColumn="0"/>
            </w:pPr>
          </w:p>
          <w:p w14:paraId="7506F5A1" w14:textId="77777777" w:rsidR="004122F9" w:rsidRDefault="004122F9" w:rsidP="004122F9">
            <w:pPr>
              <w:cnfStyle w:val="000000000000" w:firstRow="0" w:lastRow="0" w:firstColumn="0" w:lastColumn="0" w:oddVBand="0" w:evenVBand="0" w:oddHBand="0" w:evenHBand="0" w:firstRowFirstColumn="0" w:firstRowLastColumn="0" w:lastRowFirstColumn="0" w:lastRowLastColumn="0"/>
            </w:pPr>
          </w:p>
          <w:p w14:paraId="46ECE0D0" w14:textId="77777777" w:rsidR="004122F9" w:rsidRDefault="004122F9" w:rsidP="004122F9">
            <w:pPr>
              <w:cnfStyle w:val="000000000000" w:firstRow="0" w:lastRow="0" w:firstColumn="0" w:lastColumn="0" w:oddVBand="0" w:evenVBand="0" w:oddHBand="0" w:evenHBand="0" w:firstRowFirstColumn="0" w:firstRowLastColumn="0" w:lastRowFirstColumn="0" w:lastRowLastColumn="0"/>
            </w:pPr>
          </w:p>
          <w:p w14:paraId="3686F752" w14:textId="77777777" w:rsidR="004122F9" w:rsidRDefault="004122F9" w:rsidP="004122F9">
            <w:pPr>
              <w:cnfStyle w:val="000000000000" w:firstRow="0" w:lastRow="0" w:firstColumn="0" w:lastColumn="0" w:oddVBand="0" w:evenVBand="0" w:oddHBand="0" w:evenHBand="0" w:firstRowFirstColumn="0" w:firstRowLastColumn="0" w:lastRowFirstColumn="0" w:lastRowLastColumn="0"/>
            </w:pPr>
          </w:p>
          <w:p w14:paraId="6A5E8895" w14:textId="77777777" w:rsidR="004122F9" w:rsidRDefault="004122F9" w:rsidP="004122F9">
            <w:pPr>
              <w:cnfStyle w:val="000000000000" w:firstRow="0" w:lastRow="0" w:firstColumn="0" w:lastColumn="0" w:oddVBand="0" w:evenVBand="0" w:oddHBand="0" w:evenHBand="0" w:firstRowFirstColumn="0" w:firstRowLastColumn="0" w:lastRowFirstColumn="0" w:lastRowLastColumn="0"/>
            </w:pPr>
          </w:p>
          <w:p w14:paraId="79EB72DC" w14:textId="77777777" w:rsidR="004122F9" w:rsidRDefault="004122F9" w:rsidP="004122F9">
            <w:pPr>
              <w:cnfStyle w:val="000000000000" w:firstRow="0" w:lastRow="0" w:firstColumn="0" w:lastColumn="0" w:oddVBand="0" w:evenVBand="0" w:oddHBand="0" w:evenHBand="0" w:firstRowFirstColumn="0" w:firstRowLastColumn="0" w:lastRowFirstColumn="0" w:lastRowLastColumn="0"/>
            </w:pPr>
          </w:p>
          <w:p w14:paraId="69A96B37" w14:textId="77777777" w:rsidR="004122F9" w:rsidRDefault="004122F9" w:rsidP="004122F9">
            <w:pPr>
              <w:cnfStyle w:val="000000000000" w:firstRow="0" w:lastRow="0" w:firstColumn="0" w:lastColumn="0" w:oddVBand="0" w:evenVBand="0" w:oddHBand="0" w:evenHBand="0" w:firstRowFirstColumn="0" w:firstRowLastColumn="0" w:lastRowFirstColumn="0" w:lastRowLastColumn="0"/>
            </w:pPr>
          </w:p>
          <w:p w14:paraId="72AE032C" w14:textId="77777777" w:rsidR="004122F9" w:rsidRDefault="004122F9" w:rsidP="004122F9">
            <w:pPr>
              <w:cnfStyle w:val="000000000000" w:firstRow="0" w:lastRow="0" w:firstColumn="0" w:lastColumn="0" w:oddVBand="0" w:evenVBand="0" w:oddHBand="0" w:evenHBand="0" w:firstRowFirstColumn="0" w:firstRowLastColumn="0" w:lastRowFirstColumn="0" w:lastRowLastColumn="0"/>
            </w:pPr>
          </w:p>
          <w:p w14:paraId="19ADB55B" w14:textId="77777777" w:rsidR="004122F9" w:rsidRDefault="004122F9" w:rsidP="004122F9">
            <w:pPr>
              <w:cnfStyle w:val="000000000000" w:firstRow="0" w:lastRow="0" w:firstColumn="0" w:lastColumn="0" w:oddVBand="0" w:evenVBand="0" w:oddHBand="0" w:evenHBand="0" w:firstRowFirstColumn="0" w:firstRowLastColumn="0" w:lastRowFirstColumn="0" w:lastRowLastColumn="0"/>
            </w:pPr>
          </w:p>
          <w:p w14:paraId="53085170" w14:textId="18BCAFB7" w:rsidR="004122F9" w:rsidRPr="00C900CA" w:rsidRDefault="004122F9" w:rsidP="004122F9">
            <w:pPr>
              <w:cnfStyle w:val="000000000000" w:firstRow="0" w:lastRow="0" w:firstColumn="0" w:lastColumn="0" w:oddVBand="0" w:evenVBand="0" w:oddHBand="0" w:evenHBand="0" w:firstRowFirstColumn="0" w:firstRowLastColumn="0" w:lastRowFirstColumn="0" w:lastRowLastColumn="0"/>
            </w:pPr>
          </w:p>
        </w:tc>
        <w:tc>
          <w:tcPr>
            <w:tcW w:w="990" w:type="dxa"/>
            <w:vAlign w:val="center"/>
          </w:tcPr>
          <w:p w14:paraId="01291D05" w14:textId="77652BF5" w:rsidR="00630DDA" w:rsidRDefault="009D072B" w:rsidP="00630DDA">
            <w:pPr>
              <w:jc w:val="center"/>
              <w:cnfStyle w:val="000000000000" w:firstRow="0" w:lastRow="0" w:firstColumn="0" w:lastColumn="0" w:oddVBand="0" w:evenVBand="0" w:oddHBand="0" w:evenHBand="0" w:firstRowFirstColumn="0" w:firstRowLastColumn="0" w:lastRowFirstColumn="0" w:lastRowLastColumn="0"/>
            </w:pPr>
            <w:r>
              <w:t>1</w:t>
            </w:r>
          </w:p>
        </w:tc>
        <w:tc>
          <w:tcPr>
            <w:tcW w:w="900" w:type="dxa"/>
            <w:vAlign w:val="center"/>
          </w:tcPr>
          <w:p w14:paraId="214AE870" w14:textId="1E880401" w:rsidR="00630DDA" w:rsidRDefault="009D072B" w:rsidP="00630DDA">
            <w:pPr>
              <w:jc w:val="center"/>
              <w:cnfStyle w:val="000000000000" w:firstRow="0" w:lastRow="0" w:firstColumn="0" w:lastColumn="0" w:oddVBand="0" w:evenVBand="0" w:oddHBand="0" w:evenHBand="0" w:firstRowFirstColumn="0" w:firstRowLastColumn="0" w:lastRowFirstColumn="0" w:lastRowLastColumn="0"/>
            </w:pPr>
            <w:r>
              <w:t>2:30</w:t>
            </w:r>
          </w:p>
        </w:tc>
        <w:tc>
          <w:tcPr>
            <w:tcW w:w="759" w:type="dxa"/>
            <w:vAlign w:val="center"/>
          </w:tcPr>
          <w:p w14:paraId="51C3DD31" w14:textId="77777777" w:rsidR="00630DDA" w:rsidRDefault="00630DDA" w:rsidP="00630DDA">
            <w:pPr>
              <w:jc w:val="center"/>
              <w:cnfStyle w:val="000000000000" w:firstRow="0" w:lastRow="0" w:firstColumn="0" w:lastColumn="0" w:oddVBand="0" w:evenVBand="0" w:oddHBand="0" w:evenHBand="0" w:firstRowFirstColumn="0" w:firstRowLastColumn="0" w:lastRowFirstColumn="0" w:lastRowLastColumn="0"/>
            </w:pPr>
          </w:p>
        </w:tc>
      </w:tr>
      <w:tr w:rsidR="00630DDA" w14:paraId="36B51CB7" w14:textId="77777777" w:rsidTr="008740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1724AD1" w14:textId="22AFADC8" w:rsidR="00630DDA" w:rsidRDefault="00443DB9" w:rsidP="00630DDA">
            <w:pPr>
              <w:jc w:val="center"/>
            </w:pPr>
            <w:r>
              <w:lastRenderedPageBreak/>
              <w:t>S1</w:t>
            </w:r>
          </w:p>
        </w:tc>
        <w:tc>
          <w:tcPr>
            <w:tcW w:w="3459" w:type="dxa"/>
          </w:tcPr>
          <w:p w14:paraId="38FCB37C" w14:textId="77777777" w:rsidR="007F56F1" w:rsidRPr="00095B74" w:rsidRDefault="007F56F1" w:rsidP="007F56F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 xml:space="preserve">Side Quest </w:t>
            </w:r>
            <w:r w:rsidRPr="00095B74">
              <w:rPr>
                <w:b/>
                <w:bCs/>
              </w:rPr>
              <w:t xml:space="preserve">Stage </w:t>
            </w:r>
            <w:r>
              <w:rPr>
                <w:b/>
                <w:bCs/>
              </w:rPr>
              <w:t>5</w:t>
            </w:r>
            <w:r w:rsidRPr="00095B74">
              <w:rPr>
                <w:b/>
                <w:bCs/>
              </w:rPr>
              <w:t>0</w:t>
            </w:r>
          </w:p>
          <w:p w14:paraId="34358456" w14:textId="77777777" w:rsidR="001D161E" w:rsidRDefault="007F56F1" w:rsidP="007F56F1">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57335E">
              <w:rPr>
                <w:b/>
                <w:bCs/>
              </w:rPr>
              <w:t>(</w:t>
            </w:r>
            <w:r>
              <w:rPr>
                <w:b/>
                <w:bCs/>
              </w:rPr>
              <w:t>Optional Narrative</w:t>
            </w:r>
            <w:r w:rsidRPr="0057335E">
              <w:rPr>
                <w:b/>
                <w:bCs/>
              </w:rPr>
              <w:t>)</w:t>
            </w:r>
          </w:p>
          <w:p w14:paraId="28AD27FE" w14:textId="70EFA262" w:rsidR="00630DDA" w:rsidRDefault="007F56F1" w:rsidP="007F56F1">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When talking with </w:t>
            </w:r>
            <w:r w:rsidRPr="00761D08">
              <w:rPr>
                <w:b/>
                <w:bCs/>
              </w:rPr>
              <w:t>Allie</w:t>
            </w:r>
            <w:r>
              <w:t xml:space="preserve">, Allie wants the player to find </w:t>
            </w:r>
            <w:r w:rsidRPr="00761D08">
              <w:rPr>
                <w:b/>
                <w:bCs/>
              </w:rPr>
              <w:t>a legendary weapon</w:t>
            </w:r>
            <w:r>
              <w:t xml:space="preserve"> somewhere inside the facility. The player could accept this </w:t>
            </w:r>
            <w:r w:rsidRPr="00761D08">
              <w:rPr>
                <w:b/>
                <w:bCs/>
              </w:rPr>
              <w:t>side quest</w:t>
            </w:r>
          </w:p>
        </w:tc>
        <w:tc>
          <w:tcPr>
            <w:tcW w:w="4011" w:type="dxa"/>
          </w:tcPr>
          <w:p w14:paraId="0A15DC3A" w14:textId="1ABCC1EA" w:rsidR="009D072B" w:rsidRPr="009D072B" w:rsidRDefault="009D072B" w:rsidP="009D072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4C0FBD">
              <w:rPr>
                <w:b/>
                <w:bCs/>
              </w:rPr>
              <w:t>Narrative</w:t>
            </w:r>
            <w:r>
              <w:rPr>
                <w:b/>
                <w:bCs/>
              </w:rPr>
              <w:t xml:space="preserve"> (Optional)</w:t>
            </w:r>
          </w:p>
          <w:p w14:paraId="63C1E850" w14:textId="6DA4D396" w:rsidR="00C21B14" w:rsidRDefault="00C21B14" w:rsidP="00C21B14">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805850">
              <w:rPr>
                <w:rFonts w:ascii="Calibri" w:eastAsia="Times New Roman" w:hAnsi="Calibri" w:cs="Calibri"/>
                <w:b/>
                <w:bCs/>
              </w:rPr>
              <w:t xml:space="preserve">Allie </w:t>
            </w:r>
            <w:r w:rsidR="009D072B" w:rsidRPr="00805850">
              <w:rPr>
                <w:rFonts w:ascii="Calibri" w:eastAsia="Times New Roman" w:hAnsi="Calibri" w:cs="Calibri"/>
              </w:rPr>
              <w:t>considers</w:t>
            </w:r>
            <w:r w:rsidRPr="00805850">
              <w:rPr>
                <w:rFonts w:ascii="Calibri" w:eastAsia="Times New Roman" w:hAnsi="Calibri" w:cs="Calibri"/>
              </w:rPr>
              <w:t xml:space="preserve"> Nathan the biggest </w:t>
            </w:r>
            <w:r w:rsidRPr="00761D08">
              <w:rPr>
                <w:rFonts w:ascii="Calibri" w:eastAsia="Times New Roman" w:hAnsi="Calibri" w:cs="Calibri"/>
                <w:b/>
                <w:bCs/>
              </w:rPr>
              <w:t>hero</w:t>
            </w:r>
            <w:r w:rsidRPr="00805850">
              <w:rPr>
                <w:rFonts w:ascii="Calibri" w:eastAsia="Times New Roman" w:hAnsi="Calibri" w:cs="Calibri"/>
              </w:rPr>
              <w:t xml:space="preserve"> for protecting th</w:t>
            </w:r>
            <w:r>
              <w:rPr>
                <w:rFonts w:ascii="Calibri" w:eastAsia="Times New Roman" w:hAnsi="Calibri" w:cs="Calibri"/>
              </w:rPr>
              <w:t>e village</w:t>
            </w:r>
            <w:r w:rsidR="009D072B">
              <w:rPr>
                <w:rFonts w:ascii="Calibri" w:eastAsia="Times New Roman" w:hAnsi="Calibri" w:cs="Calibri"/>
              </w:rPr>
              <w:t xml:space="preserve">, and a great </w:t>
            </w:r>
            <w:r w:rsidR="009D072B" w:rsidRPr="00761D08">
              <w:rPr>
                <w:rFonts w:ascii="Calibri" w:eastAsia="Times New Roman" w:hAnsi="Calibri" w:cs="Calibri"/>
                <w:b/>
                <w:bCs/>
              </w:rPr>
              <w:t>storyteller</w:t>
            </w:r>
            <w:r w:rsidR="009D072B">
              <w:rPr>
                <w:rFonts w:ascii="Calibri" w:eastAsia="Times New Roman" w:hAnsi="Calibri" w:cs="Calibri"/>
              </w:rPr>
              <w:t xml:space="preserve"> of his adventure</w:t>
            </w:r>
          </w:p>
          <w:p w14:paraId="3CCA8EEC" w14:textId="29DBB575" w:rsidR="00C21B14" w:rsidRDefault="009D072B" w:rsidP="00C21B14">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lang w:eastAsia="zh-CN"/>
              </w:rPr>
            </w:pPr>
            <w:r>
              <w:rPr>
                <w:b/>
                <w:bCs/>
              </w:rPr>
              <w:t>A</w:t>
            </w:r>
            <w:r w:rsidR="00C21B14" w:rsidRPr="00805850">
              <w:rPr>
                <w:b/>
                <w:bCs/>
              </w:rPr>
              <w:t>l</w:t>
            </w:r>
            <w:r>
              <w:rPr>
                <w:b/>
                <w:bCs/>
              </w:rPr>
              <w:t>lie</w:t>
            </w:r>
            <w:r w:rsidR="00C21B14">
              <w:t xml:space="preserve"> is worried about whether Nathan and the player can make it back after going into the facility, a </w:t>
            </w:r>
            <w:r w:rsidR="00C21B14" w:rsidRPr="00761D08">
              <w:rPr>
                <w:b/>
                <w:bCs/>
              </w:rPr>
              <w:t>persuasion</w:t>
            </w:r>
            <w:r w:rsidR="00C21B14">
              <w:t xml:space="preserve"> dialogue can be used to </w:t>
            </w:r>
            <w:r w:rsidR="00C21B14">
              <w:rPr>
                <w:rFonts w:hint="eastAsia"/>
                <w:lang w:eastAsia="zh-CN"/>
              </w:rPr>
              <w:t>ease</w:t>
            </w:r>
            <w:r w:rsidR="00C21B14">
              <w:rPr>
                <w:lang w:eastAsia="zh-CN"/>
              </w:rPr>
              <w:t xml:space="preserve"> </w:t>
            </w:r>
            <w:r>
              <w:rPr>
                <w:lang w:eastAsia="zh-CN"/>
              </w:rPr>
              <w:t>Allie</w:t>
            </w:r>
          </w:p>
          <w:p w14:paraId="2D7A02CF" w14:textId="67560FDC" w:rsidR="00C21B14" w:rsidRPr="00761D08" w:rsidRDefault="009D072B" w:rsidP="009D072B">
            <w:pPr>
              <w:pStyle w:val="ListParagraph"/>
              <w:numPr>
                <w:ilvl w:val="2"/>
                <w:numId w:val="5"/>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rPr>
            </w:pPr>
            <w:r w:rsidRPr="00761D08">
              <w:rPr>
                <w:rFonts w:ascii="Calibri" w:eastAsia="Times New Roman" w:hAnsi="Calibri" w:cs="Calibri"/>
                <w:b/>
                <w:bCs/>
              </w:rPr>
              <w:t>Intro to persuasion</w:t>
            </w:r>
          </w:p>
          <w:p w14:paraId="636C2AE0" w14:textId="77777777" w:rsidR="00630DDA" w:rsidRDefault="009D072B" w:rsidP="009A043C">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Show player the relationship between Allie and Nathan</w:t>
            </w:r>
          </w:p>
          <w:p w14:paraId="15E3FC9D" w14:textId="51B3F178" w:rsidR="001D54DB" w:rsidRPr="009A043C" w:rsidRDefault="001D54DB" w:rsidP="009A043C">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Allie hints the </w:t>
            </w:r>
            <w:r w:rsidRPr="001D54DB">
              <w:rPr>
                <w:rFonts w:ascii="Calibri" w:eastAsia="Times New Roman" w:hAnsi="Calibri" w:cs="Calibri"/>
                <w:b/>
                <w:bCs/>
              </w:rPr>
              <w:t>entrance to the basement</w:t>
            </w:r>
            <w:r>
              <w:rPr>
                <w:rFonts w:ascii="Calibri" w:eastAsia="Times New Roman" w:hAnsi="Calibri" w:cs="Calibri"/>
              </w:rPr>
              <w:t xml:space="preserve"> has something to do with a </w:t>
            </w:r>
            <w:r w:rsidRPr="001D54DB">
              <w:rPr>
                <w:rFonts w:ascii="Calibri" w:eastAsia="Times New Roman" w:hAnsi="Calibri" w:cs="Calibri"/>
                <w:b/>
                <w:bCs/>
              </w:rPr>
              <w:t>hole</w:t>
            </w:r>
          </w:p>
        </w:tc>
        <w:tc>
          <w:tcPr>
            <w:tcW w:w="990" w:type="dxa"/>
            <w:vAlign w:val="center"/>
          </w:tcPr>
          <w:p w14:paraId="665ED57F" w14:textId="2598F113" w:rsidR="00630DDA" w:rsidRDefault="009D072B" w:rsidP="00630DDA">
            <w:pPr>
              <w:jc w:val="center"/>
              <w:cnfStyle w:val="000000100000" w:firstRow="0" w:lastRow="0" w:firstColumn="0" w:lastColumn="0" w:oddVBand="0" w:evenVBand="0" w:oddHBand="1" w:evenHBand="0" w:firstRowFirstColumn="0" w:firstRowLastColumn="0" w:lastRowFirstColumn="0" w:lastRowLastColumn="0"/>
            </w:pPr>
            <w:r>
              <w:t>1</w:t>
            </w:r>
          </w:p>
        </w:tc>
        <w:tc>
          <w:tcPr>
            <w:tcW w:w="900" w:type="dxa"/>
            <w:vAlign w:val="center"/>
          </w:tcPr>
          <w:p w14:paraId="5F314765" w14:textId="7076F2AE" w:rsidR="00630DDA" w:rsidRDefault="0084590E" w:rsidP="0084590E">
            <w:pPr>
              <w:jc w:val="center"/>
              <w:cnfStyle w:val="000000100000" w:firstRow="0" w:lastRow="0" w:firstColumn="0" w:lastColumn="0" w:oddVBand="0" w:evenVBand="0" w:oddHBand="1" w:evenHBand="0" w:firstRowFirstColumn="0" w:firstRowLastColumn="0" w:lastRowFirstColumn="0" w:lastRowLastColumn="0"/>
            </w:pPr>
            <w:r>
              <w:t>(+30s)</w:t>
            </w:r>
          </w:p>
        </w:tc>
        <w:tc>
          <w:tcPr>
            <w:tcW w:w="759" w:type="dxa"/>
            <w:vAlign w:val="center"/>
          </w:tcPr>
          <w:p w14:paraId="008CDADE" w14:textId="77777777" w:rsidR="00630DDA" w:rsidRDefault="00630DDA" w:rsidP="00630DDA">
            <w:pPr>
              <w:jc w:val="center"/>
              <w:cnfStyle w:val="000000100000" w:firstRow="0" w:lastRow="0" w:firstColumn="0" w:lastColumn="0" w:oddVBand="0" w:evenVBand="0" w:oddHBand="1" w:evenHBand="0" w:firstRowFirstColumn="0" w:firstRowLastColumn="0" w:lastRowFirstColumn="0" w:lastRowLastColumn="0"/>
            </w:pPr>
          </w:p>
        </w:tc>
      </w:tr>
      <w:tr w:rsidR="00630DDA" w14:paraId="6D9CC9CA" w14:textId="77777777" w:rsidTr="008740A8">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633CB4B" w14:textId="53F5762A" w:rsidR="00630DDA" w:rsidRDefault="00443DB9" w:rsidP="00630DDA">
            <w:pPr>
              <w:jc w:val="center"/>
            </w:pPr>
            <w:r>
              <w:t>5</w:t>
            </w:r>
          </w:p>
        </w:tc>
        <w:tc>
          <w:tcPr>
            <w:tcW w:w="3459" w:type="dxa"/>
          </w:tcPr>
          <w:p w14:paraId="1BA6931D" w14:textId="77777777" w:rsidR="007F56F1" w:rsidRPr="0099234A" w:rsidRDefault="007F56F1" w:rsidP="007F56F1">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rPr>
            </w:pPr>
            <w:r w:rsidRPr="00095B74">
              <w:rPr>
                <w:b/>
                <w:bCs/>
              </w:rPr>
              <w:t xml:space="preserve">Stage </w:t>
            </w:r>
            <w:r>
              <w:rPr>
                <w:b/>
                <w:bCs/>
              </w:rPr>
              <w:t>400</w:t>
            </w:r>
          </w:p>
          <w:p w14:paraId="1C0ACF58" w14:textId="60667495" w:rsidR="00630DDA" w:rsidRPr="00761D08" w:rsidRDefault="007F56F1" w:rsidP="007F56F1">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rsidRPr="00761D08">
              <w:t>After the talk with Cathy, the second wave arrives</w:t>
            </w:r>
            <w:r w:rsidRPr="00761D08">
              <w:rPr>
                <w:b/>
                <w:bCs/>
              </w:rPr>
              <w:t xml:space="preserve"> 3 synths (2 ranged, 1 melee)</w:t>
            </w:r>
            <w:r w:rsidRPr="00761D08">
              <w:t>. The player takes them out</w:t>
            </w:r>
          </w:p>
        </w:tc>
        <w:tc>
          <w:tcPr>
            <w:tcW w:w="4011" w:type="dxa"/>
          </w:tcPr>
          <w:p w14:paraId="47320E7F" w14:textId="77777777" w:rsidR="00630DDA" w:rsidRDefault="00630DDA" w:rsidP="00C900CA">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rPr>
            </w:pPr>
            <w:r w:rsidRPr="008740A8">
              <w:rPr>
                <w:b/>
                <w:bCs/>
              </w:rPr>
              <w:t>Encounter</w:t>
            </w:r>
          </w:p>
          <w:p w14:paraId="666303D0" w14:textId="77777777" w:rsidR="00630DDA" w:rsidRPr="00761D08" w:rsidRDefault="00630DDA" w:rsidP="00C900CA">
            <w:pPr>
              <w:pStyle w:val="ListParagraph"/>
              <w:numPr>
                <w:ilvl w:val="1"/>
                <w:numId w:val="6"/>
              </w:numPr>
              <w:cnfStyle w:val="000000000000" w:firstRow="0" w:lastRow="0" w:firstColumn="0" w:lastColumn="0" w:oddVBand="0" w:evenVBand="0" w:oddHBand="0" w:evenHBand="0" w:firstRowFirstColumn="0" w:firstRowLastColumn="0" w:lastRowFirstColumn="0" w:lastRowLastColumn="0"/>
            </w:pPr>
            <w:r w:rsidRPr="00761D08">
              <w:t>Ally</w:t>
            </w:r>
          </w:p>
          <w:p w14:paraId="7F962F0E" w14:textId="2CA9A431" w:rsidR="00630DDA" w:rsidRPr="00761D08" w:rsidRDefault="00630DDA" w:rsidP="00C900CA">
            <w:pPr>
              <w:pStyle w:val="ListParagraph"/>
              <w:numPr>
                <w:ilvl w:val="2"/>
                <w:numId w:val="6"/>
              </w:numPr>
              <w:cnfStyle w:val="000000000000" w:firstRow="0" w:lastRow="0" w:firstColumn="0" w:lastColumn="0" w:oddVBand="0" w:evenVBand="0" w:oddHBand="0" w:evenHBand="0" w:firstRowFirstColumn="0" w:firstRowLastColumn="0" w:lastRowFirstColumn="0" w:lastRowLastColumn="0"/>
            </w:pPr>
            <w:r w:rsidRPr="00761D08">
              <w:t xml:space="preserve"> Nathan</w:t>
            </w:r>
          </w:p>
          <w:p w14:paraId="3F982CE3" w14:textId="77777777" w:rsidR="00630DDA" w:rsidRDefault="00630DDA" w:rsidP="00C900CA">
            <w:pPr>
              <w:pStyle w:val="ListParagraph"/>
              <w:numPr>
                <w:ilvl w:val="1"/>
                <w:numId w:val="6"/>
              </w:numPr>
              <w:cnfStyle w:val="000000000000" w:firstRow="0" w:lastRow="0" w:firstColumn="0" w:lastColumn="0" w:oddVBand="0" w:evenVBand="0" w:oddHBand="0" w:evenHBand="0" w:firstRowFirstColumn="0" w:firstRowLastColumn="0" w:lastRowFirstColumn="0" w:lastRowLastColumn="0"/>
              <w:rPr>
                <w:b/>
                <w:bCs/>
              </w:rPr>
            </w:pPr>
            <w:r>
              <w:rPr>
                <w:b/>
                <w:bCs/>
              </w:rPr>
              <w:t>Enemies</w:t>
            </w:r>
          </w:p>
          <w:p w14:paraId="4317B6F3" w14:textId="77777777" w:rsidR="00C900CA" w:rsidRPr="00761D08" w:rsidRDefault="00C900CA" w:rsidP="00C900CA">
            <w:pPr>
              <w:pStyle w:val="ListParagraph"/>
              <w:numPr>
                <w:ilvl w:val="2"/>
                <w:numId w:val="6"/>
              </w:numPr>
              <w:cnfStyle w:val="000000000000" w:firstRow="0" w:lastRow="0" w:firstColumn="0" w:lastColumn="0" w:oddVBand="0" w:evenVBand="0" w:oddHBand="0" w:evenHBand="0" w:firstRowFirstColumn="0" w:firstRowLastColumn="0" w:lastRowFirstColumn="0" w:lastRowLastColumn="0"/>
            </w:pPr>
            <w:r w:rsidRPr="00761D08">
              <w:t>3 synths (2 ranged, 1 melee)</w:t>
            </w:r>
          </w:p>
          <w:p w14:paraId="7866D48E" w14:textId="6A200A9A" w:rsidR="00630DDA" w:rsidRDefault="00630DDA" w:rsidP="00C900CA">
            <w:pPr>
              <w:pStyle w:val="ListParagraph"/>
              <w:numPr>
                <w:ilvl w:val="1"/>
                <w:numId w:val="6"/>
              </w:numPr>
              <w:cnfStyle w:val="000000000000" w:firstRow="0" w:lastRow="0" w:firstColumn="0" w:lastColumn="0" w:oddVBand="0" w:evenVBand="0" w:oddHBand="0" w:evenHBand="0" w:firstRowFirstColumn="0" w:firstRowLastColumn="0" w:lastRowFirstColumn="0" w:lastRowLastColumn="0"/>
            </w:pPr>
            <w:r>
              <w:t>Flat ground with basic cover</w:t>
            </w:r>
          </w:p>
          <w:p w14:paraId="28A7CC62" w14:textId="77777777" w:rsidR="00C900CA" w:rsidRDefault="00C900CA" w:rsidP="00C900CA">
            <w:pPr>
              <w:pStyle w:val="ListParagraph"/>
              <w:numPr>
                <w:ilvl w:val="1"/>
                <w:numId w:val="6"/>
              </w:numPr>
              <w:cnfStyle w:val="000000000000" w:firstRow="0" w:lastRow="0" w:firstColumn="0" w:lastColumn="0" w:oddVBand="0" w:evenVBand="0" w:oddHBand="0" w:evenHBand="0" w:firstRowFirstColumn="0" w:firstRowLastColumn="0" w:lastRowFirstColumn="0" w:lastRowLastColumn="0"/>
            </w:pPr>
            <w:r>
              <w:t>Player has good sightlines</w:t>
            </w:r>
          </w:p>
          <w:p w14:paraId="65C1274D" w14:textId="2C6CEF2B" w:rsidR="00630DDA" w:rsidRPr="00C900CA" w:rsidRDefault="00C900CA" w:rsidP="00C900CA">
            <w:pPr>
              <w:pStyle w:val="ListParagraph"/>
              <w:numPr>
                <w:ilvl w:val="1"/>
                <w:numId w:val="6"/>
              </w:numPr>
              <w:cnfStyle w:val="000000000000" w:firstRow="0" w:lastRow="0" w:firstColumn="0" w:lastColumn="0" w:oddVBand="0" w:evenVBand="0" w:oddHBand="0" w:evenHBand="0" w:firstRowFirstColumn="0" w:firstRowLastColumn="0" w:lastRowFirstColumn="0" w:lastRowLastColumn="0"/>
            </w:pPr>
            <w:r>
              <w:t>All enemies visible</w:t>
            </w:r>
          </w:p>
        </w:tc>
        <w:tc>
          <w:tcPr>
            <w:tcW w:w="990" w:type="dxa"/>
            <w:vAlign w:val="center"/>
          </w:tcPr>
          <w:p w14:paraId="3E0DA7FD" w14:textId="2340B749" w:rsidR="00630DDA" w:rsidRDefault="00AD3753" w:rsidP="00630DDA">
            <w:pPr>
              <w:jc w:val="center"/>
              <w:cnfStyle w:val="000000000000" w:firstRow="0" w:lastRow="0" w:firstColumn="0" w:lastColumn="0" w:oddVBand="0" w:evenVBand="0" w:oddHBand="0" w:evenHBand="0" w:firstRowFirstColumn="0" w:firstRowLastColumn="0" w:lastRowFirstColumn="0" w:lastRowLastColumn="0"/>
            </w:pPr>
            <w:r>
              <w:t>4</w:t>
            </w:r>
          </w:p>
        </w:tc>
        <w:tc>
          <w:tcPr>
            <w:tcW w:w="900" w:type="dxa"/>
            <w:vAlign w:val="center"/>
          </w:tcPr>
          <w:p w14:paraId="2CF267C8" w14:textId="26AFE133" w:rsidR="00630DDA" w:rsidRDefault="00AD3753" w:rsidP="00630DDA">
            <w:pPr>
              <w:jc w:val="center"/>
              <w:cnfStyle w:val="000000000000" w:firstRow="0" w:lastRow="0" w:firstColumn="0" w:lastColumn="0" w:oddVBand="0" w:evenVBand="0" w:oddHBand="0" w:evenHBand="0" w:firstRowFirstColumn="0" w:firstRowLastColumn="0" w:lastRowFirstColumn="0" w:lastRowLastColumn="0"/>
            </w:pPr>
            <w:r>
              <w:t>3:30</w:t>
            </w:r>
          </w:p>
        </w:tc>
        <w:tc>
          <w:tcPr>
            <w:tcW w:w="759" w:type="dxa"/>
            <w:vAlign w:val="center"/>
          </w:tcPr>
          <w:p w14:paraId="6A843972" w14:textId="77777777" w:rsidR="00630DDA" w:rsidRDefault="00630DDA" w:rsidP="00630DDA">
            <w:pPr>
              <w:jc w:val="center"/>
              <w:cnfStyle w:val="000000000000" w:firstRow="0" w:lastRow="0" w:firstColumn="0" w:lastColumn="0" w:oddVBand="0" w:evenVBand="0" w:oddHBand="0" w:evenHBand="0" w:firstRowFirstColumn="0" w:firstRowLastColumn="0" w:lastRowFirstColumn="0" w:lastRowLastColumn="0"/>
            </w:pPr>
          </w:p>
        </w:tc>
      </w:tr>
      <w:tr w:rsidR="00630DDA" w14:paraId="660D631E" w14:textId="77777777" w:rsidTr="008740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2F6427E" w14:textId="787FAF0D" w:rsidR="00630DDA" w:rsidRDefault="00443DB9" w:rsidP="00630DDA">
            <w:pPr>
              <w:jc w:val="center"/>
            </w:pPr>
            <w:r>
              <w:t>6</w:t>
            </w:r>
          </w:p>
        </w:tc>
        <w:tc>
          <w:tcPr>
            <w:tcW w:w="3459" w:type="dxa"/>
          </w:tcPr>
          <w:p w14:paraId="1FCF08C0" w14:textId="04229F1A" w:rsidR="007F56F1" w:rsidRPr="001D161E" w:rsidRDefault="00630DDA" w:rsidP="001D161E">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57335E">
              <w:rPr>
                <w:b/>
                <w:bCs/>
              </w:rPr>
              <w:t>(</w:t>
            </w:r>
            <w:r w:rsidR="007F56F1">
              <w:rPr>
                <w:b/>
                <w:bCs/>
              </w:rPr>
              <w:t>Stage 510)</w:t>
            </w:r>
          </w:p>
          <w:p w14:paraId="3F3E6357" w14:textId="61E28608" w:rsidR="001D161E" w:rsidRPr="001D161E" w:rsidRDefault="001D161E" w:rsidP="001D161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Narrative Beat 4</w:t>
            </w:r>
          </w:p>
          <w:p w14:paraId="648F674B" w14:textId="77777777" w:rsidR="007F56F1" w:rsidRDefault="007F56F1" w:rsidP="001D161E">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The player talks to Nathan about the facility and gets ready to leave for the facility</w:t>
            </w:r>
          </w:p>
          <w:p w14:paraId="2C61BC35" w14:textId="070E336F" w:rsidR="00630DDA" w:rsidRDefault="009C6EF7" w:rsidP="001D161E">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After picking up resource in the tent, t</w:t>
            </w:r>
            <w:r w:rsidR="007F56F1">
              <w:t xml:space="preserve">he player and Nathan walk to </w:t>
            </w:r>
            <w:r w:rsidR="007F56F1" w:rsidRPr="007761F4">
              <w:rPr>
                <w:b/>
                <w:bCs/>
              </w:rPr>
              <w:t>facility</w:t>
            </w:r>
          </w:p>
        </w:tc>
        <w:tc>
          <w:tcPr>
            <w:tcW w:w="4011" w:type="dxa"/>
          </w:tcPr>
          <w:p w14:paraId="7D640214" w14:textId="77777777" w:rsidR="007F56F1" w:rsidRPr="00761D08" w:rsidRDefault="007F56F1" w:rsidP="007F56F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761D08">
              <w:rPr>
                <w:b/>
                <w:bCs/>
              </w:rPr>
              <w:t>Narrative</w:t>
            </w:r>
          </w:p>
          <w:p w14:paraId="38F48D4D" w14:textId="15382D02" w:rsidR="009C6EF7" w:rsidRDefault="009C6EF7" w:rsidP="007F56F1">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Nathan tells the player there are </w:t>
            </w:r>
            <w:r w:rsidRPr="00761D08">
              <w:rPr>
                <w:rFonts w:ascii="Calibri" w:eastAsia="Times New Roman" w:hAnsi="Calibri" w:cs="Calibri"/>
                <w:b/>
                <w:bCs/>
              </w:rPr>
              <w:t>supplies</w:t>
            </w:r>
            <w:r>
              <w:rPr>
                <w:rFonts w:ascii="Calibri" w:eastAsia="Times New Roman" w:hAnsi="Calibri" w:cs="Calibri"/>
              </w:rPr>
              <w:t xml:space="preserve"> in the </w:t>
            </w:r>
            <w:r w:rsidRPr="00761D08">
              <w:rPr>
                <w:rFonts w:ascii="Calibri" w:eastAsia="Times New Roman" w:hAnsi="Calibri" w:cs="Calibri"/>
                <w:b/>
                <w:bCs/>
              </w:rPr>
              <w:t>tent</w:t>
            </w:r>
          </w:p>
          <w:p w14:paraId="6121C900" w14:textId="77777777" w:rsidR="00630DDA" w:rsidRDefault="007F56F1" w:rsidP="007F56F1">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Nathan </w:t>
            </w:r>
            <w:r w:rsidR="009C6EF7">
              <w:rPr>
                <w:rFonts w:ascii="Calibri" w:eastAsia="Times New Roman" w:hAnsi="Calibri" w:cs="Calibri"/>
              </w:rPr>
              <w:t xml:space="preserve">tells the player some </w:t>
            </w:r>
            <w:r w:rsidR="009C6EF7" w:rsidRPr="00761D08">
              <w:rPr>
                <w:rFonts w:ascii="Calibri" w:eastAsia="Times New Roman" w:hAnsi="Calibri" w:cs="Calibri"/>
                <w:b/>
                <w:bCs/>
              </w:rPr>
              <w:t>information about the facility</w:t>
            </w:r>
            <w:r w:rsidR="009C6EF7">
              <w:rPr>
                <w:rFonts w:ascii="Calibri" w:eastAsia="Times New Roman" w:hAnsi="Calibri" w:cs="Calibri"/>
              </w:rPr>
              <w:t>, the enemies in it, and Eco, the evil courser</w:t>
            </w:r>
          </w:p>
          <w:p w14:paraId="0330B906" w14:textId="77777777" w:rsidR="007E014F" w:rsidRDefault="007E014F" w:rsidP="007F56F1">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Nathan joins the player as a </w:t>
            </w:r>
            <w:r w:rsidRPr="00761D08">
              <w:rPr>
                <w:rFonts w:ascii="Calibri" w:eastAsia="Times New Roman" w:hAnsi="Calibri" w:cs="Calibri"/>
                <w:b/>
                <w:bCs/>
              </w:rPr>
              <w:t>follower</w:t>
            </w:r>
            <w:r>
              <w:rPr>
                <w:rFonts w:ascii="Calibri" w:eastAsia="Times New Roman" w:hAnsi="Calibri" w:cs="Calibri"/>
              </w:rPr>
              <w:t xml:space="preserve"> after the conversation</w:t>
            </w:r>
          </w:p>
          <w:p w14:paraId="3C7E0E54" w14:textId="242D27BC" w:rsidR="00761D08" w:rsidRPr="009C6EF7" w:rsidRDefault="00761D08" w:rsidP="00761D08">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The supplies include a leveled </w:t>
            </w:r>
            <w:r w:rsidRPr="00761D08">
              <w:rPr>
                <w:rFonts w:ascii="Calibri" w:eastAsia="Times New Roman" w:hAnsi="Calibri" w:cs="Calibri"/>
                <w:b/>
                <w:bCs/>
              </w:rPr>
              <w:t>submachine gun</w:t>
            </w:r>
            <w:r>
              <w:rPr>
                <w:rFonts w:ascii="Calibri" w:eastAsia="Times New Roman" w:hAnsi="Calibri" w:cs="Calibri"/>
              </w:rPr>
              <w:t xml:space="preserve"> as another ranged option</w:t>
            </w:r>
          </w:p>
        </w:tc>
        <w:tc>
          <w:tcPr>
            <w:tcW w:w="990" w:type="dxa"/>
            <w:vAlign w:val="center"/>
          </w:tcPr>
          <w:p w14:paraId="4AF87485" w14:textId="748DF0EC" w:rsidR="00630DDA" w:rsidRDefault="00630DDA" w:rsidP="00630DDA">
            <w:pPr>
              <w:jc w:val="center"/>
              <w:cnfStyle w:val="000000100000" w:firstRow="0" w:lastRow="0" w:firstColumn="0" w:lastColumn="0" w:oddVBand="0" w:evenVBand="0" w:oddHBand="1" w:evenHBand="0" w:firstRowFirstColumn="0" w:firstRowLastColumn="0" w:lastRowFirstColumn="0" w:lastRowLastColumn="0"/>
            </w:pPr>
            <w:r>
              <w:t>1</w:t>
            </w:r>
          </w:p>
        </w:tc>
        <w:tc>
          <w:tcPr>
            <w:tcW w:w="900" w:type="dxa"/>
            <w:vAlign w:val="center"/>
          </w:tcPr>
          <w:p w14:paraId="389B0183" w14:textId="48CF737D" w:rsidR="00630DDA" w:rsidRDefault="009C6EF7" w:rsidP="00630DDA">
            <w:pPr>
              <w:jc w:val="center"/>
              <w:cnfStyle w:val="000000100000" w:firstRow="0" w:lastRow="0" w:firstColumn="0" w:lastColumn="0" w:oddVBand="0" w:evenVBand="0" w:oddHBand="1" w:evenHBand="0" w:firstRowFirstColumn="0" w:firstRowLastColumn="0" w:lastRowFirstColumn="0" w:lastRowLastColumn="0"/>
            </w:pPr>
            <w:r>
              <w:t>4:00</w:t>
            </w:r>
          </w:p>
        </w:tc>
        <w:tc>
          <w:tcPr>
            <w:tcW w:w="759" w:type="dxa"/>
            <w:vAlign w:val="center"/>
          </w:tcPr>
          <w:p w14:paraId="2D95C759" w14:textId="77777777" w:rsidR="00630DDA" w:rsidRDefault="00630DDA" w:rsidP="00630DDA">
            <w:pPr>
              <w:jc w:val="center"/>
              <w:cnfStyle w:val="000000100000" w:firstRow="0" w:lastRow="0" w:firstColumn="0" w:lastColumn="0" w:oddVBand="0" w:evenVBand="0" w:oddHBand="1" w:evenHBand="0" w:firstRowFirstColumn="0" w:firstRowLastColumn="0" w:lastRowFirstColumn="0" w:lastRowLastColumn="0"/>
            </w:pPr>
          </w:p>
        </w:tc>
      </w:tr>
      <w:tr w:rsidR="007F56F1" w14:paraId="35BC7F57" w14:textId="77777777" w:rsidTr="008740A8">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2D155B5" w14:textId="15F2A9D2" w:rsidR="007F56F1" w:rsidRDefault="00443DB9" w:rsidP="00630DDA">
            <w:pPr>
              <w:jc w:val="center"/>
            </w:pPr>
            <w:r>
              <w:lastRenderedPageBreak/>
              <w:t>7</w:t>
            </w:r>
          </w:p>
        </w:tc>
        <w:tc>
          <w:tcPr>
            <w:tcW w:w="3459" w:type="dxa"/>
          </w:tcPr>
          <w:p w14:paraId="22947004" w14:textId="4A3CDD36" w:rsidR="007F56F1" w:rsidRDefault="007F56F1" w:rsidP="001D161E">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Pr>
                <w:b/>
                <w:bCs/>
              </w:rPr>
              <w:t>Stage 540</w:t>
            </w:r>
          </w:p>
          <w:p w14:paraId="1BFF4792" w14:textId="08F02BDC" w:rsidR="001D161E" w:rsidRPr="001D161E" w:rsidRDefault="001D161E" w:rsidP="001D161E">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Pr>
                <w:b/>
                <w:bCs/>
              </w:rPr>
              <w:t>Narrative Beat 5</w:t>
            </w:r>
          </w:p>
          <w:p w14:paraId="339A1BA7" w14:textId="77777777" w:rsidR="007F56F1" w:rsidRPr="00761D08" w:rsidRDefault="007F56F1" w:rsidP="001D161E">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761D08">
              <w:t xml:space="preserve">Nathan gives the player the </w:t>
            </w:r>
            <w:r w:rsidRPr="00761D08">
              <w:rPr>
                <w:b/>
                <w:bCs/>
              </w:rPr>
              <w:t>hack rifle</w:t>
            </w:r>
            <w:r w:rsidRPr="00761D08">
              <w:t xml:space="preserve"> and teaches the player how to use it against </w:t>
            </w:r>
            <w:r w:rsidRPr="00761D08">
              <w:rPr>
                <w:b/>
                <w:bCs/>
              </w:rPr>
              <w:t>bubble turrets</w:t>
            </w:r>
            <w:r w:rsidRPr="00761D08">
              <w:t xml:space="preserve"> </w:t>
            </w:r>
          </w:p>
          <w:p w14:paraId="53D1D5F2" w14:textId="7AB8B2A7" w:rsidR="007F56F1" w:rsidRPr="0057335E" w:rsidRDefault="007F56F1" w:rsidP="001D161E">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761D08">
              <w:t xml:space="preserve">The player takes out </w:t>
            </w:r>
            <w:r w:rsidRPr="00761D08">
              <w:rPr>
                <w:b/>
                <w:bCs/>
              </w:rPr>
              <w:t xml:space="preserve">4 synths (1 Melee, 3 Ranged) </w:t>
            </w:r>
            <w:r w:rsidRPr="00761D08">
              <w:t xml:space="preserve">in the distance </w:t>
            </w:r>
            <w:r w:rsidR="00B60996" w:rsidRPr="00761D08">
              <w:t xml:space="preserve">at a higher platform </w:t>
            </w:r>
            <w:r w:rsidRPr="00761D08">
              <w:t xml:space="preserve">by taking advantage of </w:t>
            </w:r>
            <w:r w:rsidRPr="00761D08">
              <w:rPr>
                <w:b/>
                <w:bCs/>
              </w:rPr>
              <w:t>2 hostile and 2 inactive bubble turrets</w:t>
            </w:r>
          </w:p>
        </w:tc>
        <w:tc>
          <w:tcPr>
            <w:tcW w:w="4011" w:type="dxa"/>
          </w:tcPr>
          <w:p w14:paraId="56438B38" w14:textId="77777777" w:rsidR="007F56F1" w:rsidRPr="00234167" w:rsidRDefault="00AF086A" w:rsidP="00AF086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234167">
              <w:rPr>
                <w:b/>
                <w:bCs/>
              </w:rPr>
              <w:t>Narrative</w:t>
            </w:r>
          </w:p>
          <w:p w14:paraId="22E9CDDE" w14:textId="69CBF0AF" w:rsidR="00234167" w:rsidRDefault="00AF086A" w:rsidP="00234167">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How to use the hack rifle</w:t>
            </w:r>
          </w:p>
          <w:p w14:paraId="428F862B" w14:textId="77777777" w:rsidR="00AF086A" w:rsidRDefault="00AF086A" w:rsidP="00AF086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8740A8">
              <w:rPr>
                <w:b/>
                <w:bCs/>
              </w:rPr>
              <w:t>Encounter</w:t>
            </w:r>
          </w:p>
          <w:p w14:paraId="554778D4" w14:textId="77777777" w:rsidR="00AF086A" w:rsidRDefault="00AF086A" w:rsidP="00AF086A">
            <w:pPr>
              <w:pStyle w:val="ListParagraph"/>
              <w:numPr>
                <w:ilvl w:val="1"/>
                <w:numId w:val="5"/>
              </w:numPr>
              <w:cnfStyle w:val="000000000000" w:firstRow="0" w:lastRow="0" w:firstColumn="0" w:lastColumn="0" w:oddVBand="0" w:evenVBand="0" w:oddHBand="0" w:evenHBand="0" w:firstRowFirstColumn="0" w:firstRowLastColumn="0" w:lastRowFirstColumn="0" w:lastRowLastColumn="0"/>
              <w:rPr>
                <w:b/>
                <w:bCs/>
              </w:rPr>
            </w:pPr>
            <w:r>
              <w:rPr>
                <w:b/>
                <w:bCs/>
              </w:rPr>
              <w:t>Enemies</w:t>
            </w:r>
          </w:p>
          <w:p w14:paraId="32D94611" w14:textId="77777777" w:rsidR="00AF086A" w:rsidRPr="00761D08" w:rsidRDefault="00AF086A" w:rsidP="00AF086A">
            <w:pPr>
              <w:pStyle w:val="ListParagraph"/>
              <w:numPr>
                <w:ilvl w:val="2"/>
                <w:numId w:val="5"/>
              </w:numPr>
              <w:cnfStyle w:val="000000000000" w:firstRow="0" w:lastRow="0" w:firstColumn="0" w:lastColumn="0" w:oddVBand="0" w:evenVBand="0" w:oddHBand="0" w:evenHBand="0" w:firstRowFirstColumn="0" w:firstRowLastColumn="0" w:lastRowFirstColumn="0" w:lastRowLastColumn="0"/>
            </w:pPr>
            <w:r w:rsidRPr="00761D08">
              <w:t>4 synths (1 Melee, 3 Ranged)</w:t>
            </w:r>
          </w:p>
          <w:p w14:paraId="7F2089B6" w14:textId="77777777" w:rsidR="00AF086A" w:rsidRDefault="00AF086A" w:rsidP="00AF086A">
            <w:pPr>
              <w:pStyle w:val="ListParagraph"/>
              <w:numPr>
                <w:ilvl w:val="2"/>
                <w:numId w:val="5"/>
              </w:numPr>
              <w:cnfStyle w:val="000000000000" w:firstRow="0" w:lastRow="0" w:firstColumn="0" w:lastColumn="0" w:oddVBand="0" w:evenVBand="0" w:oddHBand="0" w:evenHBand="0" w:firstRowFirstColumn="0" w:firstRowLastColumn="0" w:lastRowFirstColumn="0" w:lastRowLastColumn="0"/>
            </w:pPr>
            <w:r w:rsidRPr="00AF086A">
              <w:t>2 hostile and 2 inactive bubble turrets</w:t>
            </w:r>
          </w:p>
          <w:p w14:paraId="5132FB15" w14:textId="78613AF6" w:rsidR="00AF086A" w:rsidRDefault="00AF086A" w:rsidP="00AF086A">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Introduction to verticality</w:t>
            </w:r>
          </w:p>
          <w:p w14:paraId="451FEDC5" w14:textId="593B2A23" w:rsidR="00AF086A" w:rsidRDefault="00AF086A" w:rsidP="00AF086A">
            <w:pPr>
              <w:pStyle w:val="ListParagraph"/>
              <w:numPr>
                <w:ilvl w:val="2"/>
                <w:numId w:val="5"/>
              </w:numPr>
              <w:cnfStyle w:val="000000000000" w:firstRow="0" w:lastRow="0" w:firstColumn="0" w:lastColumn="0" w:oddVBand="0" w:evenVBand="0" w:oddHBand="0" w:evenHBand="0" w:firstRowFirstColumn="0" w:firstRowLastColumn="0" w:lastRowFirstColumn="0" w:lastRowLastColumn="0"/>
            </w:pPr>
            <w:r>
              <w:t>Enemy at higher place</w:t>
            </w:r>
          </w:p>
          <w:p w14:paraId="4DCC55D5" w14:textId="196D4C5A" w:rsidR="00AF086A" w:rsidRDefault="00AF086A" w:rsidP="00AF086A">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Basic cover</w:t>
            </w:r>
          </w:p>
          <w:p w14:paraId="68497940" w14:textId="77777777" w:rsidR="00AF086A" w:rsidRDefault="00AF086A" w:rsidP="00AF086A">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Introduction to hack rifle</w:t>
            </w:r>
          </w:p>
          <w:p w14:paraId="138C66CB" w14:textId="77777777" w:rsidR="00AF086A" w:rsidRDefault="00AF086A" w:rsidP="00AF086A">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Enemies do not notice the player at the begin</w:t>
            </w:r>
          </w:p>
          <w:p w14:paraId="7B6C51C1" w14:textId="77777777" w:rsidR="00AF086A" w:rsidRDefault="00AF086A" w:rsidP="00AF086A">
            <w:pPr>
              <w:pStyle w:val="ListParagraph"/>
              <w:numPr>
                <w:ilvl w:val="2"/>
                <w:numId w:val="5"/>
              </w:numPr>
              <w:cnfStyle w:val="000000000000" w:firstRow="0" w:lastRow="0" w:firstColumn="0" w:lastColumn="0" w:oddVBand="0" w:evenVBand="0" w:oddHBand="0" w:evenHBand="0" w:firstRowFirstColumn="0" w:firstRowLastColumn="0" w:lastRowFirstColumn="0" w:lastRowLastColumn="0"/>
            </w:pPr>
            <w:r>
              <w:t xml:space="preserve">Allow </w:t>
            </w:r>
          </w:p>
          <w:p w14:paraId="340992E9" w14:textId="78891FE6" w:rsidR="00234167" w:rsidRDefault="00234167" w:rsidP="00234167">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Pr>
                <w:rFonts w:hint="eastAsia"/>
                <w:lang w:eastAsia="zh-CN"/>
              </w:rPr>
              <w:t>M</w:t>
            </w:r>
            <w:r>
              <w:t>ore details about how the weapon works in the gameplay mechanics section</w:t>
            </w:r>
          </w:p>
        </w:tc>
        <w:tc>
          <w:tcPr>
            <w:tcW w:w="990" w:type="dxa"/>
            <w:vAlign w:val="center"/>
          </w:tcPr>
          <w:p w14:paraId="6E55C0FE" w14:textId="1C07B73A" w:rsidR="007F56F1" w:rsidRDefault="009C6EF7" w:rsidP="00630DDA">
            <w:pPr>
              <w:jc w:val="center"/>
              <w:cnfStyle w:val="000000000000" w:firstRow="0" w:lastRow="0" w:firstColumn="0" w:lastColumn="0" w:oddVBand="0" w:evenVBand="0" w:oddHBand="0" w:evenHBand="0" w:firstRowFirstColumn="0" w:firstRowLastColumn="0" w:lastRowFirstColumn="0" w:lastRowLastColumn="0"/>
            </w:pPr>
            <w:r>
              <w:t>3</w:t>
            </w:r>
          </w:p>
        </w:tc>
        <w:tc>
          <w:tcPr>
            <w:tcW w:w="900" w:type="dxa"/>
            <w:vAlign w:val="center"/>
          </w:tcPr>
          <w:p w14:paraId="6AD9D3FF" w14:textId="1A99DEDE" w:rsidR="007F56F1" w:rsidRDefault="009C6EF7" w:rsidP="00630DDA">
            <w:pPr>
              <w:jc w:val="center"/>
              <w:cnfStyle w:val="000000000000" w:firstRow="0" w:lastRow="0" w:firstColumn="0" w:lastColumn="0" w:oddVBand="0" w:evenVBand="0" w:oddHBand="0" w:evenHBand="0" w:firstRowFirstColumn="0" w:firstRowLastColumn="0" w:lastRowFirstColumn="0" w:lastRowLastColumn="0"/>
            </w:pPr>
            <w:r>
              <w:t>5:30</w:t>
            </w:r>
          </w:p>
        </w:tc>
        <w:tc>
          <w:tcPr>
            <w:tcW w:w="759" w:type="dxa"/>
            <w:vAlign w:val="center"/>
          </w:tcPr>
          <w:p w14:paraId="41A6C410" w14:textId="47E9C6B5" w:rsidR="007F56F1" w:rsidRDefault="00AF086A" w:rsidP="00630DDA">
            <w:pPr>
              <w:jc w:val="center"/>
              <w:cnfStyle w:val="000000000000" w:firstRow="0" w:lastRow="0" w:firstColumn="0" w:lastColumn="0" w:oddVBand="0" w:evenVBand="0" w:oddHBand="0" w:evenHBand="0" w:firstRowFirstColumn="0" w:firstRowLastColumn="0" w:lastRowFirstColumn="0" w:lastRowLastColumn="0"/>
            </w:pPr>
            <w:r>
              <w:t>wow</w:t>
            </w:r>
          </w:p>
        </w:tc>
      </w:tr>
      <w:tr w:rsidR="007F56F1" w14:paraId="04BFAF37" w14:textId="77777777" w:rsidTr="008740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6019B52" w14:textId="02761A49" w:rsidR="007F56F1" w:rsidRDefault="00443DB9" w:rsidP="007F56F1">
            <w:pPr>
              <w:jc w:val="center"/>
            </w:pPr>
            <w:r>
              <w:t>8</w:t>
            </w:r>
          </w:p>
        </w:tc>
        <w:tc>
          <w:tcPr>
            <w:tcW w:w="3459" w:type="dxa"/>
          </w:tcPr>
          <w:p w14:paraId="09A23B31" w14:textId="00CF4BFA" w:rsidR="007F56F1" w:rsidRDefault="007F56F1" w:rsidP="001D161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Stage 560</w:t>
            </w:r>
          </w:p>
          <w:p w14:paraId="2BA25A03" w14:textId="26AAAD45" w:rsidR="001D161E" w:rsidRPr="001D161E" w:rsidRDefault="001D161E" w:rsidP="001D161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Narrative Beat 6 (Minor)</w:t>
            </w:r>
          </w:p>
          <w:p w14:paraId="66B08A87" w14:textId="2FC579C1" w:rsidR="007F56F1" w:rsidRPr="00B82BFF" w:rsidRDefault="007F56F1" w:rsidP="001D161E">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B82BFF">
              <w:t xml:space="preserve">The courser shows up and claims to </w:t>
            </w:r>
            <w:r w:rsidRPr="00B82BFF">
              <w:rPr>
                <w:b/>
                <w:bCs/>
              </w:rPr>
              <w:t xml:space="preserve">bomb </w:t>
            </w:r>
            <w:r w:rsidRPr="00B82BFF">
              <w:t>the facility</w:t>
            </w:r>
          </w:p>
        </w:tc>
        <w:tc>
          <w:tcPr>
            <w:tcW w:w="4011" w:type="dxa"/>
          </w:tcPr>
          <w:p w14:paraId="6BE65167" w14:textId="77777777" w:rsidR="007F56F1" w:rsidRPr="00761D08" w:rsidRDefault="00B60996" w:rsidP="007F56F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761D08">
              <w:rPr>
                <w:b/>
                <w:bCs/>
              </w:rPr>
              <w:t>Narrative</w:t>
            </w:r>
          </w:p>
          <w:p w14:paraId="4C26035A" w14:textId="77777777" w:rsidR="00B60996" w:rsidRDefault="00B60996" w:rsidP="00B60996">
            <w:pPr>
              <w:pStyle w:val="ListParagraph"/>
              <w:numPr>
                <w:ilvl w:val="1"/>
                <w:numId w:val="5"/>
              </w:numPr>
              <w:cnfStyle w:val="000000100000" w:firstRow="0" w:lastRow="0" w:firstColumn="0" w:lastColumn="0" w:oddVBand="0" w:evenVBand="0" w:oddHBand="1" w:evenHBand="0" w:firstRowFirstColumn="0" w:firstRowLastColumn="0" w:lastRowFirstColumn="0" w:lastRowLastColumn="0"/>
            </w:pPr>
            <w:r>
              <w:t xml:space="preserve">Courser shows up, greets </w:t>
            </w:r>
            <w:r>
              <w:rPr>
                <w:rFonts w:hint="eastAsia"/>
                <w:lang w:eastAsia="zh-CN"/>
              </w:rPr>
              <w:t>Nath</w:t>
            </w:r>
            <w:r>
              <w:t>an and the player, and threatens to bomb the facility</w:t>
            </w:r>
          </w:p>
          <w:p w14:paraId="3553F8CD" w14:textId="28D4CB3A" w:rsidR="00B60996" w:rsidRDefault="00B60996" w:rsidP="00B60996">
            <w:pPr>
              <w:pStyle w:val="ListParagraph"/>
              <w:numPr>
                <w:ilvl w:val="1"/>
                <w:numId w:val="5"/>
              </w:numPr>
              <w:cnfStyle w:val="000000100000" w:firstRow="0" w:lastRow="0" w:firstColumn="0" w:lastColumn="0" w:oddVBand="0" w:evenVBand="0" w:oddHBand="1" w:evenHBand="0" w:firstRowFirstColumn="0" w:firstRowLastColumn="0" w:lastRowFirstColumn="0" w:lastRowLastColumn="0"/>
            </w:pPr>
            <w:r>
              <w:t>Set up as a sketchy villain with cringy conversation with Nathan, which hints the later revelation</w:t>
            </w:r>
          </w:p>
          <w:p w14:paraId="1DBF52E8" w14:textId="3220EE3D" w:rsidR="00B60996" w:rsidRDefault="00B60996" w:rsidP="00B60996">
            <w:pPr>
              <w:pStyle w:val="ListParagraph"/>
              <w:numPr>
                <w:ilvl w:val="1"/>
                <w:numId w:val="5"/>
              </w:numPr>
              <w:cnfStyle w:val="000000100000" w:firstRow="0" w:lastRow="0" w:firstColumn="0" w:lastColumn="0" w:oddVBand="0" w:evenVBand="0" w:oddHBand="1" w:evenHBand="0" w:firstRowFirstColumn="0" w:firstRowLastColumn="0" w:lastRowFirstColumn="0" w:lastRowLastColumn="0"/>
            </w:pPr>
            <w:r>
              <w:t xml:space="preserve">Build up Eco as a character, so that the player has time to connect with him and make the final battle more exciting   </w:t>
            </w:r>
          </w:p>
        </w:tc>
        <w:tc>
          <w:tcPr>
            <w:tcW w:w="990" w:type="dxa"/>
            <w:vAlign w:val="center"/>
          </w:tcPr>
          <w:p w14:paraId="4FDC5D68" w14:textId="0E0913AE" w:rsidR="007F56F1" w:rsidRDefault="00B60996" w:rsidP="007F56F1">
            <w:pPr>
              <w:jc w:val="center"/>
              <w:cnfStyle w:val="000000100000" w:firstRow="0" w:lastRow="0" w:firstColumn="0" w:lastColumn="0" w:oddVBand="0" w:evenVBand="0" w:oddHBand="1" w:evenHBand="0" w:firstRowFirstColumn="0" w:firstRowLastColumn="0" w:lastRowFirstColumn="0" w:lastRowLastColumn="0"/>
            </w:pPr>
            <w:r>
              <w:t>1</w:t>
            </w:r>
          </w:p>
        </w:tc>
        <w:tc>
          <w:tcPr>
            <w:tcW w:w="900" w:type="dxa"/>
            <w:vAlign w:val="center"/>
          </w:tcPr>
          <w:p w14:paraId="53F8316D" w14:textId="4F23087A" w:rsidR="007F56F1" w:rsidRDefault="00B60996" w:rsidP="007F56F1">
            <w:pPr>
              <w:jc w:val="center"/>
              <w:cnfStyle w:val="000000100000" w:firstRow="0" w:lastRow="0" w:firstColumn="0" w:lastColumn="0" w:oddVBand="0" w:evenVBand="0" w:oddHBand="1" w:evenHBand="0" w:firstRowFirstColumn="0" w:firstRowLastColumn="0" w:lastRowFirstColumn="0" w:lastRowLastColumn="0"/>
            </w:pPr>
            <w:r>
              <w:t>6:00</w:t>
            </w:r>
          </w:p>
        </w:tc>
        <w:tc>
          <w:tcPr>
            <w:tcW w:w="759" w:type="dxa"/>
            <w:vAlign w:val="center"/>
          </w:tcPr>
          <w:p w14:paraId="738D09D9" w14:textId="3E4F3124" w:rsidR="007F56F1" w:rsidRDefault="00B60996" w:rsidP="007F56F1">
            <w:pPr>
              <w:jc w:val="center"/>
              <w:cnfStyle w:val="000000100000" w:firstRow="0" w:lastRow="0" w:firstColumn="0" w:lastColumn="0" w:oddVBand="0" w:evenVBand="0" w:oddHBand="1" w:evenHBand="0" w:firstRowFirstColumn="0" w:firstRowLastColumn="0" w:lastRowFirstColumn="0" w:lastRowLastColumn="0"/>
            </w:pPr>
            <w:r>
              <w:t>wow</w:t>
            </w:r>
          </w:p>
        </w:tc>
      </w:tr>
      <w:tr w:rsidR="007F56F1" w14:paraId="797481B4" w14:textId="77777777" w:rsidTr="008740A8">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165A90EB" w14:textId="781629C5" w:rsidR="007F56F1" w:rsidRDefault="00443DB9" w:rsidP="007F56F1">
            <w:pPr>
              <w:jc w:val="center"/>
            </w:pPr>
            <w:r>
              <w:t>9</w:t>
            </w:r>
          </w:p>
        </w:tc>
        <w:tc>
          <w:tcPr>
            <w:tcW w:w="3459" w:type="dxa"/>
          </w:tcPr>
          <w:p w14:paraId="53D5E232" w14:textId="2A7609EC" w:rsidR="001D161E" w:rsidRPr="001D161E" w:rsidRDefault="007F56F1" w:rsidP="001D161E">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Pr>
                <w:b/>
                <w:bCs/>
              </w:rPr>
              <w:t>Stage 600</w:t>
            </w:r>
          </w:p>
          <w:p w14:paraId="2B7632E8" w14:textId="3D341463" w:rsidR="007F56F1" w:rsidRPr="00761D08" w:rsidRDefault="007F56F1" w:rsidP="001D161E">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761D08">
              <w:t>The player and Nathan march toward and</w:t>
            </w:r>
            <w:r w:rsidRPr="00761D08">
              <w:rPr>
                <w:b/>
                <w:bCs/>
              </w:rPr>
              <w:t xml:space="preserve"> enter the facility</w:t>
            </w:r>
          </w:p>
        </w:tc>
        <w:tc>
          <w:tcPr>
            <w:tcW w:w="4011" w:type="dxa"/>
          </w:tcPr>
          <w:p w14:paraId="575C9DAC" w14:textId="77777777" w:rsidR="007F56F1" w:rsidRPr="00761D08" w:rsidRDefault="00B60996" w:rsidP="007F56F1">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761D08">
              <w:rPr>
                <w:b/>
                <w:bCs/>
              </w:rPr>
              <w:t>Conveyance</w:t>
            </w:r>
          </w:p>
          <w:p w14:paraId="708BB636" w14:textId="2347CC1B" w:rsidR="00B60996" w:rsidRDefault="00B60996" w:rsidP="00B60996">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The facility is well lit, partially colored in red, and at a higher place, which is visible and draws attention from the player since the player arrives at Tatoville, which makes sure that the player can find the way to the objective</w:t>
            </w:r>
          </w:p>
        </w:tc>
        <w:tc>
          <w:tcPr>
            <w:tcW w:w="990" w:type="dxa"/>
            <w:vAlign w:val="center"/>
          </w:tcPr>
          <w:p w14:paraId="3ADA1DD8" w14:textId="0D44A825" w:rsidR="007F56F1" w:rsidRDefault="00B60996" w:rsidP="007F56F1">
            <w:pPr>
              <w:jc w:val="center"/>
              <w:cnfStyle w:val="000000000000" w:firstRow="0" w:lastRow="0" w:firstColumn="0" w:lastColumn="0" w:oddVBand="0" w:evenVBand="0" w:oddHBand="0" w:evenHBand="0" w:firstRowFirstColumn="0" w:firstRowLastColumn="0" w:lastRowFirstColumn="0" w:lastRowLastColumn="0"/>
            </w:pPr>
            <w:r>
              <w:t>1</w:t>
            </w:r>
          </w:p>
        </w:tc>
        <w:tc>
          <w:tcPr>
            <w:tcW w:w="900" w:type="dxa"/>
            <w:vAlign w:val="center"/>
          </w:tcPr>
          <w:p w14:paraId="5CB7B46B" w14:textId="13F77FA1" w:rsidR="007F56F1" w:rsidRDefault="00B60996" w:rsidP="007F56F1">
            <w:pPr>
              <w:jc w:val="center"/>
              <w:cnfStyle w:val="000000000000" w:firstRow="0" w:lastRow="0" w:firstColumn="0" w:lastColumn="0" w:oddVBand="0" w:evenVBand="0" w:oddHBand="0" w:evenHBand="0" w:firstRowFirstColumn="0" w:firstRowLastColumn="0" w:lastRowFirstColumn="0" w:lastRowLastColumn="0"/>
            </w:pPr>
            <w:r>
              <w:t xml:space="preserve"> </w:t>
            </w:r>
            <w:r w:rsidR="00443DB9">
              <w:t>6:30</w:t>
            </w:r>
          </w:p>
        </w:tc>
        <w:tc>
          <w:tcPr>
            <w:tcW w:w="759" w:type="dxa"/>
            <w:vAlign w:val="center"/>
          </w:tcPr>
          <w:p w14:paraId="0E915B9E" w14:textId="77777777" w:rsidR="007F56F1" w:rsidRDefault="007F56F1" w:rsidP="007F56F1">
            <w:pPr>
              <w:jc w:val="center"/>
              <w:cnfStyle w:val="000000000000" w:firstRow="0" w:lastRow="0" w:firstColumn="0" w:lastColumn="0" w:oddVBand="0" w:evenVBand="0" w:oddHBand="0" w:evenHBand="0" w:firstRowFirstColumn="0" w:firstRowLastColumn="0" w:lastRowFirstColumn="0" w:lastRowLastColumn="0"/>
            </w:pPr>
          </w:p>
        </w:tc>
      </w:tr>
    </w:tbl>
    <w:p w14:paraId="3614F5BD" w14:textId="35088631" w:rsidR="00C01EAC" w:rsidRDefault="006B2B3F" w:rsidP="004A6727">
      <w:pPr>
        <w:pStyle w:val="Heading3"/>
      </w:pPr>
      <w:bookmarkStart w:id="12" w:name="_Toc102793875"/>
      <w:r>
        <w:lastRenderedPageBreak/>
        <w:t>First Floor</w:t>
      </w:r>
      <w:bookmarkEnd w:id="12"/>
    </w:p>
    <w:p w14:paraId="575233C1" w14:textId="7CB79942" w:rsidR="00F74E91" w:rsidRDefault="00A7475A" w:rsidP="001D161E">
      <w:pPr>
        <w:jc w:val="center"/>
      </w:pPr>
      <w:r>
        <w:rPr>
          <w:noProof/>
        </w:rPr>
        <w:drawing>
          <wp:inline distT="0" distB="0" distL="0" distR="0" wp14:anchorId="34D58ECA" wp14:editId="761033CF">
            <wp:extent cx="4524332" cy="2686587"/>
            <wp:effectExtent l="0" t="0" r="0" b="0"/>
            <wp:docPr id="7" name="Picture 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4339" t="54090" r="19527"/>
                    <a:stretch/>
                  </pic:blipFill>
                  <pic:spPr bwMode="auto">
                    <a:xfrm>
                      <a:off x="0" y="0"/>
                      <a:ext cx="4525096" cy="268704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CCE3AC7" wp14:editId="67FC9791">
            <wp:extent cx="5943600" cy="1395730"/>
            <wp:effectExtent l="0" t="0" r="0" b="0"/>
            <wp:docPr id="8"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395730"/>
                    </a:xfrm>
                    <a:prstGeom prst="rect">
                      <a:avLst/>
                    </a:prstGeom>
                    <a:noFill/>
                    <a:ln>
                      <a:noFill/>
                    </a:ln>
                  </pic:spPr>
                </pic:pic>
              </a:graphicData>
            </a:graphic>
          </wp:inline>
        </w:drawing>
      </w:r>
    </w:p>
    <w:p w14:paraId="50C372B8" w14:textId="784085A8" w:rsidR="00FB4D71" w:rsidRDefault="00FB4D71" w:rsidP="00FB4D71">
      <w:pPr>
        <w:pStyle w:val="Caption"/>
        <w:jc w:val="center"/>
        <w:rPr>
          <w:noProof/>
        </w:rPr>
      </w:pPr>
      <w:bookmarkStart w:id="13" w:name="_Toc102793904"/>
      <w:r>
        <w:t xml:space="preserve">Figure </w:t>
      </w:r>
      <w:r w:rsidR="005D2928">
        <w:fldChar w:fldCharType="begin"/>
      </w:r>
      <w:r w:rsidR="005D2928">
        <w:instrText xml:space="preserve"> SEQ Figure \* ARABIC </w:instrText>
      </w:r>
      <w:r w:rsidR="005D2928">
        <w:fldChar w:fldCharType="separate"/>
      </w:r>
      <w:r w:rsidR="00CC4D43">
        <w:rPr>
          <w:noProof/>
        </w:rPr>
        <w:t>3</w:t>
      </w:r>
      <w:r w:rsidR="005D2928">
        <w:rPr>
          <w:noProof/>
        </w:rPr>
        <w:fldChar w:fldCharType="end"/>
      </w:r>
      <w:r>
        <w:t xml:space="preserve">: </w:t>
      </w:r>
      <w:r>
        <w:rPr>
          <w:noProof/>
        </w:rPr>
        <w:t xml:space="preserve"> First Floor. [2]</w:t>
      </w:r>
      <w:bookmarkEnd w:id="13"/>
    </w:p>
    <w:p w14:paraId="7F8E6C84" w14:textId="6FDA28DF" w:rsidR="004122F9" w:rsidRDefault="009A043C" w:rsidP="009A043C">
      <w:pPr>
        <w:pStyle w:val="ListParagraph"/>
        <w:numPr>
          <w:ilvl w:val="0"/>
          <w:numId w:val="24"/>
        </w:numPr>
      </w:pPr>
      <w:r>
        <w:t>Width – 15 tiles, Length 9 tiles</w:t>
      </w:r>
    </w:p>
    <w:p w14:paraId="52ED2CBD" w14:textId="6F8AC679" w:rsidR="0097353C" w:rsidRPr="009A043C" w:rsidRDefault="004122F9" w:rsidP="004122F9">
      <w:r>
        <w:br w:type="page"/>
      </w:r>
    </w:p>
    <w:tbl>
      <w:tblPr>
        <w:tblStyle w:val="GridTable4-Accent1"/>
        <w:tblW w:w="10834" w:type="dxa"/>
        <w:jc w:val="center"/>
        <w:tblLayout w:type="fixed"/>
        <w:tblLook w:val="04A0" w:firstRow="1" w:lastRow="0" w:firstColumn="1" w:lastColumn="0" w:noHBand="0" w:noVBand="1"/>
      </w:tblPr>
      <w:tblGrid>
        <w:gridCol w:w="715"/>
        <w:gridCol w:w="2970"/>
        <w:gridCol w:w="4410"/>
        <w:gridCol w:w="1080"/>
        <w:gridCol w:w="900"/>
        <w:gridCol w:w="759"/>
      </w:tblGrid>
      <w:tr w:rsidR="00FB318C" w14:paraId="17A67646" w14:textId="77777777" w:rsidTr="004122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15E605CF" w14:textId="77777777" w:rsidR="00FB318C" w:rsidRDefault="00FB318C" w:rsidP="00B26AC7">
            <w:pPr>
              <w:jc w:val="center"/>
            </w:pPr>
            <w:r>
              <w:lastRenderedPageBreak/>
              <w:br w:type="page"/>
              <w:t>Map Label</w:t>
            </w:r>
          </w:p>
        </w:tc>
        <w:tc>
          <w:tcPr>
            <w:tcW w:w="2970" w:type="dxa"/>
            <w:vAlign w:val="bottom"/>
          </w:tcPr>
          <w:p w14:paraId="3479816F" w14:textId="77777777" w:rsidR="00FB318C" w:rsidRDefault="00FB318C" w:rsidP="00B26AC7">
            <w:pPr>
              <w:jc w:val="center"/>
              <w:cnfStyle w:val="100000000000" w:firstRow="1" w:lastRow="0" w:firstColumn="0" w:lastColumn="0" w:oddVBand="0" w:evenVBand="0" w:oddHBand="0" w:evenHBand="0" w:firstRowFirstColumn="0" w:firstRowLastColumn="0" w:lastRowFirstColumn="0" w:lastRowLastColumn="0"/>
            </w:pPr>
            <w:r>
              <w:t>Event Summary</w:t>
            </w:r>
          </w:p>
        </w:tc>
        <w:tc>
          <w:tcPr>
            <w:tcW w:w="4410" w:type="dxa"/>
            <w:vAlign w:val="bottom"/>
          </w:tcPr>
          <w:p w14:paraId="346751BF" w14:textId="77777777" w:rsidR="00FB318C" w:rsidRDefault="00FB318C" w:rsidP="00B26AC7">
            <w:pPr>
              <w:jc w:val="center"/>
              <w:cnfStyle w:val="100000000000" w:firstRow="1" w:lastRow="0" w:firstColumn="0" w:lastColumn="0" w:oddVBand="0" w:evenVBand="0" w:oddHBand="0" w:evenHBand="0" w:firstRowFirstColumn="0" w:firstRowLastColumn="0" w:lastRowFirstColumn="0" w:lastRowLastColumn="0"/>
            </w:pPr>
            <w:r>
              <w:t>Event Details</w:t>
            </w:r>
          </w:p>
        </w:tc>
        <w:tc>
          <w:tcPr>
            <w:tcW w:w="1080" w:type="dxa"/>
            <w:vAlign w:val="bottom"/>
          </w:tcPr>
          <w:p w14:paraId="7AB7DEBB" w14:textId="77777777" w:rsidR="00FB318C" w:rsidRDefault="00FB318C" w:rsidP="00B26AC7">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00" w:type="dxa"/>
            <w:vAlign w:val="bottom"/>
          </w:tcPr>
          <w:p w14:paraId="7AE89DAC" w14:textId="77777777" w:rsidR="00FB318C" w:rsidRDefault="00FB318C" w:rsidP="00B26AC7">
            <w:pPr>
              <w:jc w:val="center"/>
              <w:cnfStyle w:val="100000000000" w:firstRow="1" w:lastRow="0" w:firstColumn="0" w:lastColumn="0" w:oddVBand="0" w:evenVBand="0" w:oddHBand="0" w:evenHBand="0" w:firstRowFirstColumn="0" w:firstRowLastColumn="0" w:lastRowFirstColumn="0" w:lastRowLastColumn="0"/>
            </w:pPr>
            <w:r>
              <w:t>Approx. Time</w:t>
            </w:r>
          </w:p>
        </w:tc>
        <w:tc>
          <w:tcPr>
            <w:tcW w:w="759" w:type="dxa"/>
            <w:vAlign w:val="bottom"/>
          </w:tcPr>
          <w:p w14:paraId="48F5C57F" w14:textId="77777777" w:rsidR="00FB318C" w:rsidRDefault="00FB318C" w:rsidP="00B26AC7">
            <w:pPr>
              <w:jc w:val="center"/>
              <w:cnfStyle w:val="100000000000" w:firstRow="1" w:lastRow="0" w:firstColumn="0" w:lastColumn="0" w:oddVBand="0" w:evenVBand="0" w:oddHBand="0" w:evenHBand="0" w:firstRowFirstColumn="0" w:firstRowLastColumn="0" w:lastRowFirstColumn="0" w:lastRowLastColumn="0"/>
            </w:pPr>
            <w:r>
              <w:t>Wow?</w:t>
            </w:r>
          </w:p>
        </w:tc>
      </w:tr>
      <w:tr w:rsidR="00D37075" w14:paraId="15C47A88" w14:textId="77777777" w:rsidTr="004122F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8142CCD" w14:textId="0861AE62" w:rsidR="00D37075" w:rsidRDefault="00443DB9" w:rsidP="00D37075">
            <w:pPr>
              <w:jc w:val="center"/>
            </w:pPr>
            <w:r>
              <w:t>10</w:t>
            </w:r>
          </w:p>
        </w:tc>
        <w:tc>
          <w:tcPr>
            <w:tcW w:w="2970" w:type="dxa"/>
          </w:tcPr>
          <w:p w14:paraId="57320447" w14:textId="0D677443" w:rsidR="007F56F1" w:rsidRDefault="007F56F1" w:rsidP="001D161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7E014F">
              <w:rPr>
                <w:b/>
                <w:bCs/>
              </w:rPr>
              <w:t>Stage 700</w:t>
            </w:r>
          </w:p>
          <w:p w14:paraId="54E3D36E" w14:textId="7D107DD0" w:rsidR="001D161E" w:rsidRPr="001D161E" w:rsidRDefault="001D161E" w:rsidP="001D161E">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(Optional Narrative)</w:t>
            </w:r>
          </w:p>
          <w:p w14:paraId="6907985A" w14:textId="34DAFB13" w:rsidR="00D37075" w:rsidRDefault="007F56F1" w:rsidP="001D161E">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In the lobby, the player and Nathan fight </w:t>
            </w:r>
            <w:r w:rsidRPr="002B5B74">
              <w:rPr>
                <w:b/>
                <w:bCs/>
              </w:rPr>
              <w:t>5 synths (2 Melee, 3 Ranged)</w:t>
            </w:r>
            <w:r w:rsidRPr="0099234A">
              <w:t xml:space="preserve">, the player can </w:t>
            </w:r>
            <w:r>
              <w:t>hack</w:t>
            </w:r>
            <w:r w:rsidRPr="0099234A">
              <w:t xml:space="preserve"> </w:t>
            </w:r>
            <w:r w:rsidRPr="002B5B74">
              <w:rPr>
                <w:b/>
                <w:bCs/>
              </w:rPr>
              <w:t>2 bubble turrets</w:t>
            </w:r>
            <w:r w:rsidRPr="0099234A">
              <w:t xml:space="preserve"> in the lobby</w:t>
            </w:r>
            <w:r>
              <w:t xml:space="preserve"> to help out the fight</w:t>
            </w:r>
          </w:p>
        </w:tc>
        <w:tc>
          <w:tcPr>
            <w:tcW w:w="4410" w:type="dxa"/>
          </w:tcPr>
          <w:p w14:paraId="06B12812" w14:textId="77777777" w:rsidR="005B6DF8" w:rsidRDefault="005B6DF8" w:rsidP="0057311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8740A8">
              <w:rPr>
                <w:b/>
                <w:bCs/>
              </w:rPr>
              <w:t>Encounter</w:t>
            </w:r>
          </w:p>
          <w:p w14:paraId="215ED41A" w14:textId="77777777" w:rsidR="005B6DF8" w:rsidRDefault="005B6DF8" w:rsidP="0057311B">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b/>
                <w:bCs/>
              </w:rPr>
            </w:pPr>
            <w:r>
              <w:rPr>
                <w:b/>
                <w:bCs/>
              </w:rPr>
              <w:t>Enemies</w:t>
            </w:r>
          </w:p>
          <w:p w14:paraId="4DFBB8B8" w14:textId="77777777" w:rsidR="005B6DF8" w:rsidRPr="002B5B74" w:rsidRDefault="005B6DF8" w:rsidP="0057311B">
            <w:pPr>
              <w:pStyle w:val="ListParagraph"/>
              <w:numPr>
                <w:ilvl w:val="2"/>
                <w:numId w:val="5"/>
              </w:numPr>
              <w:cnfStyle w:val="000000100000" w:firstRow="0" w:lastRow="0" w:firstColumn="0" w:lastColumn="0" w:oddVBand="0" w:evenVBand="0" w:oddHBand="1" w:evenHBand="0" w:firstRowFirstColumn="0" w:firstRowLastColumn="0" w:lastRowFirstColumn="0" w:lastRowLastColumn="0"/>
            </w:pPr>
            <w:r w:rsidRPr="002B5B74">
              <w:t>2 Melee Synth</w:t>
            </w:r>
          </w:p>
          <w:p w14:paraId="4CEA4B6D" w14:textId="47556AB7" w:rsidR="005B6DF8" w:rsidRPr="002B5B74" w:rsidRDefault="002D15E9" w:rsidP="0057311B">
            <w:pPr>
              <w:pStyle w:val="ListParagraph"/>
              <w:numPr>
                <w:ilvl w:val="2"/>
                <w:numId w:val="5"/>
              </w:numPr>
              <w:cnfStyle w:val="000000100000" w:firstRow="0" w:lastRow="0" w:firstColumn="0" w:lastColumn="0" w:oddVBand="0" w:evenVBand="0" w:oddHBand="1" w:evenHBand="0" w:firstRowFirstColumn="0" w:firstRowLastColumn="0" w:lastRowFirstColumn="0" w:lastRowLastColumn="0"/>
            </w:pPr>
            <w:r w:rsidRPr="002B5B74">
              <w:t>3</w:t>
            </w:r>
            <w:r w:rsidR="005B6DF8" w:rsidRPr="002B5B74">
              <w:t xml:space="preserve"> Ranged Synth</w:t>
            </w:r>
          </w:p>
          <w:p w14:paraId="32EBD967" w14:textId="71FB79AA" w:rsidR="002D15E9" w:rsidRPr="002B5B74" w:rsidRDefault="002D15E9" w:rsidP="0057311B">
            <w:pPr>
              <w:pStyle w:val="ListParagraph"/>
              <w:numPr>
                <w:ilvl w:val="2"/>
                <w:numId w:val="5"/>
              </w:numPr>
              <w:cnfStyle w:val="000000100000" w:firstRow="0" w:lastRow="0" w:firstColumn="0" w:lastColumn="0" w:oddVBand="0" w:evenVBand="0" w:oddHBand="1" w:evenHBand="0" w:firstRowFirstColumn="0" w:firstRowLastColumn="0" w:lastRowFirstColumn="0" w:lastRowLastColumn="0"/>
            </w:pPr>
            <w:r w:rsidRPr="002B5B74">
              <w:t xml:space="preserve">2 </w:t>
            </w:r>
            <w:r w:rsidRPr="002B5B74">
              <w:rPr>
                <w:rFonts w:hint="eastAsia"/>
                <w:lang w:eastAsia="zh-CN"/>
              </w:rPr>
              <w:t>Bubb</w:t>
            </w:r>
            <w:r w:rsidRPr="002B5B74">
              <w:t>le turrets</w:t>
            </w:r>
          </w:p>
          <w:p w14:paraId="572481C7" w14:textId="7F464F19" w:rsidR="005B6DF8" w:rsidRPr="00D37075" w:rsidRDefault="002D15E9" w:rsidP="0057311B">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b/>
                <w:bCs/>
              </w:rPr>
            </w:pPr>
            <w:r>
              <w:rPr>
                <w:rFonts w:ascii="Calibri" w:eastAsia="Times New Roman" w:hAnsi="Calibri" w:cs="Calibri"/>
              </w:rPr>
              <w:t xml:space="preserve">2 Melee Synths and 1 ranged Synth </w:t>
            </w:r>
            <w:r w:rsidRPr="002B5B74">
              <w:rPr>
                <w:rFonts w:ascii="Calibri" w:eastAsia="Times New Roman" w:hAnsi="Calibri" w:cs="Calibri"/>
                <w:b/>
                <w:bCs/>
              </w:rPr>
              <w:t>patrolling</w:t>
            </w:r>
            <w:r>
              <w:rPr>
                <w:rFonts w:ascii="Calibri" w:eastAsia="Times New Roman" w:hAnsi="Calibri" w:cs="Calibri"/>
              </w:rPr>
              <w:t xml:space="preserve"> on the back of the lobby</w:t>
            </w:r>
          </w:p>
          <w:p w14:paraId="2E939499" w14:textId="7450D1C8" w:rsidR="005B6DF8" w:rsidRPr="00D37075" w:rsidRDefault="005B6DF8" w:rsidP="0057311B">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b/>
                <w:bCs/>
              </w:rPr>
            </w:pPr>
            <w:r w:rsidRPr="00D37075">
              <w:rPr>
                <w:rFonts w:ascii="Calibri" w:eastAsia="Times New Roman" w:hAnsi="Calibri" w:cs="Calibri"/>
              </w:rPr>
              <w:t xml:space="preserve">2 </w:t>
            </w:r>
            <w:r w:rsidR="002D15E9">
              <w:rPr>
                <w:rFonts w:ascii="Calibri" w:eastAsia="Times New Roman" w:hAnsi="Calibri" w:cs="Calibri"/>
              </w:rPr>
              <w:t xml:space="preserve">Ranged </w:t>
            </w:r>
            <w:r w:rsidRPr="00D37075">
              <w:rPr>
                <w:rFonts w:ascii="Calibri" w:eastAsia="Times New Roman" w:hAnsi="Calibri" w:cs="Calibri"/>
              </w:rPr>
              <w:t xml:space="preserve">Synths </w:t>
            </w:r>
            <w:r w:rsidR="002B5B74">
              <w:rPr>
                <w:rFonts w:ascii="Calibri" w:eastAsia="Times New Roman" w:hAnsi="Calibri" w:cs="Calibri"/>
                <w:b/>
                <w:bCs/>
              </w:rPr>
              <w:t>rush</w:t>
            </w:r>
            <w:r w:rsidRPr="002B5B74">
              <w:rPr>
                <w:rFonts w:ascii="Calibri" w:eastAsia="Times New Roman" w:hAnsi="Calibri" w:cs="Calibri"/>
                <w:b/>
                <w:bCs/>
              </w:rPr>
              <w:t>ing down</w:t>
            </w:r>
            <w:r w:rsidRPr="00D37075">
              <w:rPr>
                <w:rFonts w:ascii="Calibri" w:eastAsia="Times New Roman" w:hAnsi="Calibri" w:cs="Calibri"/>
              </w:rPr>
              <w:t xml:space="preserve"> the stairs</w:t>
            </w:r>
          </w:p>
          <w:p w14:paraId="365C9BD7" w14:textId="77777777" w:rsidR="005B6DF8" w:rsidRPr="00D37075" w:rsidRDefault="005B6DF8" w:rsidP="0057311B">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D37075">
              <w:rPr>
                <w:rFonts w:ascii="Calibri" w:eastAsia="Times New Roman" w:hAnsi="Calibri" w:cs="Calibri"/>
              </w:rPr>
              <w:t>Player has good sightlines</w:t>
            </w:r>
          </w:p>
          <w:p w14:paraId="19D36871" w14:textId="77777777" w:rsidR="005B6DF8" w:rsidRPr="005B6DF8" w:rsidRDefault="005B6DF8" w:rsidP="0057311B">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B6DF8">
              <w:rPr>
                <w:rFonts w:ascii="Calibri" w:eastAsia="Times New Roman" w:hAnsi="Calibri" w:cs="Calibri"/>
              </w:rPr>
              <w:t>All enemies visible</w:t>
            </w:r>
          </w:p>
          <w:p w14:paraId="5E5A68A7" w14:textId="430DC0C6" w:rsidR="005B6DF8" w:rsidRPr="005B6DF8" w:rsidRDefault="005B6DF8" w:rsidP="0057311B">
            <w:pPr>
              <w:pStyle w:val="ListParagraph"/>
              <w:numPr>
                <w:ilvl w:val="1"/>
                <w:numId w:val="5"/>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5B6DF8">
              <w:rPr>
                <w:rFonts w:ascii="Calibri" w:eastAsia="Times New Roman" w:hAnsi="Calibri" w:cs="Calibri"/>
              </w:rPr>
              <w:t xml:space="preserve">Some enemies have </w:t>
            </w:r>
            <w:r w:rsidR="002D15E9">
              <w:rPr>
                <w:rFonts w:ascii="Calibri" w:eastAsia="Times New Roman" w:hAnsi="Calibri" w:cs="Calibri"/>
              </w:rPr>
              <w:t>height</w:t>
            </w:r>
            <w:r w:rsidRPr="005B6DF8">
              <w:rPr>
                <w:rFonts w:ascii="Calibri" w:eastAsia="Times New Roman" w:hAnsi="Calibri" w:cs="Calibri"/>
              </w:rPr>
              <w:t xml:space="preserve"> advantage</w:t>
            </w:r>
          </w:p>
          <w:p w14:paraId="55650E0F" w14:textId="77777777" w:rsidR="00D37075" w:rsidRPr="002D15E9" w:rsidRDefault="005B6DF8" w:rsidP="0057311B">
            <w:pPr>
              <w:pStyle w:val="ListParagraph"/>
              <w:numPr>
                <w:ilvl w:val="1"/>
                <w:numId w:val="5"/>
              </w:numPr>
              <w:cnfStyle w:val="000000100000" w:firstRow="0" w:lastRow="0" w:firstColumn="0" w:lastColumn="0" w:oddVBand="0" w:evenVBand="0" w:oddHBand="1" w:evenHBand="0" w:firstRowFirstColumn="0" w:firstRowLastColumn="0" w:lastRowFirstColumn="0" w:lastRowLastColumn="0"/>
            </w:pPr>
            <w:r w:rsidRPr="002B5B74">
              <w:rPr>
                <w:rFonts w:ascii="Calibri" w:eastAsia="Times New Roman" w:hAnsi="Calibri" w:cs="Calibri"/>
                <w:b/>
                <w:bCs/>
              </w:rPr>
              <w:t xml:space="preserve">Reinforce </w:t>
            </w:r>
            <w:r w:rsidRPr="005B6DF8">
              <w:rPr>
                <w:rFonts w:ascii="Calibri" w:eastAsia="Times New Roman" w:hAnsi="Calibri" w:cs="Calibri"/>
                <w:b/>
                <w:bCs/>
              </w:rPr>
              <w:t>verticality</w:t>
            </w:r>
          </w:p>
          <w:p w14:paraId="0771B94D" w14:textId="77777777" w:rsidR="002D15E9" w:rsidRPr="00375714" w:rsidRDefault="002D15E9" w:rsidP="0057311B">
            <w:pPr>
              <w:pStyle w:val="ListParagraph"/>
              <w:numPr>
                <w:ilvl w:val="1"/>
                <w:numId w:val="5"/>
              </w:numPr>
              <w:cnfStyle w:val="000000100000" w:firstRow="0" w:lastRow="0" w:firstColumn="0" w:lastColumn="0" w:oddVBand="0" w:evenVBand="0" w:oddHBand="1" w:evenHBand="0" w:firstRowFirstColumn="0" w:firstRowLastColumn="0" w:lastRowFirstColumn="0" w:lastRowLastColumn="0"/>
            </w:pPr>
            <w:r>
              <w:rPr>
                <w:rFonts w:ascii="Calibri" w:eastAsia="Times New Roman" w:hAnsi="Calibri" w:cs="Calibri"/>
                <w:b/>
                <w:bCs/>
              </w:rPr>
              <w:t>Reinforce hack rifle</w:t>
            </w:r>
          </w:p>
          <w:p w14:paraId="30DE6F74" w14:textId="77777777" w:rsidR="00375714" w:rsidRPr="002F66BD" w:rsidRDefault="00375714" w:rsidP="0037571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2F66BD">
              <w:rPr>
                <w:b/>
                <w:bCs/>
              </w:rPr>
              <w:t>Narrative (Optional)</w:t>
            </w:r>
          </w:p>
          <w:p w14:paraId="55ABD0FD" w14:textId="77777777" w:rsidR="00375714" w:rsidRPr="004122F9" w:rsidRDefault="00375714" w:rsidP="00375714">
            <w:pPr>
              <w:pStyle w:val="ListParagraph"/>
              <w:numPr>
                <w:ilvl w:val="1"/>
                <w:numId w:val="5"/>
              </w:numPr>
              <w:cnfStyle w:val="000000100000" w:firstRow="0" w:lastRow="0" w:firstColumn="0" w:lastColumn="0" w:oddVBand="0" w:evenVBand="0" w:oddHBand="1" w:evenHBand="0" w:firstRowFirstColumn="0" w:firstRowLastColumn="0" w:lastRowFirstColumn="0" w:lastRowLastColumn="0"/>
            </w:pPr>
            <w:r>
              <w:t>In the terminal log in the terminal in the central lobby,</w:t>
            </w:r>
            <w:r>
              <w:rPr>
                <w:rFonts w:ascii="Calibri" w:eastAsia="Times New Roman" w:hAnsi="Calibri" w:cs="Calibri"/>
              </w:rPr>
              <w:t xml:space="preserve"> the player more about the products of the facility</w:t>
            </w:r>
          </w:p>
          <w:p w14:paraId="250D634F"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705DD2A2"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2C44D2EB"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5DA55278"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4C294CC7"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4F85D0C9"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476AB860"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23D3DF70"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47642F6F"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68DB0375"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3B0F88CE"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4309E004"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7A16E276"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5E9C7057"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263F059C"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1D6B3C4C"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0E25FB43"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404CE0B0"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2A6B0425"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75FB2521"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412E8A2C"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53B0F459"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636C9367" w14:textId="63C13C72" w:rsidR="004122F9" w:rsidRDefault="004122F9" w:rsidP="004122F9">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575FC709" w14:textId="72DE4B02" w:rsidR="00D37075" w:rsidRDefault="002D15E9" w:rsidP="00D37075">
            <w:pPr>
              <w:jc w:val="center"/>
              <w:cnfStyle w:val="000000100000" w:firstRow="0" w:lastRow="0" w:firstColumn="0" w:lastColumn="0" w:oddVBand="0" w:evenVBand="0" w:oddHBand="1" w:evenHBand="0" w:firstRowFirstColumn="0" w:firstRowLastColumn="0" w:lastRowFirstColumn="0" w:lastRowLastColumn="0"/>
            </w:pPr>
            <w:r>
              <w:t>5</w:t>
            </w:r>
          </w:p>
        </w:tc>
        <w:tc>
          <w:tcPr>
            <w:tcW w:w="900" w:type="dxa"/>
            <w:vAlign w:val="center"/>
          </w:tcPr>
          <w:p w14:paraId="10637E56" w14:textId="73469B0E" w:rsidR="00D37075" w:rsidRDefault="002D15E9" w:rsidP="00D37075">
            <w:pPr>
              <w:jc w:val="center"/>
              <w:cnfStyle w:val="000000100000" w:firstRow="0" w:lastRow="0" w:firstColumn="0" w:lastColumn="0" w:oddVBand="0" w:evenVBand="0" w:oddHBand="1" w:evenHBand="0" w:firstRowFirstColumn="0" w:firstRowLastColumn="0" w:lastRowFirstColumn="0" w:lastRowLastColumn="0"/>
            </w:pPr>
            <w:r>
              <w:t>7:30</w:t>
            </w:r>
          </w:p>
        </w:tc>
        <w:tc>
          <w:tcPr>
            <w:tcW w:w="759" w:type="dxa"/>
            <w:vAlign w:val="center"/>
          </w:tcPr>
          <w:p w14:paraId="53F26974" w14:textId="77777777" w:rsidR="00D37075" w:rsidRDefault="00D37075" w:rsidP="00D37075">
            <w:pPr>
              <w:jc w:val="center"/>
              <w:cnfStyle w:val="000000100000" w:firstRow="0" w:lastRow="0" w:firstColumn="0" w:lastColumn="0" w:oddVBand="0" w:evenVBand="0" w:oddHBand="1" w:evenHBand="0" w:firstRowFirstColumn="0" w:firstRowLastColumn="0" w:lastRowFirstColumn="0" w:lastRowLastColumn="0"/>
            </w:pPr>
          </w:p>
        </w:tc>
      </w:tr>
      <w:tr w:rsidR="00D37075" w14:paraId="695AEDC6" w14:textId="77777777" w:rsidTr="004122F9">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D9D82C2" w14:textId="668E1B24" w:rsidR="00D37075" w:rsidRDefault="00443DB9" w:rsidP="00D37075">
            <w:pPr>
              <w:jc w:val="center"/>
            </w:pPr>
            <w:r>
              <w:lastRenderedPageBreak/>
              <w:t>11</w:t>
            </w:r>
          </w:p>
        </w:tc>
        <w:tc>
          <w:tcPr>
            <w:tcW w:w="2970" w:type="dxa"/>
          </w:tcPr>
          <w:p w14:paraId="26E33B14" w14:textId="57E1A82C" w:rsidR="007F56F1" w:rsidRDefault="007F56F1" w:rsidP="00E8620D">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There is an </w:t>
            </w:r>
            <w:r w:rsidRPr="002B5B74">
              <w:rPr>
                <w:b/>
                <w:bCs/>
              </w:rPr>
              <w:t>extra encounter</w:t>
            </w:r>
            <w:r>
              <w:t xml:space="preserve"> in the </w:t>
            </w:r>
            <w:r w:rsidRPr="002B5B74">
              <w:rPr>
                <w:b/>
                <w:bCs/>
              </w:rPr>
              <w:t>optional room</w:t>
            </w:r>
            <w:r>
              <w:t xml:space="preserve"> on the first floor to the </w:t>
            </w:r>
            <w:r w:rsidRPr="002B5B74">
              <w:rPr>
                <w:b/>
                <w:bCs/>
              </w:rPr>
              <w:t>right</w:t>
            </w:r>
            <w:r>
              <w:t xml:space="preserve"> with a </w:t>
            </w:r>
            <w:r w:rsidRPr="002B5B74">
              <w:rPr>
                <w:b/>
                <w:bCs/>
              </w:rPr>
              <w:t>tripod turret</w:t>
            </w:r>
            <w:r>
              <w:t xml:space="preserve"> and a </w:t>
            </w:r>
            <w:r w:rsidRPr="002B5B74">
              <w:rPr>
                <w:b/>
                <w:bCs/>
              </w:rPr>
              <w:t>ranged synth</w:t>
            </w:r>
          </w:p>
          <w:p w14:paraId="765E25C9" w14:textId="77777777" w:rsidR="007F56F1" w:rsidRDefault="007F56F1" w:rsidP="00E8620D">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can </w:t>
            </w:r>
            <w:r w:rsidRPr="002B5B74">
              <w:rPr>
                <w:b/>
                <w:bCs/>
              </w:rPr>
              <w:t>deactivate</w:t>
            </w:r>
            <w:r>
              <w:t xml:space="preserve"> the tripod turret through terminal</w:t>
            </w:r>
          </w:p>
          <w:p w14:paraId="0EAE0DAB" w14:textId="14DC80B7" w:rsidR="00D37075" w:rsidRDefault="007F56F1" w:rsidP="00E8620D">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After the encounter, the player can </w:t>
            </w:r>
            <w:r w:rsidRPr="002B5B74">
              <w:rPr>
                <w:b/>
                <w:bCs/>
              </w:rPr>
              <w:t xml:space="preserve">lockpick (Novice) </w:t>
            </w:r>
            <w:r>
              <w:t>the nearby room (restroom) to gain extra resources</w:t>
            </w:r>
          </w:p>
        </w:tc>
        <w:tc>
          <w:tcPr>
            <w:tcW w:w="4410" w:type="dxa"/>
          </w:tcPr>
          <w:p w14:paraId="1F29E047" w14:textId="20C21632" w:rsidR="00D37075" w:rsidRPr="005B6DF8" w:rsidRDefault="005B6DF8" w:rsidP="0057311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5B6DF8">
              <w:rPr>
                <w:b/>
                <w:bCs/>
              </w:rPr>
              <w:t>Exploration (Optional)</w:t>
            </w:r>
          </w:p>
          <w:p w14:paraId="7E8830CA" w14:textId="54F08F3A" w:rsidR="005B6DF8" w:rsidRDefault="005B6DF8" w:rsidP="0057311B">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The player can find some resources on the left side of the entrance</w:t>
            </w:r>
          </w:p>
          <w:p w14:paraId="15853B33" w14:textId="634EADCA" w:rsidR="006A7600" w:rsidRDefault="006A7600" w:rsidP="0057311B">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The player can see through the window</w:t>
            </w:r>
            <w:r w:rsidR="002D15E9">
              <w:t xml:space="preserve"> of the</w:t>
            </w:r>
            <w:r>
              <w:t xml:space="preserve"> room </w:t>
            </w:r>
            <w:r w:rsidR="002D15E9">
              <w:t xml:space="preserve">with broken door </w:t>
            </w:r>
            <w:r>
              <w:t xml:space="preserve">on the left. The room </w:t>
            </w:r>
            <w:r w:rsidR="002D15E9">
              <w:t xml:space="preserve">has an </w:t>
            </w:r>
            <w:r w:rsidR="002D15E9" w:rsidRPr="00B7647C">
              <w:rPr>
                <w:b/>
                <w:bCs/>
              </w:rPr>
              <w:t>opening</w:t>
            </w:r>
            <w:r w:rsidR="002D15E9">
              <w:t xml:space="preserve"> with an objective marker from the side quest</w:t>
            </w:r>
            <w:r>
              <w:t xml:space="preserve"> Player </w:t>
            </w:r>
            <w:r w:rsidR="002D15E9">
              <w:t xml:space="preserve">will start to think how to enter that location. If the player is observant, the player will </w:t>
            </w:r>
            <w:r w:rsidR="00375714">
              <w:t>find</w:t>
            </w:r>
            <w:r w:rsidR="002D15E9">
              <w:t xml:space="preserve"> another opening on the ceiling, which builds up anticipation</w:t>
            </w:r>
          </w:p>
          <w:p w14:paraId="18143BAF" w14:textId="09154D56" w:rsidR="005B6DF8" w:rsidRDefault="002D15E9" w:rsidP="0057311B">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 xml:space="preserve">The player can </w:t>
            </w:r>
            <w:r w:rsidRPr="00B7647C">
              <w:rPr>
                <w:b/>
                <w:bCs/>
              </w:rPr>
              <w:t>preview</w:t>
            </w:r>
            <w:r>
              <w:t xml:space="preserve"> the restroom on the right</w:t>
            </w:r>
            <w:r w:rsidR="00B7647C">
              <w:t xml:space="preserve"> through the window frame and see the supplies</w:t>
            </w:r>
          </w:p>
          <w:p w14:paraId="13D447A6" w14:textId="41346751" w:rsidR="005B6DF8" w:rsidRDefault="005B6DF8" w:rsidP="0057311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8740A8">
              <w:rPr>
                <w:b/>
                <w:bCs/>
              </w:rPr>
              <w:t>Encounter</w:t>
            </w:r>
            <w:r>
              <w:rPr>
                <w:b/>
                <w:bCs/>
              </w:rPr>
              <w:t xml:space="preserve"> (Optional)</w:t>
            </w:r>
          </w:p>
          <w:p w14:paraId="32AC3E28" w14:textId="77777777" w:rsidR="005B6DF8" w:rsidRDefault="005B6DF8" w:rsidP="0057311B">
            <w:pPr>
              <w:pStyle w:val="ListParagraph"/>
              <w:numPr>
                <w:ilvl w:val="1"/>
                <w:numId w:val="5"/>
              </w:numPr>
              <w:cnfStyle w:val="000000000000" w:firstRow="0" w:lastRow="0" w:firstColumn="0" w:lastColumn="0" w:oddVBand="0" w:evenVBand="0" w:oddHBand="0" w:evenHBand="0" w:firstRowFirstColumn="0" w:firstRowLastColumn="0" w:lastRowFirstColumn="0" w:lastRowLastColumn="0"/>
              <w:rPr>
                <w:b/>
                <w:bCs/>
              </w:rPr>
            </w:pPr>
            <w:r>
              <w:rPr>
                <w:b/>
                <w:bCs/>
              </w:rPr>
              <w:t>Enemies</w:t>
            </w:r>
          </w:p>
          <w:p w14:paraId="14D958C1" w14:textId="544DA980" w:rsidR="005B6DF8" w:rsidRPr="00B7647C" w:rsidRDefault="005B6DF8" w:rsidP="0057311B">
            <w:pPr>
              <w:pStyle w:val="ListParagraph"/>
              <w:numPr>
                <w:ilvl w:val="2"/>
                <w:numId w:val="5"/>
              </w:numPr>
              <w:cnfStyle w:val="000000000000" w:firstRow="0" w:lastRow="0" w:firstColumn="0" w:lastColumn="0" w:oddVBand="0" w:evenVBand="0" w:oddHBand="0" w:evenHBand="0" w:firstRowFirstColumn="0" w:firstRowLastColumn="0" w:lastRowFirstColumn="0" w:lastRowLastColumn="0"/>
            </w:pPr>
            <w:r w:rsidRPr="00B7647C">
              <w:t>1 Ranged Synth</w:t>
            </w:r>
          </w:p>
          <w:p w14:paraId="37B48CCB" w14:textId="000551A7" w:rsidR="005B6DF8" w:rsidRPr="00B7647C" w:rsidRDefault="005B6DF8" w:rsidP="0057311B">
            <w:pPr>
              <w:pStyle w:val="ListParagraph"/>
              <w:numPr>
                <w:ilvl w:val="2"/>
                <w:numId w:val="5"/>
              </w:numPr>
              <w:cnfStyle w:val="000000000000" w:firstRow="0" w:lastRow="0" w:firstColumn="0" w:lastColumn="0" w:oddVBand="0" w:evenVBand="0" w:oddHBand="0" w:evenHBand="0" w:firstRowFirstColumn="0" w:firstRowLastColumn="0" w:lastRowFirstColumn="0" w:lastRowLastColumn="0"/>
            </w:pPr>
            <w:r w:rsidRPr="00B7647C">
              <w:t>1 T</w:t>
            </w:r>
            <w:r w:rsidR="00375714" w:rsidRPr="00B7647C">
              <w:t>ripod T</w:t>
            </w:r>
            <w:r w:rsidRPr="00B7647C">
              <w:t>urret</w:t>
            </w:r>
          </w:p>
          <w:p w14:paraId="1344B9C0" w14:textId="7DC3239F" w:rsidR="00A467B5" w:rsidRPr="00B7647C" w:rsidRDefault="00A467B5" w:rsidP="0057311B">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rsidRPr="00B7647C">
              <w:t>Good full cover</w:t>
            </w:r>
          </w:p>
          <w:p w14:paraId="423A81AC" w14:textId="40FE5085" w:rsidR="00A467B5" w:rsidRDefault="00A467B5" w:rsidP="0057311B">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rsidRPr="00A467B5">
              <w:t xml:space="preserve">The player could </w:t>
            </w:r>
            <w:r w:rsidRPr="00A467B5">
              <w:rPr>
                <w:b/>
                <w:bCs/>
              </w:rPr>
              <w:t>sneak attack</w:t>
            </w:r>
            <w:r w:rsidRPr="00A467B5">
              <w:t xml:space="preserve"> those enemies outside of the room</w:t>
            </w:r>
          </w:p>
          <w:p w14:paraId="7763DA66" w14:textId="55C92527" w:rsidR="00375714" w:rsidRPr="00A467B5" w:rsidRDefault="00375714" w:rsidP="0057311B">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 xml:space="preserve">The player could </w:t>
            </w:r>
            <w:r w:rsidRPr="00B7647C">
              <w:rPr>
                <w:b/>
                <w:bCs/>
              </w:rPr>
              <w:t>deactivate</w:t>
            </w:r>
            <w:r>
              <w:t xml:space="preserve"> the turret using terminal</w:t>
            </w:r>
          </w:p>
          <w:p w14:paraId="4D1EE239" w14:textId="77777777" w:rsidR="005B6DF8" w:rsidRPr="005B6DF8" w:rsidRDefault="005B6DF8" w:rsidP="0057311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5B6DF8">
              <w:rPr>
                <w:b/>
                <w:bCs/>
              </w:rPr>
              <w:t>Exploration (Optional)</w:t>
            </w:r>
          </w:p>
          <w:p w14:paraId="6ED4F841" w14:textId="034D2394" w:rsidR="005B6DF8" w:rsidRDefault="005B6DF8" w:rsidP="0057311B">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rsidRPr="005B6DF8">
              <w:t>The</w:t>
            </w:r>
            <w:r>
              <w:t xml:space="preserve"> player finds some </w:t>
            </w:r>
            <w:r w:rsidRPr="00A467B5">
              <w:rPr>
                <w:b/>
                <w:bCs/>
              </w:rPr>
              <w:t>bobby pins</w:t>
            </w:r>
            <w:r>
              <w:t xml:space="preserve"> on the terminal table</w:t>
            </w:r>
          </w:p>
          <w:p w14:paraId="6153B64A" w14:textId="77777777" w:rsidR="005B6DF8" w:rsidRDefault="005B6DF8" w:rsidP="0057311B">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 xml:space="preserve">The player </w:t>
            </w:r>
            <w:r w:rsidRPr="00B7647C">
              <w:rPr>
                <w:b/>
                <w:bCs/>
              </w:rPr>
              <w:t>lockpick</w:t>
            </w:r>
            <w:r>
              <w:t>s the locked room with a lot of resources including an armor piece</w:t>
            </w:r>
          </w:p>
          <w:p w14:paraId="3BCBE07F" w14:textId="77777777" w:rsidR="005B6DF8" w:rsidRPr="00A467B5" w:rsidRDefault="00A467B5" w:rsidP="0057311B">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A467B5">
              <w:rPr>
                <w:b/>
                <w:bCs/>
              </w:rPr>
              <w:t>Conveyance</w:t>
            </w:r>
          </w:p>
          <w:p w14:paraId="61025626" w14:textId="1622C033" w:rsidR="00A467B5" w:rsidRDefault="00A467B5" w:rsidP="0057311B">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The player can preview the resources and potential enemies before entering those rooms</w:t>
            </w:r>
          </w:p>
          <w:p w14:paraId="464F0DA5" w14:textId="43EE1B29" w:rsidR="002F66BD" w:rsidRPr="005B6DF8" w:rsidRDefault="00E63ECF" w:rsidP="00375714">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By observing the terminal, the wire, and the turret, the player</w:t>
            </w:r>
            <w:r w:rsidR="00E938A8">
              <w:t>, the player may learn that turret</w:t>
            </w:r>
            <w:r w:rsidR="00375714">
              <w:t>s</w:t>
            </w:r>
            <w:r w:rsidR="00E938A8">
              <w:t xml:space="preserve"> are controlled by terminal</w:t>
            </w:r>
          </w:p>
        </w:tc>
        <w:tc>
          <w:tcPr>
            <w:tcW w:w="1080" w:type="dxa"/>
            <w:vAlign w:val="center"/>
          </w:tcPr>
          <w:p w14:paraId="61CB5971" w14:textId="1CB4B2AC" w:rsidR="00D37075" w:rsidRDefault="002F66BD" w:rsidP="00D37075">
            <w:pPr>
              <w:jc w:val="center"/>
              <w:cnfStyle w:val="000000000000" w:firstRow="0" w:lastRow="0" w:firstColumn="0" w:lastColumn="0" w:oddVBand="0" w:evenVBand="0" w:oddHBand="0" w:evenHBand="0" w:firstRowFirstColumn="0" w:firstRowLastColumn="0" w:lastRowFirstColumn="0" w:lastRowLastColumn="0"/>
            </w:pPr>
            <w:r>
              <w:t>4</w:t>
            </w:r>
          </w:p>
        </w:tc>
        <w:tc>
          <w:tcPr>
            <w:tcW w:w="900" w:type="dxa"/>
            <w:vAlign w:val="center"/>
          </w:tcPr>
          <w:p w14:paraId="51333079" w14:textId="15FDD6DF" w:rsidR="00D37075" w:rsidRDefault="002F66BD" w:rsidP="00D37075">
            <w:pPr>
              <w:jc w:val="center"/>
              <w:cnfStyle w:val="000000000000" w:firstRow="0" w:lastRow="0" w:firstColumn="0" w:lastColumn="0" w:oddVBand="0" w:evenVBand="0" w:oddHBand="0" w:evenHBand="0" w:firstRowFirstColumn="0" w:firstRowLastColumn="0" w:lastRowFirstColumn="0" w:lastRowLastColumn="0"/>
            </w:pPr>
            <w:r>
              <w:t>(</w:t>
            </w:r>
            <w:r w:rsidR="0084590E">
              <w:t>+</w:t>
            </w:r>
            <w:r w:rsidR="00375714">
              <w:t>6</w:t>
            </w:r>
            <w:r>
              <w:t>0s)</w:t>
            </w:r>
          </w:p>
        </w:tc>
        <w:tc>
          <w:tcPr>
            <w:tcW w:w="759" w:type="dxa"/>
            <w:vAlign w:val="center"/>
          </w:tcPr>
          <w:p w14:paraId="33D7656E" w14:textId="77777777" w:rsidR="00D37075" w:rsidRDefault="00D37075" w:rsidP="00D37075">
            <w:pPr>
              <w:jc w:val="center"/>
              <w:cnfStyle w:val="000000000000" w:firstRow="0" w:lastRow="0" w:firstColumn="0" w:lastColumn="0" w:oddVBand="0" w:evenVBand="0" w:oddHBand="0" w:evenHBand="0" w:firstRowFirstColumn="0" w:firstRowLastColumn="0" w:lastRowFirstColumn="0" w:lastRowLastColumn="0"/>
            </w:pPr>
          </w:p>
        </w:tc>
      </w:tr>
    </w:tbl>
    <w:p w14:paraId="78839A79" w14:textId="2FAAC0CC" w:rsidR="009043FE" w:rsidRDefault="00F74E91" w:rsidP="003539A4">
      <w:pPr>
        <w:pStyle w:val="Heading3"/>
      </w:pPr>
      <w:bookmarkStart w:id="14" w:name="_Toc102793876"/>
      <w:r>
        <w:lastRenderedPageBreak/>
        <w:t>Second Floor</w:t>
      </w:r>
      <w:bookmarkEnd w:id="14"/>
    </w:p>
    <w:p w14:paraId="6663DBC4" w14:textId="77777777" w:rsidR="00C01EAC" w:rsidRDefault="00C01EAC" w:rsidP="00A7475A">
      <w:pPr>
        <w:jc w:val="center"/>
        <w:rPr>
          <w:noProof/>
        </w:rPr>
      </w:pPr>
    </w:p>
    <w:p w14:paraId="2B92710C" w14:textId="4CC96CE8" w:rsidR="00F74E91" w:rsidRDefault="00A7475A" w:rsidP="00A7475A">
      <w:pPr>
        <w:jc w:val="center"/>
        <w:rPr>
          <w:rFonts w:asciiTheme="majorHAnsi" w:eastAsiaTheme="majorEastAsia" w:hAnsiTheme="majorHAnsi" w:cstheme="majorBidi"/>
          <w:b/>
          <w:bCs/>
          <w:color w:val="4F81BD" w:themeColor="accent1"/>
          <w:sz w:val="26"/>
          <w:szCs w:val="26"/>
        </w:rPr>
      </w:pPr>
      <w:r>
        <w:rPr>
          <w:noProof/>
        </w:rPr>
        <w:drawing>
          <wp:inline distT="0" distB="0" distL="0" distR="0" wp14:anchorId="23165A56" wp14:editId="27D5B690">
            <wp:extent cx="4689231" cy="2989580"/>
            <wp:effectExtent l="0" t="0" r="0" b="127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chematic&#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53966" r="17781"/>
                    <a:stretch/>
                  </pic:blipFill>
                  <pic:spPr bwMode="auto">
                    <a:xfrm>
                      <a:off x="0" y="0"/>
                      <a:ext cx="4689948" cy="2990037"/>
                    </a:xfrm>
                    <a:prstGeom prst="rect">
                      <a:avLst/>
                    </a:prstGeom>
                    <a:noFill/>
                    <a:ln>
                      <a:noFill/>
                    </a:ln>
                    <a:extLst>
                      <a:ext uri="{53640926-AAD7-44D8-BBD7-CCE9431645EC}">
                        <a14:shadowObscured xmlns:a14="http://schemas.microsoft.com/office/drawing/2010/main"/>
                      </a:ext>
                    </a:extLst>
                  </pic:spPr>
                </pic:pic>
              </a:graphicData>
            </a:graphic>
          </wp:inline>
        </w:drawing>
      </w:r>
    </w:p>
    <w:p w14:paraId="0A3DAE28" w14:textId="7EA80741" w:rsidR="00F74E91" w:rsidRDefault="00A7475A" w:rsidP="00A7475A">
      <w:pPr>
        <w:jc w:val="center"/>
        <w:rPr>
          <w:rFonts w:asciiTheme="majorHAnsi" w:eastAsiaTheme="majorEastAsia" w:hAnsiTheme="majorHAnsi" w:cstheme="majorBidi"/>
          <w:b/>
          <w:bCs/>
          <w:color w:val="4F81BD" w:themeColor="accent1"/>
          <w:sz w:val="26"/>
          <w:szCs w:val="26"/>
        </w:rPr>
      </w:pPr>
      <w:r>
        <w:rPr>
          <w:noProof/>
        </w:rPr>
        <w:drawing>
          <wp:inline distT="0" distB="0" distL="0" distR="0" wp14:anchorId="7862332F" wp14:editId="615EE99D">
            <wp:extent cx="4380252" cy="1028611"/>
            <wp:effectExtent l="0" t="0" r="1270" b="635"/>
            <wp:docPr id="12" name="Picture 1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5249" cy="1034481"/>
                    </a:xfrm>
                    <a:prstGeom prst="rect">
                      <a:avLst/>
                    </a:prstGeom>
                    <a:noFill/>
                    <a:ln>
                      <a:noFill/>
                    </a:ln>
                  </pic:spPr>
                </pic:pic>
              </a:graphicData>
            </a:graphic>
          </wp:inline>
        </w:drawing>
      </w:r>
    </w:p>
    <w:p w14:paraId="578B6437" w14:textId="1B53575B" w:rsidR="00FB4D71" w:rsidRDefault="00FB4D71" w:rsidP="00FB4D71">
      <w:pPr>
        <w:pStyle w:val="Caption"/>
        <w:jc w:val="center"/>
        <w:rPr>
          <w:noProof/>
        </w:rPr>
      </w:pPr>
      <w:bookmarkStart w:id="15" w:name="_Toc102793905"/>
      <w:r>
        <w:t xml:space="preserve">Figure </w:t>
      </w:r>
      <w:r w:rsidR="005D2928">
        <w:fldChar w:fldCharType="begin"/>
      </w:r>
      <w:r w:rsidR="005D2928">
        <w:instrText xml:space="preserve"> SEQ Figure \* ARABIC </w:instrText>
      </w:r>
      <w:r w:rsidR="005D2928">
        <w:fldChar w:fldCharType="separate"/>
      </w:r>
      <w:r w:rsidR="00CC4D43">
        <w:rPr>
          <w:noProof/>
        </w:rPr>
        <w:t>4</w:t>
      </w:r>
      <w:r w:rsidR="005D2928">
        <w:rPr>
          <w:noProof/>
        </w:rPr>
        <w:fldChar w:fldCharType="end"/>
      </w:r>
      <w:r>
        <w:t xml:space="preserve">: </w:t>
      </w:r>
      <w:r>
        <w:rPr>
          <w:noProof/>
        </w:rPr>
        <w:t xml:space="preserve"> Second Floor. [2]</w:t>
      </w:r>
      <w:bookmarkEnd w:id="15"/>
    </w:p>
    <w:p w14:paraId="718E82DB" w14:textId="4CE5F8D3" w:rsidR="004122F9" w:rsidRDefault="009A043C" w:rsidP="009A043C">
      <w:pPr>
        <w:pStyle w:val="ListParagraph"/>
        <w:numPr>
          <w:ilvl w:val="0"/>
          <w:numId w:val="24"/>
        </w:numPr>
      </w:pPr>
      <w:r>
        <w:t>Width – 17 tiles, Length 11 tiles</w:t>
      </w:r>
    </w:p>
    <w:p w14:paraId="344B6ECA" w14:textId="45DBD154" w:rsidR="009A043C" w:rsidRPr="009A043C" w:rsidRDefault="004122F9" w:rsidP="004122F9">
      <w:r>
        <w:br w:type="page"/>
      </w:r>
    </w:p>
    <w:tbl>
      <w:tblPr>
        <w:tblStyle w:val="GridTable4-Accent1"/>
        <w:tblW w:w="10834" w:type="dxa"/>
        <w:jc w:val="center"/>
        <w:tblLayout w:type="fixed"/>
        <w:tblLook w:val="04A0" w:firstRow="1" w:lastRow="0" w:firstColumn="1" w:lastColumn="0" w:noHBand="0" w:noVBand="1"/>
      </w:tblPr>
      <w:tblGrid>
        <w:gridCol w:w="715"/>
        <w:gridCol w:w="3150"/>
        <w:gridCol w:w="4230"/>
        <w:gridCol w:w="1080"/>
        <w:gridCol w:w="900"/>
        <w:gridCol w:w="759"/>
      </w:tblGrid>
      <w:tr w:rsidR="000521E0" w14:paraId="0B36F0CF" w14:textId="77777777" w:rsidTr="000521E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4FC7D61C" w14:textId="77777777" w:rsidR="00341EF7" w:rsidRDefault="00341EF7" w:rsidP="000416DB">
            <w:pPr>
              <w:jc w:val="center"/>
            </w:pPr>
            <w:r>
              <w:lastRenderedPageBreak/>
              <w:br w:type="page"/>
              <w:t>Map Label</w:t>
            </w:r>
          </w:p>
        </w:tc>
        <w:tc>
          <w:tcPr>
            <w:tcW w:w="3150" w:type="dxa"/>
            <w:vAlign w:val="bottom"/>
          </w:tcPr>
          <w:p w14:paraId="406DC6CA" w14:textId="77777777" w:rsidR="00341EF7" w:rsidRDefault="00341EF7" w:rsidP="000416DB">
            <w:pPr>
              <w:jc w:val="center"/>
              <w:cnfStyle w:val="100000000000" w:firstRow="1" w:lastRow="0" w:firstColumn="0" w:lastColumn="0" w:oddVBand="0" w:evenVBand="0" w:oddHBand="0" w:evenHBand="0" w:firstRowFirstColumn="0" w:firstRowLastColumn="0" w:lastRowFirstColumn="0" w:lastRowLastColumn="0"/>
            </w:pPr>
            <w:r>
              <w:t>Event Summary</w:t>
            </w:r>
          </w:p>
        </w:tc>
        <w:tc>
          <w:tcPr>
            <w:tcW w:w="4230" w:type="dxa"/>
            <w:vAlign w:val="bottom"/>
          </w:tcPr>
          <w:p w14:paraId="4E700C52" w14:textId="77777777" w:rsidR="00341EF7" w:rsidRDefault="00341EF7" w:rsidP="000416DB">
            <w:pPr>
              <w:jc w:val="center"/>
              <w:cnfStyle w:val="100000000000" w:firstRow="1" w:lastRow="0" w:firstColumn="0" w:lastColumn="0" w:oddVBand="0" w:evenVBand="0" w:oddHBand="0" w:evenHBand="0" w:firstRowFirstColumn="0" w:firstRowLastColumn="0" w:lastRowFirstColumn="0" w:lastRowLastColumn="0"/>
            </w:pPr>
            <w:r>
              <w:t>Event Details</w:t>
            </w:r>
          </w:p>
        </w:tc>
        <w:tc>
          <w:tcPr>
            <w:tcW w:w="1080" w:type="dxa"/>
            <w:vAlign w:val="bottom"/>
          </w:tcPr>
          <w:p w14:paraId="3B9596EE" w14:textId="77777777" w:rsidR="00341EF7" w:rsidRDefault="00341EF7" w:rsidP="000416DB">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00" w:type="dxa"/>
            <w:vAlign w:val="bottom"/>
          </w:tcPr>
          <w:p w14:paraId="74CC0CF0" w14:textId="77777777" w:rsidR="00341EF7" w:rsidRDefault="00341EF7" w:rsidP="000416DB">
            <w:pPr>
              <w:jc w:val="center"/>
              <w:cnfStyle w:val="100000000000" w:firstRow="1" w:lastRow="0" w:firstColumn="0" w:lastColumn="0" w:oddVBand="0" w:evenVBand="0" w:oddHBand="0" w:evenHBand="0" w:firstRowFirstColumn="0" w:firstRowLastColumn="0" w:lastRowFirstColumn="0" w:lastRowLastColumn="0"/>
            </w:pPr>
            <w:r>
              <w:t>Approx. Time</w:t>
            </w:r>
          </w:p>
        </w:tc>
        <w:tc>
          <w:tcPr>
            <w:tcW w:w="759" w:type="dxa"/>
            <w:vAlign w:val="bottom"/>
          </w:tcPr>
          <w:p w14:paraId="53194348" w14:textId="77777777" w:rsidR="00341EF7" w:rsidRDefault="00341EF7" w:rsidP="000416DB">
            <w:pPr>
              <w:jc w:val="center"/>
              <w:cnfStyle w:val="100000000000" w:firstRow="1" w:lastRow="0" w:firstColumn="0" w:lastColumn="0" w:oddVBand="0" w:evenVBand="0" w:oddHBand="0" w:evenHBand="0" w:firstRowFirstColumn="0" w:firstRowLastColumn="0" w:lastRowFirstColumn="0" w:lastRowLastColumn="0"/>
            </w:pPr>
            <w:r>
              <w:t>Wow?</w:t>
            </w:r>
          </w:p>
        </w:tc>
      </w:tr>
      <w:tr w:rsidR="007F56F1" w14:paraId="5C8E540E" w14:textId="77777777" w:rsidTr="00052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7C90EB8" w14:textId="403260BC" w:rsidR="007F56F1" w:rsidRDefault="00443DB9" w:rsidP="007F56F1">
            <w:pPr>
              <w:jc w:val="center"/>
            </w:pPr>
            <w:r>
              <w:t>12</w:t>
            </w:r>
          </w:p>
        </w:tc>
        <w:tc>
          <w:tcPr>
            <w:tcW w:w="3150" w:type="dxa"/>
          </w:tcPr>
          <w:p w14:paraId="5D5236EB" w14:textId="262771EF" w:rsidR="007F56F1" w:rsidRPr="00B7647C" w:rsidRDefault="007F56F1" w:rsidP="007F56F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B7647C">
              <w:rPr>
                <w:b/>
                <w:bCs/>
              </w:rPr>
              <w:t>Stage 800</w:t>
            </w:r>
          </w:p>
          <w:p w14:paraId="524AA59B" w14:textId="725DED8C" w:rsidR="00E8620D" w:rsidRPr="00E8620D" w:rsidRDefault="00E8620D" w:rsidP="00E8620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Narrative Beat 7</w:t>
            </w:r>
          </w:p>
          <w:p w14:paraId="57469DE1" w14:textId="3611B1AF" w:rsidR="007F56F1" w:rsidRDefault="007F56F1" w:rsidP="007F56F1">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D256A9">
              <w:t xml:space="preserve">Nathan talks to the player near the </w:t>
            </w:r>
            <w:r w:rsidRPr="00B7647C">
              <w:rPr>
                <w:b/>
                <w:bCs/>
              </w:rPr>
              <w:t>big window</w:t>
            </w:r>
            <w:r>
              <w:t xml:space="preserve"> on the </w:t>
            </w:r>
            <w:r w:rsidRPr="00B7647C">
              <w:rPr>
                <w:b/>
                <w:bCs/>
              </w:rPr>
              <w:t>second floor</w:t>
            </w:r>
            <w:r w:rsidRPr="00D256A9">
              <w:t xml:space="preserve">. He tells the player to go to </w:t>
            </w:r>
            <w:r w:rsidRPr="00B7647C">
              <w:rPr>
                <w:b/>
                <w:bCs/>
              </w:rPr>
              <w:t>control room</w:t>
            </w:r>
            <w:r w:rsidRPr="00D256A9">
              <w:t xml:space="preserve"> before the courser to stop him from bombing the facility</w:t>
            </w:r>
          </w:p>
        </w:tc>
        <w:tc>
          <w:tcPr>
            <w:tcW w:w="4230" w:type="dxa"/>
          </w:tcPr>
          <w:p w14:paraId="5FDA5805" w14:textId="77777777" w:rsidR="007F56F1" w:rsidRPr="00A467B5" w:rsidRDefault="007F56F1" w:rsidP="007F56F1">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A467B5">
              <w:rPr>
                <w:b/>
                <w:bCs/>
              </w:rPr>
              <w:t>Conveyance</w:t>
            </w:r>
          </w:p>
          <w:p w14:paraId="4B23B64D" w14:textId="206C2DDC" w:rsidR="007F56F1" w:rsidRPr="00234167" w:rsidRDefault="007F56F1" w:rsidP="00234167">
            <w:pPr>
              <w:pStyle w:val="ListParagraph"/>
              <w:numPr>
                <w:ilvl w:val="1"/>
                <w:numId w:val="5"/>
              </w:numPr>
              <w:cnfStyle w:val="000000100000" w:firstRow="0" w:lastRow="0" w:firstColumn="0" w:lastColumn="0" w:oddVBand="0" w:evenVBand="0" w:oddHBand="1" w:evenHBand="0" w:firstRowFirstColumn="0" w:firstRowLastColumn="0" w:lastRowFirstColumn="0" w:lastRowLastColumn="0"/>
            </w:pPr>
            <w:r>
              <w:t xml:space="preserve">This set up is to preview the </w:t>
            </w:r>
            <w:r w:rsidRPr="00B7647C">
              <w:rPr>
                <w:b/>
                <w:bCs/>
              </w:rPr>
              <w:t>final goal</w:t>
            </w:r>
            <w:r w:rsidR="00270F6F" w:rsidRPr="00B7647C">
              <w:rPr>
                <w:b/>
                <w:bCs/>
              </w:rPr>
              <w:t xml:space="preserve"> (reactor)</w:t>
            </w:r>
            <w:r w:rsidR="00270F6F">
              <w:t xml:space="preserve"> as well as the </w:t>
            </w:r>
            <w:r w:rsidR="00270F6F" w:rsidRPr="00B7647C">
              <w:rPr>
                <w:b/>
                <w:bCs/>
              </w:rPr>
              <w:t>intermediate goal (control room)</w:t>
            </w:r>
            <w:r>
              <w:t>, and the reason why the player should g</w:t>
            </w:r>
            <w:r w:rsidR="00234167">
              <w:t xml:space="preserve">o through the </w:t>
            </w:r>
            <w:r w:rsidR="00234167" w:rsidRPr="00B7647C">
              <w:rPr>
                <w:b/>
                <w:bCs/>
              </w:rPr>
              <w:t>catwalks</w:t>
            </w:r>
          </w:p>
        </w:tc>
        <w:tc>
          <w:tcPr>
            <w:tcW w:w="1080" w:type="dxa"/>
            <w:vAlign w:val="center"/>
          </w:tcPr>
          <w:p w14:paraId="34158197" w14:textId="71281A0D" w:rsidR="007F56F1" w:rsidRDefault="00234167" w:rsidP="007F56F1">
            <w:pPr>
              <w:jc w:val="center"/>
              <w:cnfStyle w:val="000000100000" w:firstRow="0" w:lastRow="0" w:firstColumn="0" w:lastColumn="0" w:oddVBand="0" w:evenVBand="0" w:oddHBand="1" w:evenHBand="0" w:firstRowFirstColumn="0" w:firstRowLastColumn="0" w:lastRowFirstColumn="0" w:lastRowLastColumn="0"/>
            </w:pPr>
            <w:r>
              <w:t>1</w:t>
            </w:r>
          </w:p>
        </w:tc>
        <w:tc>
          <w:tcPr>
            <w:tcW w:w="900" w:type="dxa"/>
            <w:vAlign w:val="center"/>
          </w:tcPr>
          <w:p w14:paraId="38193AA0" w14:textId="555E7BA7" w:rsidR="007F56F1" w:rsidRDefault="00234167" w:rsidP="007F56F1">
            <w:pPr>
              <w:jc w:val="center"/>
              <w:cnfStyle w:val="000000100000" w:firstRow="0" w:lastRow="0" w:firstColumn="0" w:lastColumn="0" w:oddVBand="0" w:evenVBand="0" w:oddHBand="1" w:evenHBand="0" w:firstRowFirstColumn="0" w:firstRowLastColumn="0" w:lastRowFirstColumn="0" w:lastRowLastColumn="0"/>
            </w:pPr>
            <w:r>
              <w:t>8:00</w:t>
            </w:r>
          </w:p>
        </w:tc>
        <w:tc>
          <w:tcPr>
            <w:tcW w:w="759" w:type="dxa"/>
            <w:vAlign w:val="center"/>
          </w:tcPr>
          <w:p w14:paraId="3AEACB84" w14:textId="77777777" w:rsidR="007F56F1" w:rsidRDefault="007F56F1" w:rsidP="007F56F1">
            <w:pPr>
              <w:jc w:val="center"/>
              <w:cnfStyle w:val="000000100000" w:firstRow="0" w:lastRow="0" w:firstColumn="0" w:lastColumn="0" w:oddVBand="0" w:evenVBand="0" w:oddHBand="1" w:evenHBand="0" w:firstRowFirstColumn="0" w:firstRowLastColumn="0" w:lastRowFirstColumn="0" w:lastRowLastColumn="0"/>
            </w:pPr>
          </w:p>
        </w:tc>
      </w:tr>
      <w:tr w:rsidR="007F56F1" w14:paraId="4EE6D64A" w14:textId="77777777" w:rsidTr="000521E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17FD9BF" w14:textId="7D277D4A" w:rsidR="007F56F1" w:rsidRDefault="007F56F1" w:rsidP="007F56F1">
            <w:pPr>
              <w:jc w:val="center"/>
            </w:pPr>
            <w:r>
              <w:t>13a</w:t>
            </w:r>
          </w:p>
        </w:tc>
        <w:tc>
          <w:tcPr>
            <w:tcW w:w="3150" w:type="dxa"/>
          </w:tcPr>
          <w:p w14:paraId="0AAED9C5" w14:textId="77777777" w:rsidR="00600D77" w:rsidRPr="00B7647C" w:rsidRDefault="00600D77" w:rsidP="00600D7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B7647C">
              <w:rPr>
                <w:b/>
                <w:bCs/>
              </w:rPr>
              <w:t>Stage 900</w:t>
            </w:r>
          </w:p>
          <w:p w14:paraId="40D14024" w14:textId="0ACDB1D8" w:rsidR="007F56F1" w:rsidRDefault="00600D77" w:rsidP="00600D77">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On the </w:t>
            </w:r>
            <w:r w:rsidRPr="001D54DB">
              <w:rPr>
                <w:b/>
                <w:bCs/>
              </w:rPr>
              <w:t>second floor</w:t>
            </w:r>
            <w:r>
              <w:t xml:space="preserve">, the player opens the locked door on the right by </w:t>
            </w:r>
            <w:r>
              <w:rPr>
                <w:b/>
                <w:bCs/>
              </w:rPr>
              <w:t>terminal hacking (Novice)</w:t>
            </w:r>
          </w:p>
        </w:tc>
        <w:tc>
          <w:tcPr>
            <w:tcW w:w="4230" w:type="dxa"/>
          </w:tcPr>
          <w:p w14:paraId="515426C3" w14:textId="13A4F1FE" w:rsidR="007F56F1" w:rsidRDefault="007F56F1" w:rsidP="007F56F1">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6A7600">
              <w:t xml:space="preserve">Some </w:t>
            </w:r>
            <w:r w:rsidRPr="00F16BB0">
              <w:rPr>
                <w:b/>
                <w:bCs/>
              </w:rPr>
              <w:t>bobby pins</w:t>
            </w:r>
            <w:r w:rsidRPr="006A7600">
              <w:t xml:space="preserve"> are available on the </w:t>
            </w:r>
            <w:r w:rsidRPr="00B7647C">
              <w:rPr>
                <w:b/>
                <w:bCs/>
              </w:rPr>
              <w:t>second floor</w:t>
            </w:r>
          </w:p>
          <w:p w14:paraId="5AFBA5B8" w14:textId="3D86180F" w:rsidR="007F56F1" w:rsidRDefault="007F56F1" w:rsidP="007F56F1">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Introduction to </w:t>
            </w:r>
            <w:r w:rsidR="00234167">
              <w:t>terminal hacking</w:t>
            </w:r>
            <w:r>
              <w:t xml:space="preserve"> in this level</w:t>
            </w:r>
          </w:p>
          <w:p w14:paraId="769F2166" w14:textId="77777777" w:rsidR="007F56F1" w:rsidRPr="00420507" w:rsidRDefault="007F56F1" w:rsidP="007F56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420507">
              <w:rPr>
                <w:b/>
                <w:bCs/>
              </w:rPr>
              <w:t>Conveyance</w:t>
            </w:r>
          </w:p>
          <w:p w14:paraId="3696710E" w14:textId="3FF0715B" w:rsidR="007F56F1" w:rsidRPr="006A7600" w:rsidRDefault="00234167" w:rsidP="007F56F1">
            <w:pPr>
              <w:pStyle w:val="ListParagraph"/>
              <w:numPr>
                <w:ilvl w:val="1"/>
                <w:numId w:val="9"/>
              </w:numPr>
              <w:cnfStyle w:val="000000000000" w:firstRow="0" w:lastRow="0" w:firstColumn="0" w:lastColumn="0" w:oddVBand="0" w:evenVBand="0" w:oddHBand="0" w:evenHBand="0" w:firstRowFirstColumn="0" w:firstRowLastColumn="0" w:lastRowFirstColumn="0" w:lastRowLastColumn="0"/>
            </w:pPr>
            <w:r>
              <w:t>The colored light near the locked door as well as the spotlight should draw player’s attention</w:t>
            </w:r>
          </w:p>
        </w:tc>
        <w:tc>
          <w:tcPr>
            <w:tcW w:w="1080" w:type="dxa"/>
            <w:vAlign w:val="center"/>
          </w:tcPr>
          <w:p w14:paraId="447C06F8" w14:textId="1F0ADDCA" w:rsidR="007F56F1" w:rsidRDefault="007F56F1" w:rsidP="007F56F1">
            <w:pPr>
              <w:jc w:val="center"/>
              <w:cnfStyle w:val="000000000000" w:firstRow="0" w:lastRow="0" w:firstColumn="0" w:lastColumn="0" w:oddVBand="0" w:evenVBand="0" w:oddHBand="0" w:evenHBand="0" w:firstRowFirstColumn="0" w:firstRowLastColumn="0" w:lastRowFirstColumn="0" w:lastRowLastColumn="0"/>
            </w:pPr>
            <w:r>
              <w:t>4</w:t>
            </w:r>
          </w:p>
        </w:tc>
        <w:tc>
          <w:tcPr>
            <w:tcW w:w="900" w:type="dxa"/>
            <w:vAlign w:val="center"/>
          </w:tcPr>
          <w:p w14:paraId="65242C9C" w14:textId="00954499" w:rsidR="007F56F1" w:rsidRDefault="00234167" w:rsidP="007F56F1">
            <w:pPr>
              <w:jc w:val="center"/>
              <w:cnfStyle w:val="000000000000" w:firstRow="0" w:lastRow="0" w:firstColumn="0" w:lastColumn="0" w:oddVBand="0" w:evenVBand="0" w:oddHBand="0" w:evenHBand="0" w:firstRowFirstColumn="0" w:firstRowLastColumn="0" w:lastRowFirstColumn="0" w:lastRowLastColumn="0"/>
            </w:pPr>
            <w:r>
              <w:t>8:30</w:t>
            </w:r>
          </w:p>
        </w:tc>
        <w:tc>
          <w:tcPr>
            <w:tcW w:w="759" w:type="dxa"/>
            <w:vAlign w:val="center"/>
          </w:tcPr>
          <w:p w14:paraId="37D058AE" w14:textId="77777777" w:rsidR="007F56F1" w:rsidRDefault="007F56F1" w:rsidP="007F56F1">
            <w:pPr>
              <w:jc w:val="center"/>
              <w:cnfStyle w:val="000000000000" w:firstRow="0" w:lastRow="0" w:firstColumn="0" w:lastColumn="0" w:oddVBand="0" w:evenVBand="0" w:oddHBand="0" w:evenHBand="0" w:firstRowFirstColumn="0" w:firstRowLastColumn="0" w:lastRowFirstColumn="0" w:lastRowLastColumn="0"/>
            </w:pPr>
          </w:p>
        </w:tc>
      </w:tr>
      <w:tr w:rsidR="007F56F1" w14:paraId="1D7F676D" w14:textId="77777777" w:rsidTr="000521E0">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715" w:type="dxa"/>
          </w:tcPr>
          <w:p w14:paraId="0F525861" w14:textId="1C7570EA" w:rsidR="007F56F1" w:rsidRDefault="007F56F1" w:rsidP="007F56F1">
            <w:pPr>
              <w:jc w:val="center"/>
            </w:pPr>
            <w:r>
              <w:t>13</w:t>
            </w:r>
            <w:r w:rsidR="00600D77">
              <w:t>b</w:t>
            </w:r>
          </w:p>
        </w:tc>
        <w:tc>
          <w:tcPr>
            <w:tcW w:w="3150" w:type="dxa"/>
          </w:tcPr>
          <w:p w14:paraId="65153D8E" w14:textId="797552BB" w:rsidR="007F56F1" w:rsidRDefault="007F56F1" w:rsidP="00600D77">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The player opens the</w:t>
            </w:r>
            <w:r w:rsidR="00600D77">
              <w:t xml:space="preserve"> locked door on the right by </w:t>
            </w:r>
            <w:r w:rsidR="00600D77" w:rsidRPr="00693628">
              <w:rPr>
                <w:b/>
                <w:bCs/>
              </w:rPr>
              <w:t>lockpicking</w:t>
            </w:r>
            <w:r w:rsidR="00600D77">
              <w:rPr>
                <w:b/>
                <w:bCs/>
              </w:rPr>
              <w:t xml:space="preserve"> (Expert)</w:t>
            </w:r>
          </w:p>
        </w:tc>
        <w:tc>
          <w:tcPr>
            <w:tcW w:w="4230" w:type="dxa"/>
          </w:tcPr>
          <w:p w14:paraId="40CE79F0" w14:textId="77777777" w:rsidR="007F56F1" w:rsidRDefault="007F56F1" w:rsidP="00234167">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6A7600">
              <w:t>This is to reward the player invested in lockpicking</w:t>
            </w:r>
          </w:p>
          <w:p w14:paraId="7AE752E3" w14:textId="24C519DB" w:rsidR="00234167" w:rsidRPr="00B7647C" w:rsidRDefault="00234167" w:rsidP="0023416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B7647C">
              <w:rPr>
                <w:b/>
                <w:bCs/>
              </w:rPr>
              <w:t>Reinforce FO4 skills</w:t>
            </w:r>
          </w:p>
        </w:tc>
        <w:tc>
          <w:tcPr>
            <w:tcW w:w="1080" w:type="dxa"/>
            <w:vAlign w:val="center"/>
          </w:tcPr>
          <w:p w14:paraId="1763DAA9" w14:textId="396AA1A8" w:rsidR="007F56F1" w:rsidRDefault="00234167" w:rsidP="007F56F1">
            <w:pPr>
              <w:jc w:val="center"/>
              <w:cnfStyle w:val="000000100000" w:firstRow="0" w:lastRow="0" w:firstColumn="0" w:lastColumn="0" w:oddVBand="0" w:evenVBand="0" w:oddHBand="1" w:evenHBand="0" w:firstRowFirstColumn="0" w:firstRowLastColumn="0" w:lastRowFirstColumn="0" w:lastRowLastColumn="0"/>
            </w:pPr>
            <w:r>
              <w:t>7</w:t>
            </w:r>
          </w:p>
        </w:tc>
        <w:tc>
          <w:tcPr>
            <w:tcW w:w="900" w:type="dxa"/>
            <w:vAlign w:val="center"/>
          </w:tcPr>
          <w:p w14:paraId="6CC8332C" w14:textId="08A784AB" w:rsidR="007F56F1" w:rsidRDefault="00C03653" w:rsidP="007F56F1">
            <w:pPr>
              <w:jc w:val="center"/>
              <w:cnfStyle w:val="000000100000" w:firstRow="0" w:lastRow="0" w:firstColumn="0" w:lastColumn="0" w:oddVBand="0" w:evenVBand="0" w:oddHBand="1" w:evenHBand="0" w:firstRowFirstColumn="0" w:firstRowLastColumn="0" w:lastRowFirstColumn="0" w:lastRowLastColumn="0"/>
            </w:pPr>
            <w:r>
              <w:t>8:30</w:t>
            </w:r>
          </w:p>
        </w:tc>
        <w:tc>
          <w:tcPr>
            <w:tcW w:w="759" w:type="dxa"/>
            <w:vAlign w:val="center"/>
          </w:tcPr>
          <w:p w14:paraId="57601E83" w14:textId="77777777" w:rsidR="007F56F1" w:rsidRDefault="007F56F1" w:rsidP="007F56F1">
            <w:pPr>
              <w:jc w:val="center"/>
              <w:cnfStyle w:val="000000100000" w:firstRow="0" w:lastRow="0" w:firstColumn="0" w:lastColumn="0" w:oddVBand="0" w:evenVBand="0" w:oddHBand="1" w:evenHBand="0" w:firstRowFirstColumn="0" w:firstRowLastColumn="0" w:lastRowFirstColumn="0" w:lastRowLastColumn="0"/>
            </w:pPr>
          </w:p>
        </w:tc>
      </w:tr>
      <w:tr w:rsidR="007F56F1" w14:paraId="1B3F68D5" w14:textId="77777777" w:rsidTr="000521E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1F1BFF3B" w14:textId="1AAD3BCE" w:rsidR="007F56F1" w:rsidRDefault="007F56F1" w:rsidP="007F56F1">
            <w:pPr>
              <w:jc w:val="center"/>
            </w:pPr>
            <w:r>
              <w:t>14</w:t>
            </w:r>
          </w:p>
        </w:tc>
        <w:tc>
          <w:tcPr>
            <w:tcW w:w="3150" w:type="dxa"/>
          </w:tcPr>
          <w:p w14:paraId="101B4B96" w14:textId="77CA4C38" w:rsidR="007F56F1" w:rsidRDefault="00600D77" w:rsidP="007F56F1">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The player takes out </w:t>
            </w:r>
            <w:r w:rsidRPr="00B7647C">
              <w:rPr>
                <w:b/>
                <w:bCs/>
              </w:rPr>
              <w:t xml:space="preserve">2 tripod turrets, 1 bubble turret, </w:t>
            </w:r>
            <w:r w:rsidR="006645F4" w:rsidRPr="00B7647C">
              <w:rPr>
                <w:b/>
                <w:bCs/>
              </w:rPr>
              <w:t>2</w:t>
            </w:r>
            <w:r w:rsidRPr="00B7647C">
              <w:rPr>
                <w:b/>
                <w:bCs/>
              </w:rPr>
              <w:t xml:space="preserve"> ranged synth</w:t>
            </w:r>
            <w:r w:rsidR="006645F4" w:rsidRPr="00B7647C">
              <w:rPr>
                <w:b/>
                <w:bCs/>
              </w:rPr>
              <w:t>s</w:t>
            </w:r>
            <w:r w:rsidR="006645F4">
              <w:t xml:space="preserve"> </w:t>
            </w:r>
            <w:r>
              <w:t>either by fighting directly or hacking stealthily</w:t>
            </w:r>
          </w:p>
        </w:tc>
        <w:tc>
          <w:tcPr>
            <w:tcW w:w="4230" w:type="dxa"/>
          </w:tcPr>
          <w:p w14:paraId="32A6398B" w14:textId="4DF8E1C5" w:rsidR="007F56F1" w:rsidRPr="00A31749" w:rsidRDefault="007F56F1" w:rsidP="007F56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F16BB0">
              <w:t xml:space="preserve">This </w:t>
            </w:r>
            <w:r w:rsidRPr="00B7647C">
              <w:rPr>
                <w:b/>
                <w:bCs/>
              </w:rPr>
              <w:t>reinforce</w:t>
            </w:r>
            <w:r w:rsidR="006645F4" w:rsidRPr="00B7647C">
              <w:rPr>
                <w:b/>
                <w:bCs/>
              </w:rPr>
              <w:t>s/introduces</w:t>
            </w:r>
            <w:r w:rsidRPr="00F16BB0">
              <w:t xml:space="preserve"> that terminal can be used to </w:t>
            </w:r>
            <w:r w:rsidR="00B7647C" w:rsidRPr="00B7647C">
              <w:rPr>
                <w:b/>
                <w:bCs/>
              </w:rPr>
              <w:t>deactivate</w:t>
            </w:r>
            <w:r w:rsidR="006645F4">
              <w:t xml:space="preserve"> the </w:t>
            </w:r>
            <w:r w:rsidR="006645F4" w:rsidRPr="00B7647C">
              <w:rPr>
                <w:b/>
                <w:bCs/>
              </w:rPr>
              <w:t>tripod turrets</w:t>
            </w:r>
          </w:p>
          <w:p w14:paraId="2DFA4900" w14:textId="77777777" w:rsidR="007F56F1" w:rsidRDefault="007F56F1" w:rsidP="007F56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8740A8">
              <w:rPr>
                <w:b/>
                <w:bCs/>
              </w:rPr>
              <w:t>Encounter</w:t>
            </w:r>
          </w:p>
          <w:p w14:paraId="7A463D0B" w14:textId="77777777" w:rsidR="007F56F1" w:rsidRDefault="007F56F1" w:rsidP="007F56F1">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rPr>
                <w:b/>
                <w:bCs/>
              </w:rPr>
              <w:t>Enemies</w:t>
            </w:r>
          </w:p>
          <w:p w14:paraId="7ED6E44B" w14:textId="77777777" w:rsidR="006645F4" w:rsidRPr="006645F4" w:rsidRDefault="006645F4" w:rsidP="007F56F1">
            <w:pPr>
              <w:pStyle w:val="ListParagraph"/>
              <w:numPr>
                <w:ilvl w:val="2"/>
                <w:numId w:val="9"/>
              </w:numPr>
              <w:cnfStyle w:val="000000000000" w:firstRow="0" w:lastRow="0" w:firstColumn="0" w:lastColumn="0" w:oddVBand="0" w:evenVBand="0" w:oddHBand="0" w:evenHBand="0" w:firstRowFirstColumn="0" w:firstRowLastColumn="0" w:lastRowFirstColumn="0" w:lastRowLastColumn="0"/>
              <w:rPr>
                <w:b/>
                <w:bCs/>
              </w:rPr>
            </w:pPr>
            <w:r w:rsidRPr="00D256A9">
              <w:t>2 tripod turrets</w:t>
            </w:r>
          </w:p>
          <w:p w14:paraId="43BEA260" w14:textId="77777777" w:rsidR="006645F4" w:rsidRPr="006645F4" w:rsidRDefault="006645F4" w:rsidP="007F56F1">
            <w:pPr>
              <w:pStyle w:val="ListParagraph"/>
              <w:numPr>
                <w:ilvl w:val="2"/>
                <w:numId w:val="9"/>
              </w:numPr>
              <w:cnfStyle w:val="000000000000" w:firstRow="0" w:lastRow="0" w:firstColumn="0" w:lastColumn="0" w:oddVBand="0" w:evenVBand="0" w:oddHBand="0" w:evenHBand="0" w:firstRowFirstColumn="0" w:firstRowLastColumn="0" w:lastRowFirstColumn="0" w:lastRowLastColumn="0"/>
              <w:rPr>
                <w:b/>
                <w:bCs/>
              </w:rPr>
            </w:pPr>
            <w:r w:rsidRPr="00D256A9">
              <w:t>1 bubble turret</w:t>
            </w:r>
          </w:p>
          <w:p w14:paraId="3215604A" w14:textId="5FFA2313" w:rsidR="006645F4" w:rsidRPr="00B7647C" w:rsidRDefault="006645F4" w:rsidP="007F56F1">
            <w:pPr>
              <w:pStyle w:val="ListParagraph"/>
              <w:numPr>
                <w:ilvl w:val="2"/>
                <w:numId w:val="9"/>
              </w:numPr>
              <w:cnfStyle w:val="000000000000" w:firstRow="0" w:lastRow="0" w:firstColumn="0" w:lastColumn="0" w:oddVBand="0" w:evenVBand="0" w:oddHBand="0" w:evenHBand="0" w:firstRowFirstColumn="0" w:firstRowLastColumn="0" w:lastRowFirstColumn="0" w:lastRowLastColumn="0"/>
              <w:rPr>
                <w:b/>
                <w:bCs/>
              </w:rPr>
            </w:pPr>
            <w:r>
              <w:t>2</w:t>
            </w:r>
            <w:r w:rsidRPr="00D256A9">
              <w:t xml:space="preserve"> ranged synth</w:t>
            </w:r>
            <w:r>
              <w:t>s</w:t>
            </w:r>
          </w:p>
          <w:p w14:paraId="1A2067F2" w14:textId="501340B6" w:rsidR="00B7647C" w:rsidRPr="00B7647C" w:rsidRDefault="00B7647C" w:rsidP="00B7647C">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t>Good covers</w:t>
            </w:r>
          </w:p>
          <w:p w14:paraId="0DA6586E" w14:textId="657D5477" w:rsidR="00B7647C" w:rsidRPr="006645F4" w:rsidRDefault="00B7647C" w:rsidP="00B7647C">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t>Player could take them out without entering the room</w:t>
            </w:r>
          </w:p>
          <w:p w14:paraId="7D6A1591" w14:textId="77777777" w:rsidR="00D22946" w:rsidRPr="00B7647C" w:rsidRDefault="00D22946" w:rsidP="00D2294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B7647C">
              <w:rPr>
                <w:b/>
                <w:bCs/>
              </w:rPr>
              <w:t>Exploration</w:t>
            </w:r>
          </w:p>
          <w:p w14:paraId="07EBD57F" w14:textId="6D564804" w:rsidR="00D22946" w:rsidRDefault="00D22946" w:rsidP="00D22946">
            <w:pPr>
              <w:pStyle w:val="ListParagraph"/>
              <w:numPr>
                <w:ilvl w:val="1"/>
                <w:numId w:val="9"/>
              </w:numPr>
              <w:cnfStyle w:val="000000000000" w:firstRow="0" w:lastRow="0" w:firstColumn="0" w:lastColumn="0" w:oddVBand="0" w:evenVBand="0" w:oddHBand="0" w:evenHBand="0" w:firstRowFirstColumn="0" w:firstRowLastColumn="0" w:lastRowFirstColumn="0" w:lastRowLastColumn="0"/>
            </w:pPr>
            <w:r>
              <w:t>Med kit</w:t>
            </w:r>
          </w:p>
          <w:p w14:paraId="24FD0AB7" w14:textId="77777777" w:rsidR="007F56F1" w:rsidRPr="00444071" w:rsidRDefault="007F56F1" w:rsidP="007F56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444071">
              <w:rPr>
                <w:b/>
                <w:bCs/>
              </w:rPr>
              <w:t>Conveyance</w:t>
            </w:r>
          </w:p>
          <w:p w14:paraId="29464386" w14:textId="77777777" w:rsidR="007F56F1" w:rsidRDefault="007F56F1" w:rsidP="007F56F1">
            <w:pPr>
              <w:pStyle w:val="ListParagraph"/>
              <w:numPr>
                <w:ilvl w:val="1"/>
                <w:numId w:val="9"/>
              </w:numPr>
              <w:cnfStyle w:val="000000000000" w:firstRow="0" w:lastRow="0" w:firstColumn="0" w:lastColumn="0" w:oddVBand="0" w:evenVBand="0" w:oddHBand="0" w:evenHBand="0" w:firstRowFirstColumn="0" w:firstRowLastColumn="0" w:lastRowFirstColumn="0" w:lastRowLastColumn="0"/>
            </w:pPr>
            <w:r>
              <w:t>Turrets should emit red light, easy for player to locate</w:t>
            </w:r>
          </w:p>
          <w:p w14:paraId="18DEE00F" w14:textId="7DD1EA76" w:rsidR="007F56F1" w:rsidRDefault="007F56F1" w:rsidP="007F56F1">
            <w:pPr>
              <w:pStyle w:val="ListParagraph"/>
              <w:numPr>
                <w:ilvl w:val="1"/>
                <w:numId w:val="9"/>
              </w:numPr>
              <w:cnfStyle w:val="000000000000" w:firstRow="0" w:lastRow="0" w:firstColumn="0" w:lastColumn="0" w:oddVBand="0" w:evenVBand="0" w:oddHBand="0" w:evenHBand="0" w:firstRowFirstColumn="0" w:firstRowLastColumn="0" w:lastRowFirstColumn="0" w:lastRowLastColumn="0"/>
            </w:pPr>
            <w:r>
              <w:t>Should change color to yellow when disabled</w:t>
            </w:r>
          </w:p>
          <w:p w14:paraId="4A976C58" w14:textId="77777777" w:rsidR="007F56F1" w:rsidRDefault="007F56F1" w:rsidP="007F56F1">
            <w:pPr>
              <w:pStyle w:val="ListParagraph"/>
              <w:numPr>
                <w:ilvl w:val="1"/>
                <w:numId w:val="9"/>
              </w:numPr>
              <w:cnfStyle w:val="000000000000" w:firstRow="0" w:lastRow="0" w:firstColumn="0" w:lastColumn="0" w:oddVBand="0" w:evenVBand="0" w:oddHBand="0" w:evenHBand="0" w:firstRowFirstColumn="0" w:firstRowLastColumn="0" w:lastRowFirstColumn="0" w:lastRowLastColumn="0"/>
            </w:pPr>
            <w:r>
              <w:t>Should change color to green when taking control</w:t>
            </w:r>
          </w:p>
          <w:p w14:paraId="022F621C" w14:textId="1CFA54E4" w:rsidR="004122F9" w:rsidRPr="00F16BB0" w:rsidRDefault="004122F9" w:rsidP="004122F9">
            <w:pPr>
              <w:cnfStyle w:val="000000000000" w:firstRow="0" w:lastRow="0" w:firstColumn="0" w:lastColumn="0" w:oddVBand="0" w:evenVBand="0" w:oddHBand="0" w:evenHBand="0" w:firstRowFirstColumn="0" w:firstRowLastColumn="0" w:lastRowFirstColumn="0" w:lastRowLastColumn="0"/>
            </w:pPr>
          </w:p>
        </w:tc>
        <w:tc>
          <w:tcPr>
            <w:tcW w:w="1080" w:type="dxa"/>
            <w:vAlign w:val="center"/>
          </w:tcPr>
          <w:p w14:paraId="6ED36A84" w14:textId="3D01021C" w:rsidR="007F56F1" w:rsidRDefault="00C03653" w:rsidP="007F56F1">
            <w:pPr>
              <w:jc w:val="center"/>
              <w:cnfStyle w:val="000000000000" w:firstRow="0" w:lastRow="0" w:firstColumn="0" w:lastColumn="0" w:oddVBand="0" w:evenVBand="0" w:oddHBand="0" w:evenHBand="0" w:firstRowFirstColumn="0" w:firstRowLastColumn="0" w:lastRowFirstColumn="0" w:lastRowLastColumn="0"/>
            </w:pPr>
            <w:r>
              <w:t>5</w:t>
            </w:r>
          </w:p>
        </w:tc>
        <w:tc>
          <w:tcPr>
            <w:tcW w:w="900" w:type="dxa"/>
            <w:vAlign w:val="center"/>
          </w:tcPr>
          <w:p w14:paraId="3FAA3973" w14:textId="51CDF3E2" w:rsidR="007F56F1" w:rsidRDefault="00C03653" w:rsidP="007F56F1">
            <w:pPr>
              <w:jc w:val="center"/>
              <w:cnfStyle w:val="000000000000" w:firstRow="0" w:lastRow="0" w:firstColumn="0" w:lastColumn="0" w:oddVBand="0" w:evenVBand="0" w:oddHBand="0" w:evenHBand="0" w:firstRowFirstColumn="0" w:firstRowLastColumn="0" w:lastRowFirstColumn="0" w:lastRowLastColumn="0"/>
            </w:pPr>
            <w:r>
              <w:t>9:30</w:t>
            </w:r>
          </w:p>
        </w:tc>
        <w:tc>
          <w:tcPr>
            <w:tcW w:w="759" w:type="dxa"/>
            <w:vAlign w:val="center"/>
          </w:tcPr>
          <w:p w14:paraId="006AC620" w14:textId="77777777" w:rsidR="007F56F1" w:rsidRDefault="007F56F1" w:rsidP="007F56F1">
            <w:pPr>
              <w:jc w:val="center"/>
              <w:cnfStyle w:val="000000000000" w:firstRow="0" w:lastRow="0" w:firstColumn="0" w:lastColumn="0" w:oddVBand="0" w:evenVBand="0" w:oddHBand="0" w:evenHBand="0" w:firstRowFirstColumn="0" w:firstRowLastColumn="0" w:lastRowFirstColumn="0" w:lastRowLastColumn="0"/>
            </w:pPr>
          </w:p>
        </w:tc>
      </w:tr>
      <w:tr w:rsidR="00600D77" w14:paraId="1237B988" w14:textId="77777777" w:rsidTr="00052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998B7A5" w14:textId="46CF2F75" w:rsidR="00600D77" w:rsidRDefault="00443DB9" w:rsidP="007F56F1">
            <w:pPr>
              <w:jc w:val="center"/>
            </w:pPr>
            <w:r>
              <w:lastRenderedPageBreak/>
              <w:t>15</w:t>
            </w:r>
          </w:p>
        </w:tc>
        <w:tc>
          <w:tcPr>
            <w:tcW w:w="3150" w:type="dxa"/>
          </w:tcPr>
          <w:p w14:paraId="1044D94A" w14:textId="186F11AB" w:rsidR="00600D77" w:rsidRDefault="00600D77" w:rsidP="00E8620D">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Stage 1200</w:t>
            </w:r>
          </w:p>
          <w:p w14:paraId="78057FB2" w14:textId="15045925" w:rsidR="00E8620D" w:rsidRPr="00E8620D" w:rsidRDefault="00E8620D" w:rsidP="00E8620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Pr>
                <w:b/>
                <w:bCs/>
              </w:rPr>
              <w:t>Narrative Beat 8 (Minor)</w:t>
            </w:r>
          </w:p>
          <w:p w14:paraId="3C50AA73" w14:textId="77777777" w:rsidR="00600D77" w:rsidRDefault="00600D77" w:rsidP="00E8620D">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The player enters the room with Synth pods</w:t>
            </w:r>
          </w:p>
          <w:p w14:paraId="12C9F276" w14:textId="7DA7CAF3" w:rsidR="00600D77" w:rsidRDefault="00600D77" w:rsidP="00E8620D">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 xml:space="preserve">The player meets the </w:t>
            </w:r>
            <w:r w:rsidRPr="00B7647C">
              <w:rPr>
                <w:b/>
                <w:bCs/>
              </w:rPr>
              <w:t xml:space="preserve">courser </w:t>
            </w:r>
            <w:r>
              <w:t xml:space="preserve">again who appears to be </w:t>
            </w:r>
            <w:r w:rsidRPr="00B7647C">
              <w:rPr>
                <w:b/>
                <w:bCs/>
              </w:rPr>
              <w:t>unstable</w:t>
            </w:r>
          </w:p>
        </w:tc>
        <w:tc>
          <w:tcPr>
            <w:tcW w:w="4230" w:type="dxa"/>
          </w:tcPr>
          <w:p w14:paraId="14777F2C" w14:textId="77777777" w:rsidR="00600D77" w:rsidRPr="00B7647C" w:rsidRDefault="00C03653" w:rsidP="007F56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B7647C">
              <w:rPr>
                <w:b/>
                <w:bCs/>
              </w:rPr>
              <w:t>Narrative</w:t>
            </w:r>
          </w:p>
          <w:p w14:paraId="741F983F" w14:textId="77777777" w:rsidR="00C03653" w:rsidRPr="00B7647C" w:rsidRDefault="00C03653" w:rsidP="00C03653">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b/>
                <w:bCs/>
              </w:rPr>
            </w:pPr>
            <w:r>
              <w:t xml:space="preserve">Courser appears to be </w:t>
            </w:r>
            <w:r w:rsidRPr="00B7647C">
              <w:rPr>
                <w:b/>
                <w:bCs/>
              </w:rPr>
              <w:t>unstable</w:t>
            </w:r>
          </w:p>
          <w:p w14:paraId="7D2C2189" w14:textId="77777777" w:rsidR="00C03653" w:rsidRPr="00B7647C" w:rsidRDefault="00C03653" w:rsidP="00C0365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t xml:space="preserve">This scene </w:t>
            </w:r>
            <w:r w:rsidRPr="00B7647C">
              <w:rPr>
                <w:b/>
                <w:bCs/>
              </w:rPr>
              <w:t>reinforces courser’s presence</w:t>
            </w:r>
          </w:p>
          <w:p w14:paraId="4431A323" w14:textId="77777777" w:rsidR="00C03653" w:rsidRPr="00CC4D43" w:rsidRDefault="00C03653" w:rsidP="00C03653">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 xml:space="preserve">The instability of courser may make the player think that </w:t>
            </w:r>
            <w:r w:rsidRPr="00B7647C">
              <w:rPr>
                <w:b/>
                <w:bCs/>
              </w:rPr>
              <w:t>something is not right</w:t>
            </w:r>
          </w:p>
          <w:p w14:paraId="18F0BC49" w14:textId="77777777" w:rsidR="00CC4D43" w:rsidRDefault="00CC4D43" w:rsidP="00CC4D43">
            <w:pPr>
              <w:cnfStyle w:val="000000100000" w:firstRow="0" w:lastRow="0" w:firstColumn="0" w:lastColumn="0" w:oddVBand="0" w:evenVBand="0" w:oddHBand="1" w:evenHBand="0" w:firstRowFirstColumn="0" w:firstRowLastColumn="0" w:lastRowFirstColumn="0" w:lastRowLastColumn="0"/>
            </w:pPr>
          </w:p>
          <w:p w14:paraId="0A602914" w14:textId="77777777" w:rsidR="00CC4D43" w:rsidRDefault="00CC4D43" w:rsidP="00CC4D43">
            <w:pPr>
              <w:cnfStyle w:val="000000100000" w:firstRow="0" w:lastRow="0" w:firstColumn="0" w:lastColumn="0" w:oddVBand="0" w:evenVBand="0" w:oddHBand="1" w:evenHBand="0" w:firstRowFirstColumn="0" w:firstRowLastColumn="0" w:lastRowFirstColumn="0" w:lastRowLastColumn="0"/>
            </w:pPr>
          </w:p>
          <w:p w14:paraId="7E25502B" w14:textId="77777777" w:rsidR="00CC4D43" w:rsidRDefault="00CC4D43" w:rsidP="00CC4D43">
            <w:pPr>
              <w:cnfStyle w:val="000000100000" w:firstRow="0" w:lastRow="0" w:firstColumn="0" w:lastColumn="0" w:oddVBand="0" w:evenVBand="0" w:oddHBand="1" w:evenHBand="0" w:firstRowFirstColumn="0" w:firstRowLastColumn="0" w:lastRowFirstColumn="0" w:lastRowLastColumn="0"/>
            </w:pPr>
          </w:p>
          <w:p w14:paraId="199541E4" w14:textId="77777777" w:rsidR="00CC4D43" w:rsidRDefault="00CC4D43" w:rsidP="00CC4D43">
            <w:pPr>
              <w:cnfStyle w:val="000000100000" w:firstRow="0" w:lastRow="0" w:firstColumn="0" w:lastColumn="0" w:oddVBand="0" w:evenVBand="0" w:oddHBand="1" w:evenHBand="0" w:firstRowFirstColumn="0" w:firstRowLastColumn="0" w:lastRowFirstColumn="0" w:lastRowLastColumn="0"/>
            </w:pPr>
          </w:p>
          <w:p w14:paraId="36A7AC5A" w14:textId="77777777" w:rsidR="00CC4D43" w:rsidRDefault="00CC4D43" w:rsidP="00CC4D43">
            <w:pPr>
              <w:cnfStyle w:val="000000100000" w:firstRow="0" w:lastRow="0" w:firstColumn="0" w:lastColumn="0" w:oddVBand="0" w:evenVBand="0" w:oddHBand="1" w:evenHBand="0" w:firstRowFirstColumn="0" w:firstRowLastColumn="0" w:lastRowFirstColumn="0" w:lastRowLastColumn="0"/>
            </w:pPr>
          </w:p>
          <w:p w14:paraId="64CADB6C" w14:textId="77777777" w:rsidR="00CC4D43" w:rsidRDefault="00CC4D43" w:rsidP="00CC4D43">
            <w:pPr>
              <w:cnfStyle w:val="000000100000" w:firstRow="0" w:lastRow="0" w:firstColumn="0" w:lastColumn="0" w:oddVBand="0" w:evenVBand="0" w:oddHBand="1" w:evenHBand="0" w:firstRowFirstColumn="0" w:firstRowLastColumn="0" w:lastRowFirstColumn="0" w:lastRowLastColumn="0"/>
            </w:pPr>
          </w:p>
          <w:p w14:paraId="68675136" w14:textId="598BD72E" w:rsidR="00CC4D43" w:rsidRPr="00F16BB0" w:rsidRDefault="00CC4D43" w:rsidP="00CC4D43">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5EA3753C" w14:textId="0BB2CBD2" w:rsidR="00600D77" w:rsidRDefault="00C03653" w:rsidP="007F56F1">
            <w:pPr>
              <w:jc w:val="center"/>
              <w:cnfStyle w:val="000000100000" w:firstRow="0" w:lastRow="0" w:firstColumn="0" w:lastColumn="0" w:oddVBand="0" w:evenVBand="0" w:oddHBand="1" w:evenHBand="0" w:firstRowFirstColumn="0" w:firstRowLastColumn="0" w:lastRowFirstColumn="0" w:lastRowLastColumn="0"/>
            </w:pPr>
            <w:r>
              <w:t>1</w:t>
            </w:r>
          </w:p>
        </w:tc>
        <w:tc>
          <w:tcPr>
            <w:tcW w:w="900" w:type="dxa"/>
            <w:vAlign w:val="center"/>
          </w:tcPr>
          <w:p w14:paraId="3FD558DC" w14:textId="3D9D7620" w:rsidR="00600D77" w:rsidRDefault="00C03653" w:rsidP="007F56F1">
            <w:pPr>
              <w:jc w:val="center"/>
              <w:cnfStyle w:val="000000100000" w:firstRow="0" w:lastRow="0" w:firstColumn="0" w:lastColumn="0" w:oddVBand="0" w:evenVBand="0" w:oddHBand="1" w:evenHBand="0" w:firstRowFirstColumn="0" w:firstRowLastColumn="0" w:lastRowFirstColumn="0" w:lastRowLastColumn="0"/>
            </w:pPr>
            <w:r>
              <w:t>1</w:t>
            </w:r>
            <w:r>
              <w:rPr>
                <w:rFonts w:hint="eastAsia"/>
                <w:lang w:eastAsia="zh-CN"/>
              </w:rPr>
              <w:t>0:</w:t>
            </w:r>
            <w:r>
              <w:rPr>
                <w:lang w:eastAsia="zh-CN"/>
              </w:rPr>
              <w:t>30</w:t>
            </w:r>
          </w:p>
        </w:tc>
        <w:tc>
          <w:tcPr>
            <w:tcW w:w="759" w:type="dxa"/>
            <w:vAlign w:val="center"/>
          </w:tcPr>
          <w:p w14:paraId="76BED67F" w14:textId="77777777" w:rsidR="00600D77" w:rsidRDefault="00600D77" w:rsidP="007F56F1">
            <w:pPr>
              <w:jc w:val="center"/>
              <w:cnfStyle w:val="000000100000" w:firstRow="0" w:lastRow="0" w:firstColumn="0" w:lastColumn="0" w:oddVBand="0" w:evenVBand="0" w:oddHBand="1" w:evenHBand="0" w:firstRowFirstColumn="0" w:firstRowLastColumn="0" w:lastRowFirstColumn="0" w:lastRowLastColumn="0"/>
            </w:pPr>
          </w:p>
        </w:tc>
      </w:tr>
      <w:tr w:rsidR="00600D77" w14:paraId="4C0D4B50" w14:textId="77777777" w:rsidTr="000521E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542E202" w14:textId="1805B785" w:rsidR="007F56F1" w:rsidRDefault="007F56F1" w:rsidP="007F56F1">
            <w:pPr>
              <w:jc w:val="center"/>
            </w:pPr>
            <w:r>
              <w:t>1</w:t>
            </w:r>
            <w:r w:rsidR="00443DB9">
              <w:t>6</w:t>
            </w:r>
          </w:p>
        </w:tc>
        <w:tc>
          <w:tcPr>
            <w:tcW w:w="3150" w:type="dxa"/>
          </w:tcPr>
          <w:p w14:paraId="01E53A93" w14:textId="0C4403DE" w:rsidR="007F56F1" w:rsidRDefault="00600D77" w:rsidP="007F56F1">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After the scene, the player gets </w:t>
            </w:r>
            <w:r w:rsidRPr="00B7647C">
              <w:rPr>
                <w:b/>
                <w:bCs/>
              </w:rPr>
              <w:t>ambushed</w:t>
            </w:r>
            <w:r>
              <w:t xml:space="preserve"> by </w:t>
            </w:r>
            <w:r w:rsidRPr="00B7647C">
              <w:rPr>
                <w:b/>
                <w:bCs/>
              </w:rPr>
              <w:t>3 ranged synths</w:t>
            </w:r>
            <w:r>
              <w:t xml:space="preserve"> and </w:t>
            </w:r>
            <w:r w:rsidRPr="00B7647C">
              <w:rPr>
                <w:b/>
                <w:bCs/>
              </w:rPr>
              <w:t>1 melee synths (Medium)</w:t>
            </w:r>
            <w:r>
              <w:t xml:space="preserve"> waking up from the pod</w:t>
            </w:r>
          </w:p>
        </w:tc>
        <w:tc>
          <w:tcPr>
            <w:tcW w:w="4230" w:type="dxa"/>
          </w:tcPr>
          <w:p w14:paraId="534F0FF0" w14:textId="77777777" w:rsidR="007F56F1" w:rsidRDefault="007F56F1" w:rsidP="007F56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8740A8">
              <w:rPr>
                <w:b/>
                <w:bCs/>
              </w:rPr>
              <w:t>Encounter</w:t>
            </w:r>
          </w:p>
          <w:p w14:paraId="1B235B42" w14:textId="77777777" w:rsidR="007F56F1" w:rsidRDefault="007F56F1" w:rsidP="007F56F1">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rPr>
                <w:b/>
                <w:bCs/>
              </w:rPr>
              <w:t>Enemies</w:t>
            </w:r>
          </w:p>
          <w:p w14:paraId="261259E3" w14:textId="15700A3C" w:rsidR="007F56F1" w:rsidRPr="001D54DB" w:rsidRDefault="001A4330" w:rsidP="007F56F1">
            <w:pPr>
              <w:pStyle w:val="ListParagraph"/>
              <w:numPr>
                <w:ilvl w:val="2"/>
                <w:numId w:val="9"/>
              </w:numPr>
              <w:cnfStyle w:val="000000000000" w:firstRow="0" w:lastRow="0" w:firstColumn="0" w:lastColumn="0" w:oddVBand="0" w:evenVBand="0" w:oddHBand="0" w:evenHBand="0" w:firstRowFirstColumn="0" w:firstRowLastColumn="0" w:lastRowFirstColumn="0" w:lastRowLastColumn="0"/>
            </w:pPr>
            <w:r w:rsidRPr="001D54DB">
              <w:t xml:space="preserve">3 </w:t>
            </w:r>
            <w:r w:rsidR="007F56F1" w:rsidRPr="001D54DB">
              <w:t>Ranged Synth</w:t>
            </w:r>
            <w:r w:rsidRPr="001D54DB">
              <w:t>s</w:t>
            </w:r>
          </w:p>
          <w:p w14:paraId="06456A0E" w14:textId="21585F44" w:rsidR="001A4330" w:rsidRPr="001A4330" w:rsidRDefault="001A4330" w:rsidP="001A4330">
            <w:pPr>
              <w:pStyle w:val="ListParagraph"/>
              <w:numPr>
                <w:ilvl w:val="2"/>
                <w:numId w:val="9"/>
              </w:numPr>
              <w:cnfStyle w:val="000000000000" w:firstRow="0" w:lastRow="0" w:firstColumn="0" w:lastColumn="0" w:oddVBand="0" w:evenVBand="0" w:oddHBand="0" w:evenHBand="0" w:firstRowFirstColumn="0" w:firstRowLastColumn="0" w:lastRowFirstColumn="0" w:lastRowLastColumn="0"/>
              <w:rPr>
                <w:b/>
                <w:bCs/>
              </w:rPr>
            </w:pPr>
            <w:r w:rsidRPr="001D54DB">
              <w:t>1 Ranged Synth</w:t>
            </w:r>
          </w:p>
          <w:p w14:paraId="71FC4221" w14:textId="0260E683" w:rsidR="007F56F1" w:rsidRPr="001A4330" w:rsidRDefault="00C03653" w:rsidP="007F56F1">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t>Lots of half covers</w:t>
            </w:r>
          </w:p>
          <w:p w14:paraId="5A77D547" w14:textId="201108E0" w:rsidR="001A4330" w:rsidRPr="00B7647C" w:rsidRDefault="001A4330" w:rsidP="007F56F1">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rsidRPr="00B7647C">
              <w:rPr>
                <w:b/>
                <w:bCs/>
              </w:rPr>
              <w:t>Introduction to ambush</w:t>
            </w:r>
          </w:p>
          <w:p w14:paraId="39129BFE" w14:textId="6FF9DAC6" w:rsidR="007F56F1" w:rsidRPr="001A4330" w:rsidRDefault="001A4330" w:rsidP="007F56F1">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t>Player needs to adapt as the player may not expect this</w:t>
            </w:r>
          </w:p>
          <w:p w14:paraId="5F4AD956" w14:textId="1534CB85" w:rsidR="001A4330" w:rsidRPr="007308F2" w:rsidRDefault="001A4330" w:rsidP="007F56F1">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t>Player can take advantage by shooting at the synths as they slowly wake up</w:t>
            </w:r>
          </w:p>
          <w:p w14:paraId="1DF2FBA4" w14:textId="77777777" w:rsidR="007F56F1" w:rsidRPr="007308F2" w:rsidRDefault="007F56F1" w:rsidP="007F56F1">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7308F2">
              <w:rPr>
                <w:b/>
                <w:bCs/>
              </w:rPr>
              <w:t>Exploration</w:t>
            </w:r>
          </w:p>
          <w:p w14:paraId="5204D6B1" w14:textId="777F18AC" w:rsidR="007F56F1" w:rsidRPr="007308F2" w:rsidRDefault="00D22946" w:rsidP="007F56F1">
            <w:pPr>
              <w:pStyle w:val="ListParagraph"/>
              <w:numPr>
                <w:ilvl w:val="1"/>
                <w:numId w:val="9"/>
              </w:numPr>
              <w:cnfStyle w:val="000000000000" w:firstRow="0" w:lastRow="0" w:firstColumn="0" w:lastColumn="0" w:oddVBand="0" w:evenVBand="0" w:oddHBand="0" w:evenHBand="0" w:firstRowFirstColumn="0" w:firstRowLastColumn="0" w:lastRowFirstColumn="0" w:lastRowLastColumn="0"/>
            </w:pPr>
            <w:r>
              <w:t>A</w:t>
            </w:r>
            <w:r w:rsidR="007F56F1">
              <w:t xml:space="preserve">mmo </w:t>
            </w:r>
            <w:r>
              <w:t xml:space="preserve">box </w:t>
            </w:r>
            <w:r w:rsidR="007F56F1">
              <w:t xml:space="preserve">and </w:t>
            </w:r>
            <w:r>
              <w:t>med kit</w:t>
            </w:r>
          </w:p>
        </w:tc>
        <w:tc>
          <w:tcPr>
            <w:tcW w:w="1080" w:type="dxa"/>
            <w:vAlign w:val="center"/>
          </w:tcPr>
          <w:p w14:paraId="1EAD3479" w14:textId="11FF5180" w:rsidR="007F56F1" w:rsidRDefault="001A4330" w:rsidP="007F56F1">
            <w:pPr>
              <w:jc w:val="center"/>
              <w:cnfStyle w:val="000000000000" w:firstRow="0" w:lastRow="0" w:firstColumn="0" w:lastColumn="0" w:oddVBand="0" w:evenVBand="0" w:oddHBand="0" w:evenHBand="0" w:firstRowFirstColumn="0" w:firstRowLastColumn="0" w:lastRowFirstColumn="0" w:lastRowLastColumn="0"/>
            </w:pPr>
            <w:r>
              <w:t>5</w:t>
            </w:r>
          </w:p>
        </w:tc>
        <w:tc>
          <w:tcPr>
            <w:tcW w:w="900" w:type="dxa"/>
            <w:vAlign w:val="center"/>
          </w:tcPr>
          <w:p w14:paraId="75C2CD36" w14:textId="72189A54" w:rsidR="007F56F1" w:rsidRDefault="001A4330" w:rsidP="007F56F1">
            <w:pPr>
              <w:jc w:val="center"/>
              <w:cnfStyle w:val="000000000000" w:firstRow="0" w:lastRow="0" w:firstColumn="0" w:lastColumn="0" w:oddVBand="0" w:evenVBand="0" w:oddHBand="0" w:evenHBand="0" w:firstRowFirstColumn="0" w:firstRowLastColumn="0" w:lastRowFirstColumn="0" w:lastRowLastColumn="0"/>
            </w:pPr>
            <w:r>
              <w:t>1</w:t>
            </w:r>
            <w:r>
              <w:rPr>
                <w:lang w:eastAsia="zh-CN"/>
              </w:rPr>
              <w:t>1:30</w:t>
            </w:r>
          </w:p>
        </w:tc>
        <w:tc>
          <w:tcPr>
            <w:tcW w:w="759" w:type="dxa"/>
            <w:vAlign w:val="center"/>
          </w:tcPr>
          <w:p w14:paraId="4D4786DB" w14:textId="596E2E54" w:rsidR="007F56F1" w:rsidRDefault="00C03653" w:rsidP="007F56F1">
            <w:pPr>
              <w:jc w:val="center"/>
              <w:cnfStyle w:val="000000000000" w:firstRow="0" w:lastRow="0" w:firstColumn="0" w:lastColumn="0" w:oddVBand="0" w:evenVBand="0" w:oddHBand="0" w:evenHBand="0" w:firstRowFirstColumn="0" w:firstRowLastColumn="0" w:lastRowFirstColumn="0" w:lastRowLastColumn="0"/>
            </w:pPr>
            <w:r>
              <w:t>wow</w:t>
            </w:r>
          </w:p>
        </w:tc>
      </w:tr>
      <w:tr w:rsidR="00600D77" w14:paraId="5A27ACE8" w14:textId="77777777" w:rsidTr="00052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B0E745B" w14:textId="6FD337C1" w:rsidR="00600D77" w:rsidRDefault="00443DB9" w:rsidP="007F56F1">
            <w:pPr>
              <w:jc w:val="center"/>
            </w:pPr>
            <w:r>
              <w:t>17</w:t>
            </w:r>
          </w:p>
        </w:tc>
        <w:tc>
          <w:tcPr>
            <w:tcW w:w="3150" w:type="dxa"/>
          </w:tcPr>
          <w:p w14:paraId="471D0243" w14:textId="3B4160E0" w:rsidR="00E8620D" w:rsidRPr="00B7647C" w:rsidRDefault="00E8620D" w:rsidP="007F56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B7647C">
              <w:rPr>
                <w:b/>
                <w:bCs/>
              </w:rPr>
              <w:t>(Optional Narrative)</w:t>
            </w:r>
          </w:p>
          <w:p w14:paraId="64928A7E" w14:textId="62DCAE71" w:rsidR="00600D77" w:rsidRDefault="00600D77" w:rsidP="007F56F1">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 xml:space="preserve">Entering the next room, the player can read the </w:t>
            </w:r>
            <w:r w:rsidRPr="00B7647C">
              <w:rPr>
                <w:b/>
                <w:bCs/>
              </w:rPr>
              <w:t>notes in the terminal</w:t>
            </w:r>
          </w:p>
        </w:tc>
        <w:tc>
          <w:tcPr>
            <w:tcW w:w="4230" w:type="dxa"/>
          </w:tcPr>
          <w:p w14:paraId="2AD91003" w14:textId="77777777" w:rsidR="00600D77" w:rsidRPr="00B7647C" w:rsidRDefault="001A4330" w:rsidP="007F56F1">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B7647C">
              <w:rPr>
                <w:b/>
                <w:bCs/>
              </w:rPr>
              <w:t>Narrative</w:t>
            </w:r>
          </w:p>
          <w:p w14:paraId="0D2C3D65" w14:textId="77777777" w:rsidR="001A4330" w:rsidRPr="004122F9" w:rsidRDefault="001A4330" w:rsidP="001A4330">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b/>
                <w:bCs/>
              </w:rPr>
            </w:pPr>
            <w:r w:rsidRPr="00B7647C">
              <w:t xml:space="preserve">Through the log, the player learns that the </w:t>
            </w:r>
            <w:r w:rsidRPr="00B7647C">
              <w:rPr>
                <w:b/>
                <w:bCs/>
              </w:rPr>
              <w:t>courser</w:t>
            </w:r>
            <w:r w:rsidRPr="00B7647C">
              <w:t xml:space="preserve"> is a </w:t>
            </w:r>
            <w:r w:rsidRPr="00B7647C">
              <w:rPr>
                <w:b/>
                <w:bCs/>
              </w:rPr>
              <w:t xml:space="preserve">project </w:t>
            </w:r>
            <w:r w:rsidRPr="00B7647C">
              <w:t>of the facility</w:t>
            </w:r>
          </w:p>
          <w:p w14:paraId="5C83FDBF"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b/>
                <w:bCs/>
              </w:rPr>
            </w:pPr>
          </w:p>
          <w:p w14:paraId="7CFF54C7"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b/>
                <w:bCs/>
              </w:rPr>
            </w:pPr>
          </w:p>
          <w:p w14:paraId="2529458A"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b/>
                <w:bCs/>
              </w:rPr>
            </w:pPr>
          </w:p>
          <w:p w14:paraId="0EA31293"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b/>
                <w:bCs/>
              </w:rPr>
            </w:pPr>
          </w:p>
          <w:p w14:paraId="70678A23"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b/>
                <w:bCs/>
              </w:rPr>
            </w:pPr>
          </w:p>
          <w:p w14:paraId="4E180A5B"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b/>
                <w:bCs/>
              </w:rPr>
            </w:pPr>
          </w:p>
          <w:p w14:paraId="6A4CBA25"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b/>
                <w:bCs/>
              </w:rPr>
            </w:pPr>
          </w:p>
          <w:p w14:paraId="10149726"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b/>
                <w:bCs/>
              </w:rPr>
            </w:pPr>
          </w:p>
          <w:p w14:paraId="268411B0"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b/>
                <w:bCs/>
              </w:rPr>
            </w:pPr>
          </w:p>
          <w:p w14:paraId="3330D63E"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b/>
                <w:bCs/>
              </w:rPr>
            </w:pPr>
          </w:p>
          <w:p w14:paraId="221DAAB1"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b/>
                <w:bCs/>
              </w:rPr>
            </w:pPr>
          </w:p>
          <w:p w14:paraId="532AF641"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b/>
                <w:bCs/>
              </w:rPr>
            </w:pPr>
          </w:p>
          <w:p w14:paraId="5BE52B80"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b/>
                <w:bCs/>
              </w:rPr>
            </w:pPr>
          </w:p>
          <w:p w14:paraId="25103578"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b/>
                <w:bCs/>
              </w:rPr>
            </w:pPr>
          </w:p>
          <w:p w14:paraId="64D7EFE5" w14:textId="01C2B115" w:rsidR="004122F9" w:rsidRPr="004122F9" w:rsidRDefault="004122F9" w:rsidP="004122F9">
            <w:pPr>
              <w:cnfStyle w:val="000000100000" w:firstRow="0" w:lastRow="0" w:firstColumn="0" w:lastColumn="0" w:oddVBand="0" w:evenVBand="0" w:oddHBand="1" w:evenHBand="0" w:firstRowFirstColumn="0" w:firstRowLastColumn="0" w:lastRowFirstColumn="0" w:lastRowLastColumn="0"/>
              <w:rPr>
                <w:b/>
                <w:bCs/>
              </w:rPr>
            </w:pPr>
          </w:p>
        </w:tc>
        <w:tc>
          <w:tcPr>
            <w:tcW w:w="1080" w:type="dxa"/>
            <w:vAlign w:val="center"/>
          </w:tcPr>
          <w:p w14:paraId="4B1B0227" w14:textId="034A2721" w:rsidR="00600D77" w:rsidRDefault="001A4330" w:rsidP="007F56F1">
            <w:pPr>
              <w:jc w:val="center"/>
              <w:cnfStyle w:val="000000100000" w:firstRow="0" w:lastRow="0" w:firstColumn="0" w:lastColumn="0" w:oddVBand="0" w:evenVBand="0" w:oddHBand="1" w:evenHBand="0" w:firstRowFirstColumn="0" w:firstRowLastColumn="0" w:lastRowFirstColumn="0" w:lastRowLastColumn="0"/>
            </w:pPr>
            <w:r>
              <w:t>1</w:t>
            </w:r>
          </w:p>
        </w:tc>
        <w:tc>
          <w:tcPr>
            <w:tcW w:w="900" w:type="dxa"/>
            <w:vAlign w:val="center"/>
          </w:tcPr>
          <w:p w14:paraId="662E6377" w14:textId="36EFD6B3" w:rsidR="00600D77" w:rsidRDefault="001A4330" w:rsidP="007F56F1">
            <w:pPr>
              <w:jc w:val="center"/>
              <w:cnfStyle w:val="000000100000" w:firstRow="0" w:lastRow="0" w:firstColumn="0" w:lastColumn="0" w:oddVBand="0" w:evenVBand="0" w:oddHBand="1" w:evenHBand="0" w:firstRowFirstColumn="0" w:firstRowLastColumn="0" w:lastRowFirstColumn="0" w:lastRowLastColumn="0"/>
            </w:pPr>
            <w:r>
              <w:t>12:00</w:t>
            </w:r>
          </w:p>
        </w:tc>
        <w:tc>
          <w:tcPr>
            <w:tcW w:w="759" w:type="dxa"/>
            <w:vAlign w:val="center"/>
          </w:tcPr>
          <w:p w14:paraId="1CAAA925" w14:textId="77777777" w:rsidR="00600D77" w:rsidRDefault="00600D77" w:rsidP="007F56F1">
            <w:pPr>
              <w:jc w:val="center"/>
              <w:cnfStyle w:val="000000100000" w:firstRow="0" w:lastRow="0" w:firstColumn="0" w:lastColumn="0" w:oddVBand="0" w:evenVBand="0" w:oddHBand="1" w:evenHBand="0" w:firstRowFirstColumn="0" w:firstRowLastColumn="0" w:lastRowFirstColumn="0" w:lastRowLastColumn="0"/>
            </w:pPr>
          </w:p>
        </w:tc>
      </w:tr>
      <w:tr w:rsidR="00600D77" w14:paraId="6502616F" w14:textId="77777777" w:rsidTr="000521E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1D48952F" w14:textId="764BB180" w:rsidR="00600D77" w:rsidRDefault="00443DB9" w:rsidP="00600D77">
            <w:pPr>
              <w:jc w:val="center"/>
            </w:pPr>
            <w:r>
              <w:lastRenderedPageBreak/>
              <w:t>18</w:t>
            </w:r>
          </w:p>
        </w:tc>
        <w:tc>
          <w:tcPr>
            <w:tcW w:w="3150" w:type="dxa"/>
          </w:tcPr>
          <w:p w14:paraId="0C86D363" w14:textId="77777777" w:rsidR="00600D77" w:rsidRPr="00B7647C" w:rsidRDefault="00600D77" w:rsidP="00600D7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B7647C">
              <w:rPr>
                <w:b/>
                <w:bCs/>
              </w:rPr>
              <w:t>Stage 1300</w:t>
            </w:r>
          </w:p>
          <w:p w14:paraId="2B682940" w14:textId="77777777" w:rsidR="00600D77" w:rsidRDefault="00600D77" w:rsidP="00600D77">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Entering the </w:t>
            </w:r>
            <w:r w:rsidRPr="001D54DB">
              <w:rPr>
                <w:b/>
                <w:bCs/>
              </w:rPr>
              <w:t>hallway</w:t>
            </w:r>
            <w:r>
              <w:t xml:space="preserve">, there is a </w:t>
            </w:r>
            <w:r>
              <w:rPr>
                <w:b/>
                <w:bCs/>
              </w:rPr>
              <w:t>1 ranged synth (Hard), 2 bubble turrets</w:t>
            </w:r>
            <w:r w:rsidRPr="00693628">
              <w:rPr>
                <w:b/>
                <w:bCs/>
              </w:rPr>
              <w:t xml:space="preserve"> </w:t>
            </w:r>
            <w:r>
              <w:t xml:space="preserve">and </w:t>
            </w:r>
            <w:r w:rsidRPr="00B1542C">
              <w:rPr>
                <w:b/>
                <w:bCs/>
              </w:rPr>
              <w:t>1 tripod</w:t>
            </w:r>
            <w:r>
              <w:t xml:space="preserve"> </w:t>
            </w:r>
            <w:r w:rsidRPr="00693628">
              <w:rPr>
                <w:b/>
                <w:bCs/>
              </w:rPr>
              <w:t>turret</w:t>
            </w:r>
          </w:p>
          <w:p w14:paraId="048FF475" w14:textId="56033D23" w:rsidR="00600D77" w:rsidRDefault="00600D77" w:rsidP="00600D77">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After the player enters the room and advances forward, </w:t>
            </w:r>
            <w:r w:rsidRPr="00B575A0">
              <w:rPr>
                <w:b/>
                <w:bCs/>
              </w:rPr>
              <w:t xml:space="preserve">2 ranged </w:t>
            </w:r>
            <w:r>
              <w:rPr>
                <w:b/>
                <w:bCs/>
              </w:rPr>
              <w:t>s</w:t>
            </w:r>
            <w:r w:rsidRPr="00B575A0">
              <w:rPr>
                <w:b/>
                <w:bCs/>
              </w:rPr>
              <w:t>ynths</w:t>
            </w:r>
            <w:r>
              <w:t xml:space="preserve"> and </w:t>
            </w:r>
            <w:r w:rsidRPr="00B575A0">
              <w:rPr>
                <w:b/>
                <w:bCs/>
              </w:rPr>
              <w:t xml:space="preserve">1 melee </w:t>
            </w:r>
            <w:r>
              <w:rPr>
                <w:b/>
                <w:bCs/>
              </w:rPr>
              <w:t>s</w:t>
            </w:r>
            <w:r w:rsidRPr="00B575A0">
              <w:rPr>
                <w:b/>
                <w:bCs/>
              </w:rPr>
              <w:t>ynth</w:t>
            </w:r>
            <w:r>
              <w:t xml:space="preserve"> will rush out from the left to attack the player</w:t>
            </w:r>
          </w:p>
        </w:tc>
        <w:tc>
          <w:tcPr>
            <w:tcW w:w="4230" w:type="dxa"/>
          </w:tcPr>
          <w:p w14:paraId="171B03F7" w14:textId="77777777" w:rsidR="00600D77" w:rsidRDefault="00600D77" w:rsidP="00600D77">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8740A8">
              <w:rPr>
                <w:b/>
                <w:bCs/>
              </w:rPr>
              <w:t>Encounter</w:t>
            </w:r>
          </w:p>
          <w:p w14:paraId="0273D674" w14:textId="77777777" w:rsidR="00600D77" w:rsidRDefault="00600D77" w:rsidP="00600D77">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rPr>
                <w:b/>
                <w:bCs/>
              </w:rPr>
              <w:t>Enemies</w:t>
            </w:r>
          </w:p>
          <w:p w14:paraId="4E402EC1" w14:textId="77777777" w:rsidR="001A4330" w:rsidRPr="001D54DB" w:rsidRDefault="001A4330" w:rsidP="001A4330">
            <w:pPr>
              <w:pStyle w:val="ListParagraph"/>
              <w:numPr>
                <w:ilvl w:val="2"/>
                <w:numId w:val="9"/>
              </w:numPr>
              <w:cnfStyle w:val="000000000000" w:firstRow="0" w:lastRow="0" w:firstColumn="0" w:lastColumn="0" w:oddVBand="0" w:evenVBand="0" w:oddHBand="0" w:evenHBand="0" w:firstRowFirstColumn="0" w:firstRowLastColumn="0" w:lastRowFirstColumn="0" w:lastRowLastColumn="0"/>
            </w:pPr>
            <w:r w:rsidRPr="001D54DB">
              <w:t>1 ranged synth (Hard)</w:t>
            </w:r>
          </w:p>
          <w:p w14:paraId="46F0F5E4" w14:textId="77777777" w:rsidR="001A4330" w:rsidRPr="001D54DB" w:rsidRDefault="001A4330" w:rsidP="001A4330">
            <w:pPr>
              <w:pStyle w:val="ListParagraph"/>
              <w:numPr>
                <w:ilvl w:val="2"/>
                <w:numId w:val="9"/>
              </w:numPr>
              <w:cnfStyle w:val="000000000000" w:firstRow="0" w:lastRow="0" w:firstColumn="0" w:lastColumn="0" w:oddVBand="0" w:evenVBand="0" w:oddHBand="0" w:evenHBand="0" w:firstRowFirstColumn="0" w:firstRowLastColumn="0" w:lastRowFirstColumn="0" w:lastRowLastColumn="0"/>
            </w:pPr>
            <w:r w:rsidRPr="001D54DB">
              <w:t>2 bubble turrets</w:t>
            </w:r>
          </w:p>
          <w:p w14:paraId="0F1876BF" w14:textId="2516055F" w:rsidR="001A4330" w:rsidRPr="001D54DB" w:rsidRDefault="001A4330" w:rsidP="001A4330">
            <w:pPr>
              <w:pStyle w:val="ListParagraph"/>
              <w:numPr>
                <w:ilvl w:val="2"/>
                <w:numId w:val="9"/>
              </w:numPr>
              <w:cnfStyle w:val="000000000000" w:firstRow="0" w:lastRow="0" w:firstColumn="0" w:lastColumn="0" w:oddVBand="0" w:evenVBand="0" w:oddHBand="0" w:evenHBand="0" w:firstRowFirstColumn="0" w:firstRowLastColumn="0" w:lastRowFirstColumn="0" w:lastRowLastColumn="0"/>
            </w:pPr>
            <w:r w:rsidRPr="001D54DB">
              <w:t>1 tripod turret</w:t>
            </w:r>
          </w:p>
          <w:p w14:paraId="58D8C34F" w14:textId="3A081062" w:rsidR="001A4330" w:rsidRPr="001D54DB" w:rsidRDefault="001A4330" w:rsidP="001A4330">
            <w:pPr>
              <w:pStyle w:val="ListParagraph"/>
              <w:numPr>
                <w:ilvl w:val="2"/>
                <w:numId w:val="9"/>
              </w:numPr>
              <w:cnfStyle w:val="000000000000" w:firstRow="0" w:lastRow="0" w:firstColumn="0" w:lastColumn="0" w:oddVBand="0" w:evenVBand="0" w:oddHBand="0" w:evenHBand="0" w:firstRowFirstColumn="0" w:firstRowLastColumn="0" w:lastRowFirstColumn="0" w:lastRowLastColumn="0"/>
            </w:pPr>
            <w:r w:rsidRPr="001D54DB">
              <w:t>2 ranged synths (Ambush)</w:t>
            </w:r>
          </w:p>
          <w:p w14:paraId="62695205" w14:textId="51DB5244" w:rsidR="001A4330" w:rsidRPr="001D54DB" w:rsidRDefault="001A4330" w:rsidP="001A4330">
            <w:pPr>
              <w:pStyle w:val="ListParagraph"/>
              <w:numPr>
                <w:ilvl w:val="2"/>
                <w:numId w:val="9"/>
              </w:numPr>
              <w:cnfStyle w:val="000000000000" w:firstRow="0" w:lastRow="0" w:firstColumn="0" w:lastColumn="0" w:oddVBand="0" w:evenVBand="0" w:oddHBand="0" w:evenHBand="0" w:firstRowFirstColumn="0" w:firstRowLastColumn="0" w:lastRowFirstColumn="0" w:lastRowLastColumn="0"/>
            </w:pPr>
            <w:r w:rsidRPr="001D54DB">
              <w:t>1 melee synth (Ambush)</w:t>
            </w:r>
          </w:p>
          <w:p w14:paraId="6E85FDDA" w14:textId="4047437B" w:rsidR="00600D77" w:rsidRPr="00D67902" w:rsidRDefault="00600D77" w:rsidP="00600D77">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t>Long Hallway</w:t>
            </w:r>
          </w:p>
          <w:p w14:paraId="08F4A5D2" w14:textId="15F19056" w:rsidR="00D67902" w:rsidRPr="007308F2" w:rsidRDefault="00D67902" w:rsidP="00600D77">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t>Basic covers</w:t>
            </w:r>
          </w:p>
          <w:p w14:paraId="25688437" w14:textId="7A645E95" w:rsidR="00600D77" w:rsidRPr="007308F2" w:rsidRDefault="001A4330" w:rsidP="00600D77">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t>Ambush appears after the player gets about ¼</w:t>
            </w:r>
            <w:r w:rsidR="005076CF">
              <w:t xml:space="preserve"> way </w:t>
            </w:r>
            <w:r>
              <w:t>into the hallway</w:t>
            </w:r>
          </w:p>
          <w:p w14:paraId="35A4FABD" w14:textId="77777777" w:rsidR="00600D77" w:rsidRPr="00F262E1" w:rsidRDefault="00600D77" w:rsidP="00600D77">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t>Turret is far away</w:t>
            </w:r>
          </w:p>
          <w:p w14:paraId="031C8FB1" w14:textId="568BF704" w:rsidR="00600D77" w:rsidRPr="001D54DB" w:rsidRDefault="005076CF" w:rsidP="005076CF">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rsidRPr="001D54DB">
              <w:rPr>
                <w:b/>
                <w:bCs/>
              </w:rPr>
              <w:t xml:space="preserve">Reinforce </w:t>
            </w:r>
            <w:r w:rsidRPr="001D54DB">
              <w:t>using terminal to</w:t>
            </w:r>
            <w:r w:rsidRPr="001D54DB">
              <w:rPr>
                <w:b/>
                <w:bCs/>
              </w:rPr>
              <w:t xml:space="preserve"> deactivate tripod turret</w:t>
            </w:r>
          </w:p>
          <w:p w14:paraId="3283524A" w14:textId="77777777" w:rsidR="00600D77" w:rsidRPr="001D54DB" w:rsidRDefault="005076CF" w:rsidP="005076CF">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rsidRPr="001D54DB">
              <w:rPr>
                <w:b/>
                <w:bCs/>
              </w:rPr>
              <w:t>Reinforce hack rifle</w:t>
            </w:r>
          </w:p>
          <w:p w14:paraId="72F89C99" w14:textId="77777777" w:rsidR="00D22946" w:rsidRDefault="00D22946" w:rsidP="00D22946">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Exploration</w:t>
            </w:r>
          </w:p>
          <w:p w14:paraId="21A1F1D1" w14:textId="36B61EC9" w:rsidR="00D22946" w:rsidRPr="005076CF" w:rsidRDefault="00D22946" w:rsidP="00D22946">
            <w:pPr>
              <w:pStyle w:val="ListParagraph"/>
              <w:numPr>
                <w:ilvl w:val="1"/>
                <w:numId w:val="9"/>
              </w:numPr>
              <w:cnfStyle w:val="000000000000" w:firstRow="0" w:lastRow="0" w:firstColumn="0" w:lastColumn="0" w:oddVBand="0" w:evenVBand="0" w:oddHBand="0" w:evenHBand="0" w:firstRowFirstColumn="0" w:firstRowLastColumn="0" w:lastRowFirstColumn="0" w:lastRowLastColumn="0"/>
            </w:pPr>
            <w:r>
              <w:t>Ammo box</w:t>
            </w:r>
          </w:p>
        </w:tc>
        <w:tc>
          <w:tcPr>
            <w:tcW w:w="1080" w:type="dxa"/>
            <w:vAlign w:val="center"/>
          </w:tcPr>
          <w:p w14:paraId="5CC69313" w14:textId="3ABA0952" w:rsidR="00600D77" w:rsidRDefault="00600D77" w:rsidP="00600D77">
            <w:pPr>
              <w:jc w:val="center"/>
              <w:cnfStyle w:val="000000000000" w:firstRow="0" w:lastRow="0" w:firstColumn="0" w:lastColumn="0" w:oddVBand="0" w:evenVBand="0" w:oddHBand="0" w:evenHBand="0" w:firstRowFirstColumn="0" w:firstRowLastColumn="0" w:lastRowFirstColumn="0" w:lastRowLastColumn="0"/>
            </w:pPr>
            <w:r>
              <w:t>6</w:t>
            </w:r>
          </w:p>
        </w:tc>
        <w:tc>
          <w:tcPr>
            <w:tcW w:w="900" w:type="dxa"/>
            <w:vAlign w:val="center"/>
          </w:tcPr>
          <w:p w14:paraId="490529ED" w14:textId="4F892151" w:rsidR="00600D77" w:rsidRDefault="005076CF" w:rsidP="00600D77">
            <w:pPr>
              <w:jc w:val="center"/>
              <w:cnfStyle w:val="000000000000" w:firstRow="0" w:lastRow="0" w:firstColumn="0" w:lastColumn="0" w:oddVBand="0" w:evenVBand="0" w:oddHBand="0" w:evenHBand="0" w:firstRowFirstColumn="0" w:firstRowLastColumn="0" w:lastRowFirstColumn="0" w:lastRowLastColumn="0"/>
            </w:pPr>
            <w:r>
              <w:t>13:00</w:t>
            </w:r>
          </w:p>
        </w:tc>
        <w:tc>
          <w:tcPr>
            <w:tcW w:w="759" w:type="dxa"/>
            <w:vAlign w:val="center"/>
          </w:tcPr>
          <w:p w14:paraId="662643C2" w14:textId="77777777" w:rsidR="00600D77" w:rsidRDefault="00600D77" w:rsidP="00600D77">
            <w:pPr>
              <w:jc w:val="center"/>
              <w:cnfStyle w:val="000000000000" w:firstRow="0" w:lastRow="0" w:firstColumn="0" w:lastColumn="0" w:oddVBand="0" w:evenVBand="0" w:oddHBand="0" w:evenHBand="0" w:firstRowFirstColumn="0" w:firstRowLastColumn="0" w:lastRowFirstColumn="0" w:lastRowLastColumn="0"/>
            </w:pPr>
          </w:p>
        </w:tc>
      </w:tr>
      <w:tr w:rsidR="00600D77" w14:paraId="7AAF6725" w14:textId="77777777" w:rsidTr="00052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B208902" w14:textId="082C2FD4" w:rsidR="00600D77" w:rsidRDefault="00443DB9" w:rsidP="00600D77">
            <w:pPr>
              <w:jc w:val="center"/>
            </w:pPr>
            <w:r>
              <w:t>19</w:t>
            </w:r>
            <w:r w:rsidR="005076CF">
              <w:t>a</w:t>
            </w:r>
          </w:p>
        </w:tc>
        <w:tc>
          <w:tcPr>
            <w:tcW w:w="3150" w:type="dxa"/>
          </w:tcPr>
          <w:p w14:paraId="1A34D205" w14:textId="413AC0CF" w:rsidR="00600D77" w:rsidRDefault="00600D77" w:rsidP="00600D77">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 xml:space="preserve">The player lockpicks the </w:t>
            </w:r>
            <w:r w:rsidRPr="008F5CCE">
              <w:rPr>
                <w:b/>
                <w:bCs/>
              </w:rPr>
              <w:t>exit door (</w:t>
            </w:r>
            <w:r>
              <w:rPr>
                <w:b/>
                <w:bCs/>
              </w:rPr>
              <w:t>Advanced</w:t>
            </w:r>
            <w:r w:rsidRPr="008F5CCE">
              <w:rPr>
                <w:b/>
                <w:bCs/>
              </w:rPr>
              <w:t>)</w:t>
            </w:r>
            <w:r>
              <w:t xml:space="preserve"> </w:t>
            </w:r>
          </w:p>
        </w:tc>
        <w:tc>
          <w:tcPr>
            <w:tcW w:w="4230" w:type="dxa"/>
          </w:tcPr>
          <w:p w14:paraId="7769B772" w14:textId="1137EF98" w:rsidR="00600D77" w:rsidRPr="001D54DB" w:rsidRDefault="005076CF" w:rsidP="005076CF">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1D54DB">
              <w:t xml:space="preserve">This allows the player to utilize </w:t>
            </w:r>
            <w:r w:rsidRPr="001D54DB">
              <w:rPr>
                <w:b/>
                <w:bCs/>
              </w:rPr>
              <w:t>FO4 skill - lockpicking</w:t>
            </w:r>
          </w:p>
        </w:tc>
        <w:tc>
          <w:tcPr>
            <w:tcW w:w="1080" w:type="dxa"/>
            <w:vAlign w:val="center"/>
          </w:tcPr>
          <w:p w14:paraId="2DAF8202" w14:textId="46E7DBE2" w:rsidR="00600D77" w:rsidRDefault="005076CF" w:rsidP="00600D77">
            <w:pPr>
              <w:jc w:val="center"/>
              <w:cnfStyle w:val="000000100000" w:firstRow="0" w:lastRow="0" w:firstColumn="0" w:lastColumn="0" w:oddVBand="0" w:evenVBand="0" w:oddHBand="1" w:evenHBand="0" w:firstRowFirstColumn="0" w:firstRowLastColumn="0" w:lastRowFirstColumn="0" w:lastRowLastColumn="0"/>
            </w:pPr>
            <w:r>
              <w:t>5</w:t>
            </w:r>
          </w:p>
        </w:tc>
        <w:tc>
          <w:tcPr>
            <w:tcW w:w="900" w:type="dxa"/>
            <w:vAlign w:val="center"/>
          </w:tcPr>
          <w:p w14:paraId="411B484A" w14:textId="65BB00C1" w:rsidR="00600D77" w:rsidRDefault="005076CF" w:rsidP="00600D77">
            <w:pPr>
              <w:jc w:val="center"/>
              <w:cnfStyle w:val="000000100000" w:firstRow="0" w:lastRow="0" w:firstColumn="0" w:lastColumn="0" w:oddVBand="0" w:evenVBand="0" w:oddHBand="1" w:evenHBand="0" w:firstRowFirstColumn="0" w:firstRowLastColumn="0" w:lastRowFirstColumn="0" w:lastRowLastColumn="0"/>
            </w:pPr>
            <w:r>
              <w:t>13:30</w:t>
            </w:r>
          </w:p>
        </w:tc>
        <w:tc>
          <w:tcPr>
            <w:tcW w:w="759" w:type="dxa"/>
            <w:vAlign w:val="center"/>
          </w:tcPr>
          <w:p w14:paraId="4EB11640" w14:textId="77777777" w:rsidR="00600D77" w:rsidRDefault="00600D77" w:rsidP="00600D77">
            <w:pPr>
              <w:jc w:val="center"/>
              <w:cnfStyle w:val="000000100000" w:firstRow="0" w:lastRow="0" w:firstColumn="0" w:lastColumn="0" w:oddVBand="0" w:evenVBand="0" w:oddHBand="1" w:evenHBand="0" w:firstRowFirstColumn="0" w:firstRowLastColumn="0" w:lastRowFirstColumn="0" w:lastRowLastColumn="0"/>
            </w:pPr>
          </w:p>
        </w:tc>
      </w:tr>
      <w:tr w:rsidR="005076CF" w14:paraId="021203E6" w14:textId="77777777" w:rsidTr="000521E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78575D90" w14:textId="4410B6AD" w:rsidR="005076CF" w:rsidRDefault="005076CF" w:rsidP="00600D77">
            <w:pPr>
              <w:jc w:val="center"/>
            </w:pPr>
            <w:r>
              <w:t>19b</w:t>
            </w:r>
          </w:p>
        </w:tc>
        <w:tc>
          <w:tcPr>
            <w:tcW w:w="3150" w:type="dxa"/>
          </w:tcPr>
          <w:p w14:paraId="4AAD5EDD" w14:textId="2027C52A" w:rsidR="005076CF" w:rsidRDefault="005076CF" w:rsidP="00600D77">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The player finds the </w:t>
            </w:r>
            <w:r w:rsidRPr="004B5A98">
              <w:rPr>
                <w:b/>
                <w:bCs/>
              </w:rPr>
              <w:t>hallway key</w:t>
            </w:r>
            <w:r>
              <w:t xml:space="preserve"> from </w:t>
            </w:r>
            <w:r w:rsidRPr="00933014">
              <w:rPr>
                <w:b/>
                <w:bCs/>
              </w:rPr>
              <w:t>Ranged Synth (hard)’s corpse</w:t>
            </w:r>
            <w:r w:rsidRPr="001D54DB">
              <w:t>, and opens the door to next room</w:t>
            </w:r>
          </w:p>
        </w:tc>
        <w:tc>
          <w:tcPr>
            <w:tcW w:w="4230" w:type="dxa"/>
          </w:tcPr>
          <w:p w14:paraId="095BC08A" w14:textId="77777777" w:rsidR="005076CF" w:rsidRDefault="005076CF" w:rsidP="005076C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5076CF">
              <w:rPr>
                <w:b/>
                <w:bCs/>
              </w:rPr>
              <w:t>Exploration</w:t>
            </w:r>
          </w:p>
          <w:p w14:paraId="11C9CCDA" w14:textId="77777777" w:rsidR="005076CF" w:rsidRPr="00CC4D43" w:rsidRDefault="005076CF" w:rsidP="005076CF">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t xml:space="preserve">The hallway key is on </w:t>
            </w:r>
            <w:r w:rsidRPr="005076CF">
              <w:rPr>
                <w:b/>
                <w:bCs/>
              </w:rPr>
              <w:t>Ranged Synth (hard)’s corpse</w:t>
            </w:r>
            <w:r>
              <w:t xml:space="preserve">, who is </w:t>
            </w:r>
            <w:r w:rsidRPr="001D54DB">
              <w:rPr>
                <w:b/>
                <w:bCs/>
              </w:rPr>
              <w:t xml:space="preserve">dressed differently </w:t>
            </w:r>
            <w:r>
              <w:t>from other synths</w:t>
            </w:r>
          </w:p>
          <w:p w14:paraId="781D205E" w14:textId="5550A4A9" w:rsidR="00CC4D43" w:rsidRPr="00CC4D43" w:rsidRDefault="00CC4D43" w:rsidP="00CC4D43">
            <w:pPr>
              <w:ind w:left="1080"/>
              <w:cnfStyle w:val="000000000000" w:firstRow="0" w:lastRow="0" w:firstColumn="0" w:lastColumn="0" w:oddVBand="0" w:evenVBand="0" w:oddHBand="0" w:evenHBand="0" w:firstRowFirstColumn="0" w:firstRowLastColumn="0" w:lastRowFirstColumn="0" w:lastRowLastColumn="0"/>
              <w:rPr>
                <w:b/>
                <w:bCs/>
              </w:rPr>
            </w:pPr>
          </w:p>
        </w:tc>
        <w:tc>
          <w:tcPr>
            <w:tcW w:w="1080" w:type="dxa"/>
            <w:vAlign w:val="center"/>
          </w:tcPr>
          <w:p w14:paraId="106FBF6C" w14:textId="503CD7E0" w:rsidR="005076CF" w:rsidRDefault="005076CF" w:rsidP="00600D77">
            <w:pPr>
              <w:jc w:val="center"/>
              <w:cnfStyle w:val="000000000000" w:firstRow="0" w:lastRow="0" w:firstColumn="0" w:lastColumn="0" w:oddVBand="0" w:evenVBand="0" w:oddHBand="0" w:evenHBand="0" w:firstRowFirstColumn="0" w:firstRowLastColumn="0" w:lastRowFirstColumn="0" w:lastRowLastColumn="0"/>
            </w:pPr>
            <w:r>
              <w:t>4</w:t>
            </w:r>
          </w:p>
        </w:tc>
        <w:tc>
          <w:tcPr>
            <w:tcW w:w="900" w:type="dxa"/>
            <w:vAlign w:val="center"/>
          </w:tcPr>
          <w:p w14:paraId="2A0F3CB8" w14:textId="1E63B270" w:rsidR="005076CF" w:rsidRDefault="005076CF" w:rsidP="00600D77">
            <w:pPr>
              <w:jc w:val="center"/>
              <w:cnfStyle w:val="000000000000" w:firstRow="0" w:lastRow="0" w:firstColumn="0" w:lastColumn="0" w:oddVBand="0" w:evenVBand="0" w:oddHBand="0" w:evenHBand="0" w:firstRowFirstColumn="0" w:firstRowLastColumn="0" w:lastRowFirstColumn="0" w:lastRowLastColumn="0"/>
            </w:pPr>
            <w:r>
              <w:t>13:30</w:t>
            </w:r>
          </w:p>
        </w:tc>
        <w:tc>
          <w:tcPr>
            <w:tcW w:w="759" w:type="dxa"/>
            <w:vAlign w:val="center"/>
          </w:tcPr>
          <w:p w14:paraId="2599384F" w14:textId="77777777" w:rsidR="005076CF" w:rsidRDefault="005076CF" w:rsidP="00600D77">
            <w:pPr>
              <w:jc w:val="center"/>
              <w:cnfStyle w:val="000000000000" w:firstRow="0" w:lastRow="0" w:firstColumn="0" w:lastColumn="0" w:oddVBand="0" w:evenVBand="0" w:oddHBand="0" w:evenHBand="0" w:firstRowFirstColumn="0" w:firstRowLastColumn="0" w:lastRowFirstColumn="0" w:lastRowLastColumn="0"/>
            </w:pPr>
          </w:p>
        </w:tc>
      </w:tr>
      <w:tr w:rsidR="00600D77" w14:paraId="5373BA4F" w14:textId="77777777" w:rsidTr="00052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6F90CE7" w14:textId="6AD81D5D" w:rsidR="00600D77" w:rsidRDefault="00443DB9" w:rsidP="00600D77">
            <w:pPr>
              <w:jc w:val="center"/>
            </w:pPr>
            <w:r>
              <w:t>20</w:t>
            </w:r>
          </w:p>
        </w:tc>
        <w:tc>
          <w:tcPr>
            <w:tcW w:w="3150" w:type="dxa"/>
          </w:tcPr>
          <w:p w14:paraId="407044B1" w14:textId="77777777" w:rsidR="00600D77" w:rsidRPr="001D54DB" w:rsidRDefault="00600D77" w:rsidP="00600D7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1D54DB">
              <w:rPr>
                <w:b/>
                <w:bCs/>
              </w:rPr>
              <w:t>Stage 1500</w:t>
            </w:r>
          </w:p>
          <w:p w14:paraId="2E08048E" w14:textId="77777777" w:rsidR="00600D77" w:rsidRDefault="00600D77" w:rsidP="00600D77">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 xml:space="preserve">In the next room, there is another scene with the </w:t>
            </w:r>
            <w:r w:rsidRPr="001D54DB">
              <w:rPr>
                <w:b/>
                <w:bCs/>
              </w:rPr>
              <w:t xml:space="preserve">courser </w:t>
            </w:r>
            <w:r>
              <w:t xml:space="preserve">who seems to be </w:t>
            </w:r>
            <w:r w:rsidRPr="001D54DB">
              <w:rPr>
                <w:b/>
                <w:bCs/>
              </w:rPr>
              <w:t>grateful</w:t>
            </w:r>
            <w:r>
              <w:t xml:space="preserve"> to Nathan</w:t>
            </w:r>
          </w:p>
          <w:p w14:paraId="7B70E523" w14:textId="04A395A7" w:rsidR="00600D77" w:rsidRDefault="00600D77" w:rsidP="00600D77">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 xml:space="preserve">The player feels something is not right with Nathan, but </w:t>
            </w:r>
            <w:r w:rsidRPr="001D54DB">
              <w:rPr>
                <w:b/>
                <w:bCs/>
              </w:rPr>
              <w:t>Nathan ran away</w:t>
            </w:r>
            <w:r>
              <w:t xml:space="preserve"> after the courser</w:t>
            </w:r>
          </w:p>
        </w:tc>
        <w:tc>
          <w:tcPr>
            <w:tcW w:w="4230" w:type="dxa"/>
          </w:tcPr>
          <w:p w14:paraId="316D8C16" w14:textId="6E975398" w:rsidR="00600D77" w:rsidRDefault="00600D77" w:rsidP="00600D7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Pr>
                <w:b/>
                <w:bCs/>
              </w:rPr>
              <w:t xml:space="preserve">Narrative </w:t>
            </w:r>
          </w:p>
          <w:p w14:paraId="74FEC70E" w14:textId="24FD2069" w:rsidR="00600D77" w:rsidRDefault="00600D77" w:rsidP="005076CF">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rsidRPr="004955C0">
              <w:t>The player</w:t>
            </w:r>
            <w:r>
              <w:t xml:space="preserve"> learns that </w:t>
            </w:r>
            <w:r w:rsidR="005076CF">
              <w:t>there are some hidden connections between Nathan and the courser</w:t>
            </w:r>
          </w:p>
          <w:p w14:paraId="1DD127D3" w14:textId="2FCBB49D" w:rsidR="00501333" w:rsidRPr="00501333" w:rsidRDefault="00501333" w:rsidP="005076CF">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rPr>
                <w:b/>
                <w:bCs/>
              </w:rPr>
              <w:t xml:space="preserve">(Optional) </w:t>
            </w:r>
            <w:r w:rsidRPr="00501333">
              <w:t xml:space="preserve">By reading terminal notes, the player finds that the malfunction of </w:t>
            </w:r>
            <w:r w:rsidRPr="00501333">
              <w:rPr>
                <w:rFonts w:hint="eastAsia"/>
                <w:lang w:eastAsia="zh-CN"/>
              </w:rPr>
              <w:t>t</w:t>
            </w:r>
            <w:r w:rsidRPr="00501333">
              <w:rPr>
                <w:lang w:eastAsia="zh-CN"/>
              </w:rPr>
              <w:t xml:space="preserve">he courser caused the </w:t>
            </w:r>
            <w:r w:rsidRPr="001D54DB">
              <w:rPr>
                <w:b/>
                <w:bCs/>
                <w:lang w:eastAsia="zh-CN"/>
              </w:rPr>
              <w:t>incident in the facility</w:t>
            </w:r>
            <w:r w:rsidRPr="00501333">
              <w:rPr>
                <w:lang w:eastAsia="zh-CN"/>
              </w:rPr>
              <w:t>, and the death of the doctor in the room</w:t>
            </w:r>
          </w:p>
          <w:p w14:paraId="6D274C29" w14:textId="77777777" w:rsidR="00600D77" w:rsidRPr="004955C0" w:rsidRDefault="00600D77" w:rsidP="00600D77">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4955C0">
              <w:rPr>
                <w:b/>
                <w:bCs/>
              </w:rPr>
              <w:t>Exploration</w:t>
            </w:r>
          </w:p>
          <w:p w14:paraId="1F2C49AA" w14:textId="77777777" w:rsidR="00600D77" w:rsidRDefault="00D22946" w:rsidP="00600D77">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Ammo box and med kit</w:t>
            </w:r>
          </w:p>
          <w:p w14:paraId="4689C3E4"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pPr>
          </w:p>
          <w:p w14:paraId="35136D25" w14:textId="2E7E838F" w:rsidR="004122F9" w:rsidRPr="00F262E1" w:rsidRDefault="004122F9" w:rsidP="004122F9">
            <w:pPr>
              <w:cnfStyle w:val="000000100000" w:firstRow="0" w:lastRow="0" w:firstColumn="0" w:lastColumn="0" w:oddVBand="0" w:evenVBand="0" w:oddHBand="1" w:evenHBand="0" w:firstRowFirstColumn="0" w:firstRowLastColumn="0" w:lastRowFirstColumn="0" w:lastRowLastColumn="0"/>
            </w:pPr>
          </w:p>
        </w:tc>
        <w:tc>
          <w:tcPr>
            <w:tcW w:w="1080" w:type="dxa"/>
            <w:vAlign w:val="center"/>
          </w:tcPr>
          <w:p w14:paraId="454F00FA" w14:textId="2F749C21" w:rsidR="00600D77" w:rsidRDefault="00600D77" w:rsidP="00600D77">
            <w:pPr>
              <w:jc w:val="center"/>
              <w:cnfStyle w:val="000000100000" w:firstRow="0" w:lastRow="0" w:firstColumn="0" w:lastColumn="0" w:oddVBand="0" w:evenVBand="0" w:oddHBand="1" w:evenHBand="0" w:firstRowFirstColumn="0" w:firstRowLastColumn="0" w:lastRowFirstColumn="0" w:lastRowLastColumn="0"/>
            </w:pPr>
            <w:r>
              <w:t>1</w:t>
            </w:r>
          </w:p>
        </w:tc>
        <w:tc>
          <w:tcPr>
            <w:tcW w:w="900" w:type="dxa"/>
            <w:vAlign w:val="center"/>
          </w:tcPr>
          <w:p w14:paraId="02E55D2D" w14:textId="2045AD10" w:rsidR="00600D77" w:rsidRDefault="00501333" w:rsidP="00600D77">
            <w:pPr>
              <w:jc w:val="center"/>
              <w:cnfStyle w:val="000000100000" w:firstRow="0" w:lastRow="0" w:firstColumn="0" w:lastColumn="0" w:oddVBand="0" w:evenVBand="0" w:oddHBand="1" w:evenHBand="0" w:firstRowFirstColumn="0" w:firstRowLastColumn="0" w:lastRowFirstColumn="0" w:lastRowLastColumn="0"/>
            </w:pPr>
            <w:r>
              <w:t>14:00</w:t>
            </w:r>
          </w:p>
        </w:tc>
        <w:tc>
          <w:tcPr>
            <w:tcW w:w="759" w:type="dxa"/>
            <w:vAlign w:val="center"/>
          </w:tcPr>
          <w:p w14:paraId="34343F78" w14:textId="1A5C6133" w:rsidR="00600D77" w:rsidRDefault="00D117B8" w:rsidP="00600D77">
            <w:pPr>
              <w:jc w:val="center"/>
              <w:cnfStyle w:val="000000100000" w:firstRow="0" w:lastRow="0" w:firstColumn="0" w:lastColumn="0" w:oddVBand="0" w:evenVBand="0" w:oddHBand="1" w:evenHBand="0" w:firstRowFirstColumn="0" w:firstRowLastColumn="0" w:lastRowFirstColumn="0" w:lastRowLastColumn="0"/>
            </w:pPr>
            <w:r>
              <w:t>wow</w:t>
            </w:r>
          </w:p>
        </w:tc>
      </w:tr>
      <w:tr w:rsidR="00600D77" w14:paraId="386C25E5" w14:textId="77777777" w:rsidTr="000521E0">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7BCF7CFB" w14:textId="194B1D45" w:rsidR="00600D77" w:rsidRDefault="00443DB9" w:rsidP="00600D77">
            <w:pPr>
              <w:jc w:val="center"/>
            </w:pPr>
            <w:r>
              <w:lastRenderedPageBreak/>
              <w:t>21</w:t>
            </w:r>
          </w:p>
        </w:tc>
        <w:tc>
          <w:tcPr>
            <w:tcW w:w="3150" w:type="dxa"/>
          </w:tcPr>
          <w:p w14:paraId="562E37BB" w14:textId="5F3AAA7C" w:rsidR="00E8620D" w:rsidRPr="00E8620D" w:rsidRDefault="00E8620D" w:rsidP="00E8620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Pr>
                <w:b/>
                <w:bCs/>
              </w:rPr>
              <w:t>Narrative Beat 9 (Minor)</w:t>
            </w:r>
          </w:p>
          <w:p w14:paraId="6100E7D8" w14:textId="77777777" w:rsidR="00600D77" w:rsidRDefault="00600D77" w:rsidP="00E8620D">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The player enters the room with a </w:t>
            </w:r>
            <w:r w:rsidRPr="001D54DB">
              <w:rPr>
                <w:b/>
                <w:bCs/>
              </w:rPr>
              <w:t>hole</w:t>
            </w:r>
            <w:r>
              <w:t xml:space="preserve"> in the middle</w:t>
            </w:r>
          </w:p>
          <w:p w14:paraId="61FA9860" w14:textId="7ACB2C98" w:rsidR="00600D77" w:rsidRDefault="00600D77" w:rsidP="00E8620D">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There is a terminal with some side information for the player to discover</w:t>
            </w:r>
          </w:p>
        </w:tc>
        <w:tc>
          <w:tcPr>
            <w:tcW w:w="4230" w:type="dxa"/>
          </w:tcPr>
          <w:p w14:paraId="20851BD8" w14:textId="72C1069B" w:rsidR="00501333" w:rsidRPr="00501333" w:rsidRDefault="00501333" w:rsidP="0050133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Pr>
                <w:b/>
                <w:bCs/>
              </w:rPr>
              <w:t xml:space="preserve">Narrative </w:t>
            </w:r>
          </w:p>
          <w:p w14:paraId="69A059DE" w14:textId="1D490B10" w:rsidR="00600D77" w:rsidRDefault="00501333" w:rsidP="00501333">
            <w:pPr>
              <w:pStyle w:val="ListParagraph"/>
              <w:numPr>
                <w:ilvl w:val="1"/>
                <w:numId w:val="9"/>
              </w:numPr>
              <w:cnfStyle w:val="000000000000" w:firstRow="0" w:lastRow="0" w:firstColumn="0" w:lastColumn="0" w:oddVBand="0" w:evenVBand="0" w:oddHBand="0" w:evenHBand="0" w:firstRowFirstColumn="0" w:firstRowLastColumn="0" w:lastRowFirstColumn="0" w:lastRowLastColumn="0"/>
            </w:pPr>
            <w:r>
              <w:rPr>
                <w:b/>
                <w:bCs/>
              </w:rPr>
              <w:t xml:space="preserve">(Optional) </w:t>
            </w:r>
            <w:r>
              <w:t xml:space="preserve">If the player reads terminal notes, the player learns that Nathan is the one who </w:t>
            </w:r>
            <w:r w:rsidRPr="001D54DB">
              <w:rPr>
                <w:b/>
                <w:bCs/>
              </w:rPr>
              <w:t xml:space="preserve">reprogrammed the courser </w:t>
            </w:r>
            <w:r w:rsidR="001D54DB">
              <w:t>after</w:t>
            </w:r>
            <w:r>
              <w:t xml:space="preserve"> the incident</w:t>
            </w:r>
          </w:p>
          <w:p w14:paraId="34CB297F" w14:textId="77777777" w:rsidR="00D22946" w:rsidRPr="001D54DB" w:rsidRDefault="00D22946" w:rsidP="00D22946">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1D54DB">
              <w:rPr>
                <w:b/>
                <w:bCs/>
              </w:rPr>
              <w:t>Exploration</w:t>
            </w:r>
          </w:p>
          <w:p w14:paraId="65B489FE" w14:textId="3EEBFC8F" w:rsidR="00D22946" w:rsidRPr="004955C0" w:rsidRDefault="00D22946" w:rsidP="00D22946">
            <w:pPr>
              <w:pStyle w:val="ListParagraph"/>
              <w:numPr>
                <w:ilvl w:val="1"/>
                <w:numId w:val="9"/>
              </w:numPr>
              <w:cnfStyle w:val="000000000000" w:firstRow="0" w:lastRow="0" w:firstColumn="0" w:lastColumn="0" w:oddVBand="0" w:evenVBand="0" w:oddHBand="0" w:evenHBand="0" w:firstRowFirstColumn="0" w:firstRowLastColumn="0" w:lastRowFirstColumn="0" w:lastRowLastColumn="0"/>
            </w:pPr>
            <w:r>
              <w:t>Ammo box</w:t>
            </w:r>
          </w:p>
        </w:tc>
        <w:tc>
          <w:tcPr>
            <w:tcW w:w="1080" w:type="dxa"/>
            <w:vAlign w:val="center"/>
          </w:tcPr>
          <w:p w14:paraId="5A1EBD6C" w14:textId="056E53AA" w:rsidR="00600D77" w:rsidRDefault="00501333" w:rsidP="00600D77">
            <w:pPr>
              <w:jc w:val="center"/>
              <w:cnfStyle w:val="000000000000" w:firstRow="0" w:lastRow="0" w:firstColumn="0" w:lastColumn="0" w:oddVBand="0" w:evenVBand="0" w:oddHBand="0" w:evenHBand="0" w:firstRowFirstColumn="0" w:firstRowLastColumn="0" w:lastRowFirstColumn="0" w:lastRowLastColumn="0"/>
            </w:pPr>
            <w:r>
              <w:t>1</w:t>
            </w:r>
          </w:p>
        </w:tc>
        <w:tc>
          <w:tcPr>
            <w:tcW w:w="900" w:type="dxa"/>
            <w:vAlign w:val="center"/>
          </w:tcPr>
          <w:p w14:paraId="6855C481" w14:textId="27C55B70" w:rsidR="00600D77" w:rsidRDefault="00501333" w:rsidP="00600D77">
            <w:pPr>
              <w:jc w:val="center"/>
              <w:cnfStyle w:val="000000000000" w:firstRow="0" w:lastRow="0" w:firstColumn="0" w:lastColumn="0" w:oddVBand="0" w:evenVBand="0" w:oddHBand="0" w:evenHBand="0" w:firstRowFirstColumn="0" w:firstRowLastColumn="0" w:lastRowFirstColumn="0" w:lastRowLastColumn="0"/>
            </w:pPr>
            <w:r>
              <w:t>15:00</w:t>
            </w:r>
          </w:p>
        </w:tc>
        <w:tc>
          <w:tcPr>
            <w:tcW w:w="759" w:type="dxa"/>
            <w:vAlign w:val="center"/>
          </w:tcPr>
          <w:p w14:paraId="3D6074C3" w14:textId="77777777" w:rsidR="00600D77" w:rsidRDefault="00600D77" w:rsidP="00600D77">
            <w:pPr>
              <w:jc w:val="center"/>
              <w:cnfStyle w:val="000000000000" w:firstRow="0" w:lastRow="0" w:firstColumn="0" w:lastColumn="0" w:oddVBand="0" w:evenVBand="0" w:oddHBand="0" w:evenHBand="0" w:firstRowFirstColumn="0" w:firstRowLastColumn="0" w:lastRowFirstColumn="0" w:lastRowLastColumn="0"/>
            </w:pPr>
          </w:p>
        </w:tc>
      </w:tr>
      <w:tr w:rsidR="00600D77" w14:paraId="6E3E205A" w14:textId="77777777" w:rsidTr="000521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6C4FB16" w14:textId="064934C4" w:rsidR="00600D77" w:rsidRDefault="00443DB9" w:rsidP="00600D77">
            <w:pPr>
              <w:jc w:val="center"/>
            </w:pPr>
            <w:r>
              <w:t>S2</w:t>
            </w:r>
          </w:p>
        </w:tc>
        <w:tc>
          <w:tcPr>
            <w:tcW w:w="3150" w:type="dxa"/>
          </w:tcPr>
          <w:p w14:paraId="0B681BAA" w14:textId="6367F0B0" w:rsidR="00E8620D" w:rsidRPr="001D54DB" w:rsidRDefault="00600D77" w:rsidP="00E8620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1D54DB">
              <w:rPr>
                <w:b/>
                <w:bCs/>
              </w:rPr>
              <w:t>Side Quest Stage 100</w:t>
            </w:r>
          </w:p>
          <w:p w14:paraId="2C27F18D" w14:textId="68AB36F4" w:rsidR="00600D77" w:rsidRPr="001D54DB" w:rsidRDefault="00600D77" w:rsidP="00E8620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t xml:space="preserve">The player </w:t>
            </w:r>
            <w:r>
              <w:rPr>
                <w:rFonts w:hint="eastAsia"/>
                <w:lang w:eastAsia="zh-CN"/>
              </w:rPr>
              <w:t>finds</w:t>
            </w:r>
            <w:r>
              <w:t xml:space="preserve"> the </w:t>
            </w:r>
            <w:r w:rsidRPr="001D54DB">
              <w:rPr>
                <w:b/>
                <w:bCs/>
              </w:rPr>
              <w:t>entrance to the basement (the hole)</w:t>
            </w:r>
          </w:p>
          <w:p w14:paraId="6DE142FF" w14:textId="136A7568" w:rsidR="00600D77" w:rsidRDefault="00600D77" w:rsidP="00E8620D">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 xml:space="preserve">The player </w:t>
            </w:r>
            <w:r w:rsidRPr="00693628">
              <w:rPr>
                <w:b/>
                <w:bCs/>
              </w:rPr>
              <w:t>drops down</w:t>
            </w:r>
            <w:r>
              <w:t xml:space="preserve"> from the opening to the first floor</w:t>
            </w:r>
          </w:p>
        </w:tc>
        <w:tc>
          <w:tcPr>
            <w:tcW w:w="4230" w:type="dxa"/>
          </w:tcPr>
          <w:p w14:paraId="5EB506DD" w14:textId="61B18774" w:rsidR="00D67902" w:rsidRDefault="00D67902" w:rsidP="00D67902">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563D37">
              <w:rPr>
                <w:b/>
                <w:bCs/>
              </w:rPr>
              <w:t>Verticality</w:t>
            </w:r>
            <w:r>
              <w:t xml:space="preserve"> in exploration</w:t>
            </w:r>
          </w:p>
          <w:p w14:paraId="029894E0" w14:textId="77284391" w:rsidR="00600D77" w:rsidRPr="001D54DB" w:rsidRDefault="00501333" w:rsidP="00501333">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1D54DB">
              <w:rPr>
                <w:b/>
                <w:bCs/>
              </w:rPr>
              <w:t>Conveyance</w:t>
            </w:r>
          </w:p>
          <w:p w14:paraId="3D461AAF" w14:textId="16DAE2EC" w:rsidR="00501333" w:rsidRDefault="00501333" w:rsidP="00501333">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The opening and the red create nearby attract the player</w:t>
            </w:r>
          </w:p>
          <w:p w14:paraId="75D41FD4" w14:textId="2734DFD3" w:rsidR="00501333" w:rsidRPr="004955C0" w:rsidRDefault="00501333" w:rsidP="00501333">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The objective marker for side quest updates when the player gets close</w:t>
            </w:r>
          </w:p>
        </w:tc>
        <w:tc>
          <w:tcPr>
            <w:tcW w:w="1080" w:type="dxa"/>
            <w:vAlign w:val="center"/>
          </w:tcPr>
          <w:p w14:paraId="65D5F722" w14:textId="327B7832" w:rsidR="00600D77" w:rsidRDefault="00501333" w:rsidP="00600D77">
            <w:pPr>
              <w:jc w:val="center"/>
              <w:cnfStyle w:val="000000100000" w:firstRow="0" w:lastRow="0" w:firstColumn="0" w:lastColumn="0" w:oddVBand="0" w:evenVBand="0" w:oddHBand="1" w:evenHBand="0" w:firstRowFirstColumn="0" w:firstRowLastColumn="0" w:lastRowFirstColumn="0" w:lastRowLastColumn="0"/>
            </w:pPr>
            <w:r>
              <w:t>1</w:t>
            </w:r>
          </w:p>
        </w:tc>
        <w:tc>
          <w:tcPr>
            <w:tcW w:w="900" w:type="dxa"/>
            <w:vAlign w:val="center"/>
          </w:tcPr>
          <w:p w14:paraId="5C76BB93" w14:textId="3EF639BB" w:rsidR="00600D77" w:rsidRDefault="007B7326" w:rsidP="00600D77">
            <w:pPr>
              <w:jc w:val="center"/>
              <w:cnfStyle w:val="000000100000" w:firstRow="0" w:lastRow="0" w:firstColumn="0" w:lastColumn="0" w:oddVBand="0" w:evenVBand="0" w:oddHBand="1" w:evenHBand="0" w:firstRowFirstColumn="0" w:firstRowLastColumn="0" w:lastRowFirstColumn="0" w:lastRowLastColumn="0"/>
            </w:pPr>
            <w:r>
              <w:t>(+10s)</w:t>
            </w:r>
          </w:p>
        </w:tc>
        <w:tc>
          <w:tcPr>
            <w:tcW w:w="759" w:type="dxa"/>
            <w:vAlign w:val="center"/>
          </w:tcPr>
          <w:p w14:paraId="5206E9A4" w14:textId="77777777" w:rsidR="00600D77" w:rsidRDefault="00600D77" w:rsidP="00600D77">
            <w:pPr>
              <w:jc w:val="center"/>
              <w:cnfStyle w:val="000000100000" w:firstRow="0" w:lastRow="0" w:firstColumn="0" w:lastColumn="0" w:oddVBand="0" w:evenVBand="0" w:oddHBand="1" w:evenHBand="0" w:firstRowFirstColumn="0" w:firstRowLastColumn="0" w:lastRowFirstColumn="0" w:lastRowLastColumn="0"/>
            </w:pPr>
          </w:p>
        </w:tc>
      </w:tr>
    </w:tbl>
    <w:p w14:paraId="7CF8A5CB" w14:textId="4C797B43" w:rsidR="006B2B3F" w:rsidRPr="00A7475A" w:rsidRDefault="0097353C" w:rsidP="00A7475A">
      <w:pPr>
        <w:pStyle w:val="Heading3"/>
      </w:pPr>
      <w:r w:rsidRPr="00BE212A">
        <w:br w:type="page"/>
      </w:r>
      <w:bookmarkStart w:id="16" w:name="_Toc102793877"/>
      <w:r w:rsidR="00A7475A">
        <w:lastRenderedPageBreak/>
        <w:t>Basement</w:t>
      </w:r>
      <w:r w:rsidR="00F74E91">
        <w:t xml:space="preserve"> (Optional)</w:t>
      </w:r>
      <w:bookmarkEnd w:id="16"/>
    </w:p>
    <w:p w14:paraId="6F242A75" w14:textId="6B7AA8D5" w:rsidR="00F74E91" w:rsidRDefault="00A7475A" w:rsidP="003A463D">
      <w:pPr>
        <w:rPr>
          <w:rFonts w:asciiTheme="majorHAnsi" w:eastAsiaTheme="majorEastAsia" w:hAnsiTheme="majorHAnsi" w:cstheme="majorBidi"/>
          <w:b/>
          <w:bCs/>
          <w:color w:val="4F81BD" w:themeColor="accent1"/>
          <w:sz w:val="26"/>
          <w:szCs w:val="26"/>
        </w:rPr>
      </w:pPr>
      <w:r>
        <w:rPr>
          <w:noProof/>
        </w:rPr>
        <w:drawing>
          <wp:inline distT="0" distB="0" distL="0" distR="0" wp14:anchorId="35A1A655" wp14:editId="744558EC">
            <wp:extent cx="5189220" cy="3942715"/>
            <wp:effectExtent l="0" t="0" r="0" b="63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9220" cy="3942715"/>
                    </a:xfrm>
                    <a:prstGeom prst="rect">
                      <a:avLst/>
                    </a:prstGeom>
                    <a:noFill/>
                    <a:ln>
                      <a:noFill/>
                    </a:ln>
                  </pic:spPr>
                </pic:pic>
              </a:graphicData>
            </a:graphic>
          </wp:inline>
        </w:drawing>
      </w:r>
    </w:p>
    <w:p w14:paraId="5BABD802" w14:textId="50A4AC9A" w:rsidR="00A7475A" w:rsidRDefault="00A7475A" w:rsidP="003A463D">
      <w:pPr>
        <w:rPr>
          <w:rFonts w:asciiTheme="majorHAnsi" w:eastAsiaTheme="majorEastAsia" w:hAnsiTheme="majorHAnsi" w:cstheme="majorBidi"/>
          <w:b/>
          <w:bCs/>
          <w:color w:val="4F81BD" w:themeColor="accent1"/>
          <w:sz w:val="26"/>
          <w:szCs w:val="26"/>
        </w:rPr>
      </w:pPr>
      <w:r>
        <w:rPr>
          <w:noProof/>
        </w:rPr>
        <w:drawing>
          <wp:inline distT="0" distB="0" distL="0" distR="0" wp14:anchorId="57EDD6C1" wp14:editId="5BF10EAF">
            <wp:extent cx="5943600" cy="13957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395730"/>
                    </a:xfrm>
                    <a:prstGeom prst="rect">
                      <a:avLst/>
                    </a:prstGeom>
                    <a:noFill/>
                    <a:ln>
                      <a:noFill/>
                    </a:ln>
                  </pic:spPr>
                </pic:pic>
              </a:graphicData>
            </a:graphic>
          </wp:inline>
        </w:drawing>
      </w:r>
    </w:p>
    <w:p w14:paraId="6DE5072C" w14:textId="13F18AB2" w:rsidR="00CC4D43" w:rsidRDefault="00FB4D71" w:rsidP="00FB4D71">
      <w:pPr>
        <w:pStyle w:val="Caption"/>
        <w:jc w:val="center"/>
        <w:rPr>
          <w:noProof/>
        </w:rPr>
      </w:pPr>
      <w:bookmarkStart w:id="17" w:name="_Toc102793906"/>
      <w:r>
        <w:t xml:space="preserve">Figure </w:t>
      </w:r>
      <w:r w:rsidR="005D2928">
        <w:fldChar w:fldCharType="begin"/>
      </w:r>
      <w:r w:rsidR="005D2928">
        <w:instrText xml:space="preserve"> SEQ Figure \* ARABIC </w:instrText>
      </w:r>
      <w:r w:rsidR="005D2928">
        <w:fldChar w:fldCharType="separate"/>
      </w:r>
      <w:r w:rsidR="00CC4D43">
        <w:rPr>
          <w:noProof/>
        </w:rPr>
        <w:t>5</w:t>
      </w:r>
      <w:r w:rsidR="005D2928">
        <w:rPr>
          <w:noProof/>
        </w:rPr>
        <w:fldChar w:fldCharType="end"/>
      </w:r>
      <w:r>
        <w:t xml:space="preserve">: </w:t>
      </w:r>
      <w:r>
        <w:rPr>
          <w:noProof/>
        </w:rPr>
        <w:t xml:space="preserve"> Security Office. [2]</w:t>
      </w:r>
      <w:bookmarkEnd w:id="17"/>
    </w:p>
    <w:p w14:paraId="6CC67132" w14:textId="430D6667" w:rsidR="00FB4D71" w:rsidRPr="00CC4D43" w:rsidRDefault="00CC4D43" w:rsidP="00CC4D43">
      <w:pPr>
        <w:rPr>
          <w:b/>
          <w:bCs/>
          <w:noProof/>
          <w:color w:val="4F81BD" w:themeColor="accent1"/>
          <w:sz w:val="18"/>
          <w:szCs w:val="18"/>
        </w:rPr>
      </w:pPr>
      <w:r>
        <w:rPr>
          <w:noProof/>
        </w:rPr>
        <w:br w:type="page"/>
      </w:r>
    </w:p>
    <w:tbl>
      <w:tblPr>
        <w:tblStyle w:val="GridTable4-Accent1"/>
        <w:tblW w:w="10834" w:type="dxa"/>
        <w:jc w:val="center"/>
        <w:tblLayout w:type="fixed"/>
        <w:tblLook w:val="04A0" w:firstRow="1" w:lastRow="0" w:firstColumn="1" w:lastColumn="0" w:noHBand="0" w:noVBand="1"/>
      </w:tblPr>
      <w:tblGrid>
        <w:gridCol w:w="715"/>
        <w:gridCol w:w="3240"/>
        <w:gridCol w:w="4140"/>
        <w:gridCol w:w="1080"/>
        <w:gridCol w:w="900"/>
        <w:gridCol w:w="759"/>
      </w:tblGrid>
      <w:tr w:rsidR="003A463D" w14:paraId="3FA2BA7B" w14:textId="77777777" w:rsidTr="000416D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0B85B324" w14:textId="77777777" w:rsidR="003A463D" w:rsidRDefault="003A463D" w:rsidP="000416DB">
            <w:pPr>
              <w:jc w:val="center"/>
            </w:pPr>
            <w:r>
              <w:lastRenderedPageBreak/>
              <w:br w:type="page"/>
              <w:t>Map Label</w:t>
            </w:r>
          </w:p>
        </w:tc>
        <w:tc>
          <w:tcPr>
            <w:tcW w:w="3240" w:type="dxa"/>
            <w:vAlign w:val="bottom"/>
          </w:tcPr>
          <w:p w14:paraId="23361EA8" w14:textId="77777777" w:rsidR="003A463D" w:rsidRDefault="003A463D" w:rsidP="000416DB">
            <w:pPr>
              <w:jc w:val="center"/>
              <w:cnfStyle w:val="100000000000" w:firstRow="1" w:lastRow="0" w:firstColumn="0" w:lastColumn="0" w:oddVBand="0" w:evenVBand="0" w:oddHBand="0" w:evenHBand="0" w:firstRowFirstColumn="0" w:firstRowLastColumn="0" w:lastRowFirstColumn="0" w:lastRowLastColumn="0"/>
            </w:pPr>
            <w:r>
              <w:t>Event Summary</w:t>
            </w:r>
          </w:p>
        </w:tc>
        <w:tc>
          <w:tcPr>
            <w:tcW w:w="4140" w:type="dxa"/>
            <w:vAlign w:val="bottom"/>
          </w:tcPr>
          <w:p w14:paraId="6E42DDCF" w14:textId="77777777" w:rsidR="003A463D" w:rsidRDefault="003A463D" w:rsidP="000416DB">
            <w:pPr>
              <w:jc w:val="center"/>
              <w:cnfStyle w:val="100000000000" w:firstRow="1" w:lastRow="0" w:firstColumn="0" w:lastColumn="0" w:oddVBand="0" w:evenVBand="0" w:oddHBand="0" w:evenHBand="0" w:firstRowFirstColumn="0" w:firstRowLastColumn="0" w:lastRowFirstColumn="0" w:lastRowLastColumn="0"/>
            </w:pPr>
            <w:r>
              <w:t>Event Details</w:t>
            </w:r>
          </w:p>
        </w:tc>
        <w:tc>
          <w:tcPr>
            <w:tcW w:w="1080" w:type="dxa"/>
            <w:vAlign w:val="bottom"/>
          </w:tcPr>
          <w:p w14:paraId="164432AE" w14:textId="77777777" w:rsidR="003A463D" w:rsidRDefault="003A463D" w:rsidP="000416DB">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00" w:type="dxa"/>
            <w:vAlign w:val="bottom"/>
          </w:tcPr>
          <w:p w14:paraId="51590704" w14:textId="77777777" w:rsidR="003A463D" w:rsidRDefault="003A463D" w:rsidP="000416DB">
            <w:pPr>
              <w:jc w:val="center"/>
              <w:cnfStyle w:val="100000000000" w:firstRow="1" w:lastRow="0" w:firstColumn="0" w:lastColumn="0" w:oddVBand="0" w:evenVBand="0" w:oddHBand="0" w:evenHBand="0" w:firstRowFirstColumn="0" w:firstRowLastColumn="0" w:lastRowFirstColumn="0" w:lastRowLastColumn="0"/>
            </w:pPr>
            <w:r>
              <w:t>Approx. Time</w:t>
            </w:r>
          </w:p>
        </w:tc>
        <w:tc>
          <w:tcPr>
            <w:tcW w:w="759" w:type="dxa"/>
            <w:vAlign w:val="bottom"/>
          </w:tcPr>
          <w:p w14:paraId="5F6EFB12" w14:textId="77777777" w:rsidR="003A463D" w:rsidRDefault="003A463D" w:rsidP="000416DB">
            <w:pPr>
              <w:jc w:val="center"/>
              <w:cnfStyle w:val="100000000000" w:firstRow="1" w:lastRow="0" w:firstColumn="0" w:lastColumn="0" w:oddVBand="0" w:evenVBand="0" w:oddHBand="0" w:evenHBand="0" w:firstRowFirstColumn="0" w:firstRowLastColumn="0" w:lastRowFirstColumn="0" w:lastRowLastColumn="0"/>
            </w:pPr>
            <w:r>
              <w:t>Wow?</w:t>
            </w:r>
          </w:p>
        </w:tc>
      </w:tr>
      <w:tr w:rsidR="003A463D" w14:paraId="410DA529"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0D8CB76" w14:textId="7EBFC577" w:rsidR="003A463D" w:rsidRPr="00341EF7" w:rsidRDefault="00664C28" w:rsidP="000416DB">
            <w:pPr>
              <w:jc w:val="center"/>
            </w:pPr>
            <w:r>
              <w:t>S</w:t>
            </w:r>
            <w:r w:rsidR="00443DB9">
              <w:t>3</w:t>
            </w:r>
          </w:p>
        </w:tc>
        <w:tc>
          <w:tcPr>
            <w:tcW w:w="3240" w:type="dxa"/>
          </w:tcPr>
          <w:p w14:paraId="50A5BF69" w14:textId="77777777" w:rsidR="000544A5" w:rsidRDefault="000544A5" w:rsidP="000544A5">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 xml:space="preserve">The player </w:t>
            </w:r>
            <w:r w:rsidRPr="001D54DB">
              <w:rPr>
                <w:b/>
                <w:bCs/>
              </w:rPr>
              <w:t>drops down again</w:t>
            </w:r>
            <w:r>
              <w:t xml:space="preserve"> to enter the basement</w:t>
            </w:r>
          </w:p>
          <w:p w14:paraId="78025258" w14:textId="01ACFE28" w:rsidR="003A463D" w:rsidRDefault="000544A5" w:rsidP="000544A5">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 xml:space="preserve">The player takes out </w:t>
            </w:r>
            <w:r w:rsidRPr="001D54DB">
              <w:rPr>
                <w:b/>
                <w:bCs/>
              </w:rPr>
              <w:t>1 bubble turret</w:t>
            </w:r>
            <w:r>
              <w:t xml:space="preserve"> on the outside, </w:t>
            </w:r>
            <w:r w:rsidRPr="001D54DB">
              <w:rPr>
                <w:b/>
                <w:bCs/>
              </w:rPr>
              <w:t>3 bubble turrets</w:t>
            </w:r>
            <w:r>
              <w:t xml:space="preserve"> inside the room</w:t>
            </w:r>
          </w:p>
        </w:tc>
        <w:tc>
          <w:tcPr>
            <w:tcW w:w="4140" w:type="dxa"/>
          </w:tcPr>
          <w:p w14:paraId="7E6D19AB" w14:textId="77777777" w:rsidR="003A463D" w:rsidRDefault="003A463D" w:rsidP="0057311B">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563D37">
              <w:rPr>
                <w:b/>
                <w:bCs/>
              </w:rPr>
              <w:t>Verticality</w:t>
            </w:r>
            <w:r>
              <w:t xml:space="preserve"> in exploration</w:t>
            </w:r>
          </w:p>
          <w:p w14:paraId="3A7EA8F6" w14:textId="77777777" w:rsidR="003A463D" w:rsidRPr="00563D37" w:rsidRDefault="003A463D" w:rsidP="0057311B">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563D37">
              <w:rPr>
                <w:b/>
                <w:bCs/>
              </w:rPr>
              <w:t>Conveyance</w:t>
            </w:r>
          </w:p>
          <w:p w14:paraId="456C4794" w14:textId="77777777" w:rsidR="003A463D" w:rsidRPr="00D67902" w:rsidRDefault="003A463D"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t xml:space="preserve">Previously previews help to set up player’s curiosity about what’s </w:t>
            </w:r>
            <w:r w:rsidR="00D67902">
              <w:t>in the basement</w:t>
            </w:r>
          </w:p>
          <w:p w14:paraId="6602DF31" w14:textId="77777777" w:rsidR="00D67902" w:rsidRDefault="00D67902" w:rsidP="00D67902">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8740A8">
              <w:rPr>
                <w:b/>
                <w:bCs/>
              </w:rPr>
              <w:t>Encounter</w:t>
            </w:r>
          </w:p>
          <w:p w14:paraId="17394042" w14:textId="77777777" w:rsidR="00D67902" w:rsidRPr="001D54DB" w:rsidRDefault="00D67902" w:rsidP="00D67902">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rsidRPr="001D54DB">
              <w:t>Enemies</w:t>
            </w:r>
          </w:p>
          <w:p w14:paraId="0C9A12B2" w14:textId="2D74DF99" w:rsidR="00D67902" w:rsidRPr="001D54DB" w:rsidRDefault="00D67902" w:rsidP="00D67902">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rsidRPr="001D54DB">
              <w:t>1 bubble turret (Outside)</w:t>
            </w:r>
          </w:p>
          <w:p w14:paraId="60173200" w14:textId="78D1CA0F" w:rsidR="00D67902" w:rsidRPr="001D54DB" w:rsidRDefault="00D67902" w:rsidP="00D67902">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rsidRPr="001D54DB">
              <w:t>3 bubble turrets</w:t>
            </w:r>
          </w:p>
          <w:p w14:paraId="07871CBB" w14:textId="77777777" w:rsidR="00D67902" w:rsidRPr="004122F9" w:rsidRDefault="00D67902" w:rsidP="00D67902">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1D54DB">
              <w:t>Enemies have initiative as the player may not see them right away when entering the space</w:t>
            </w:r>
          </w:p>
          <w:p w14:paraId="56AA4EA3"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78C19BA5"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73312081"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5434B1D2"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24A80107"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0D624A41"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0F559055"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61B7FABC"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252A0E23"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47EB6572"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02D0CF6B"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08C4D4AC"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0F0D4293"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7870FA10"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38F898A6"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3E70D41A"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6CC3EC21"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34A1B8A8"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1B1E94EC"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691DA15D"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78291383"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274C58D2"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6C329D53"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2C96214A"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768CB153"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3D07D333"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1D4020E6"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2B383BD2" w14:textId="77777777" w:rsid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p w14:paraId="34ECCBAC" w14:textId="403ACF87" w:rsidR="004122F9" w:rsidRPr="004122F9" w:rsidRDefault="004122F9" w:rsidP="004122F9">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
        </w:tc>
        <w:tc>
          <w:tcPr>
            <w:tcW w:w="1080" w:type="dxa"/>
            <w:vAlign w:val="center"/>
          </w:tcPr>
          <w:p w14:paraId="7B4E6131" w14:textId="50681C73" w:rsidR="003A463D" w:rsidRDefault="00D67902" w:rsidP="000416DB">
            <w:pPr>
              <w:jc w:val="center"/>
              <w:cnfStyle w:val="000000100000" w:firstRow="0" w:lastRow="0" w:firstColumn="0" w:lastColumn="0" w:oddVBand="0" w:evenVBand="0" w:oddHBand="1" w:evenHBand="0" w:firstRowFirstColumn="0" w:firstRowLastColumn="0" w:lastRowFirstColumn="0" w:lastRowLastColumn="0"/>
            </w:pPr>
            <w:r>
              <w:t>5</w:t>
            </w:r>
          </w:p>
        </w:tc>
        <w:tc>
          <w:tcPr>
            <w:tcW w:w="900" w:type="dxa"/>
            <w:vAlign w:val="center"/>
          </w:tcPr>
          <w:p w14:paraId="08F3A198" w14:textId="3CCD4D47" w:rsidR="003A463D" w:rsidRDefault="00664C28" w:rsidP="000416DB">
            <w:pPr>
              <w:jc w:val="center"/>
              <w:cnfStyle w:val="000000100000" w:firstRow="0" w:lastRow="0" w:firstColumn="0" w:lastColumn="0" w:oddVBand="0" w:evenVBand="0" w:oddHBand="1" w:evenHBand="0" w:firstRowFirstColumn="0" w:firstRowLastColumn="0" w:lastRowFirstColumn="0" w:lastRowLastColumn="0"/>
            </w:pPr>
            <w:r>
              <w:t>+(</w:t>
            </w:r>
            <w:r w:rsidR="00D67902">
              <w:t>30</w:t>
            </w:r>
            <w:r>
              <w:t>s)</w:t>
            </w:r>
          </w:p>
        </w:tc>
        <w:tc>
          <w:tcPr>
            <w:tcW w:w="759" w:type="dxa"/>
            <w:vAlign w:val="center"/>
          </w:tcPr>
          <w:p w14:paraId="058B0363" w14:textId="77777777" w:rsidR="003A463D" w:rsidRDefault="003A463D" w:rsidP="000416DB">
            <w:pPr>
              <w:jc w:val="center"/>
              <w:cnfStyle w:val="000000100000" w:firstRow="0" w:lastRow="0" w:firstColumn="0" w:lastColumn="0" w:oddVBand="0" w:evenVBand="0" w:oddHBand="1" w:evenHBand="0" w:firstRowFirstColumn="0" w:firstRowLastColumn="0" w:lastRowFirstColumn="0" w:lastRowLastColumn="0"/>
            </w:pPr>
          </w:p>
        </w:tc>
      </w:tr>
      <w:tr w:rsidR="003A463D" w14:paraId="3E2A8B8E" w14:textId="77777777" w:rsidTr="000416DB">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121483BF" w14:textId="1DBAB905" w:rsidR="003A463D" w:rsidRDefault="00664C28" w:rsidP="000416DB">
            <w:pPr>
              <w:jc w:val="center"/>
            </w:pPr>
            <w:r>
              <w:lastRenderedPageBreak/>
              <w:t>S</w:t>
            </w:r>
            <w:r w:rsidR="00443DB9">
              <w:t>4</w:t>
            </w:r>
          </w:p>
        </w:tc>
        <w:tc>
          <w:tcPr>
            <w:tcW w:w="3240" w:type="dxa"/>
          </w:tcPr>
          <w:p w14:paraId="013213AE" w14:textId="77777777" w:rsidR="000544A5" w:rsidRPr="001D54DB" w:rsidRDefault="000544A5" w:rsidP="000544A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1D54DB">
              <w:rPr>
                <w:b/>
                <w:bCs/>
              </w:rPr>
              <w:t>Side Quest Stage 200</w:t>
            </w:r>
          </w:p>
          <w:p w14:paraId="279CC70A" w14:textId="7F2A3101" w:rsidR="00E8620D" w:rsidRPr="001D54DB" w:rsidRDefault="00E8620D" w:rsidP="000544A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1D54DB">
              <w:rPr>
                <w:b/>
                <w:bCs/>
              </w:rPr>
              <w:t>(Optional Narrative)</w:t>
            </w:r>
          </w:p>
          <w:p w14:paraId="7929AE82" w14:textId="25898414" w:rsidR="000544A5" w:rsidRDefault="000544A5" w:rsidP="000544A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The player finds the </w:t>
            </w:r>
            <w:r w:rsidRPr="00B575A0">
              <w:rPr>
                <w:b/>
                <w:bCs/>
              </w:rPr>
              <w:t>legendary weapon</w:t>
            </w:r>
            <w:r>
              <w:rPr>
                <w:b/>
                <w:bCs/>
              </w:rPr>
              <w:t xml:space="preserve"> (magic stick)</w:t>
            </w:r>
            <w:r>
              <w:t xml:space="preserve"> on the </w:t>
            </w:r>
            <w:r w:rsidRPr="00933014">
              <w:rPr>
                <w:b/>
                <w:bCs/>
              </w:rPr>
              <w:t>shelf</w:t>
            </w:r>
            <w:r>
              <w:t xml:space="preserve">, and uses the </w:t>
            </w:r>
            <w:r w:rsidRPr="00933014">
              <w:rPr>
                <w:b/>
                <w:bCs/>
              </w:rPr>
              <w:t>terminal</w:t>
            </w:r>
            <w:r>
              <w:t xml:space="preserve"> to unlock the </w:t>
            </w:r>
            <w:r w:rsidRPr="001D54DB">
              <w:rPr>
                <w:b/>
                <w:bCs/>
              </w:rPr>
              <w:t>elevator</w:t>
            </w:r>
          </w:p>
          <w:p w14:paraId="4F18A930" w14:textId="77777777" w:rsidR="000544A5" w:rsidRDefault="000544A5" w:rsidP="000544A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There are some additional resources for the player to pick up</w:t>
            </w:r>
          </w:p>
          <w:p w14:paraId="380EE37F" w14:textId="001F747A" w:rsidR="003A463D" w:rsidRDefault="000544A5" w:rsidP="000544A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The player can learn </w:t>
            </w:r>
            <w:r w:rsidRPr="001D54DB">
              <w:rPr>
                <w:b/>
                <w:bCs/>
              </w:rPr>
              <w:t xml:space="preserve">info about Nathan </w:t>
            </w:r>
            <w:r>
              <w:t>through his terminal and his room</w:t>
            </w:r>
          </w:p>
        </w:tc>
        <w:tc>
          <w:tcPr>
            <w:tcW w:w="4140" w:type="dxa"/>
          </w:tcPr>
          <w:p w14:paraId="4B6CD9E6" w14:textId="77777777" w:rsidR="009E6B62" w:rsidRPr="00E42133" w:rsidRDefault="009E6B62" w:rsidP="0057311B">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E42133">
              <w:rPr>
                <w:b/>
                <w:bCs/>
              </w:rPr>
              <w:t>Narrative (Optional)</w:t>
            </w:r>
          </w:p>
          <w:p w14:paraId="181EFEEA" w14:textId="77777777" w:rsidR="009E6B62" w:rsidRPr="00550339" w:rsidRDefault="009E6B62" w:rsidP="0057311B">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t xml:space="preserve">Through the </w:t>
            </w:r>
            <w:r w:rsidRPr="001D54DB">
              <w:rPr>
                <w:b/>
                <w:bCs/>
              </w:rPr>
              <w:t>terminal</w:t>
            </w:r>
            <w:r>
              <w:t xml:space="preserve">, the player gets to know more about </w:t>
            </w:r>
            <w:r w:rsidRPr="00550339">
              <w:rPr>
                <w:b/>
                <w:bCs/>
              </w:rPr>
              <w:t>Nathan</w:t>
            </w:r>
          </w:p>
          <w:p w14:paraId="4A20BAD9" w14:textId="77777777" w:rsidR="009E6B62" w:rsidRPr="00981360" w:rsidRDefault="009E6B62" w:rsidP="0057311B">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981360">
              <w:rPr>
                <w:rFonts w:ascii="Calibri" w:eastAsia="Times New Roman" w:hAnsi="Calibri" w:cs="Calibri"/>
              </w:rPr>
              <w:t xml:space="preserve">Upon examining the terminal, the player finds that Nathan is aware of Synth getting out of the facility, but for some reason </w:t>
            </w:r>
            <w:r w:rsidRPr="00981360">
              <w:rPr>
                <w:rFonts w:ascii="Calibri" w:eastAsia="Times New Roman" w:hAnsi="Calibri" w:cs="Calibri"/>
                <w:b/>
                <w:bCs/>
              </w:rPr>
              <w:t>never stop those attacks until they reach Tatoville</w:t>
            </w:r>
          </w:p>
          <w:p w14:paraId="6AC7ECED" w14:textId="2BB4E0E1" w:rsidR="009E6B62" w:rsidRPr="0084229D" w:rsidRDefault="009E6B62" w:rsidP="0057311B">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84229D">
              <w:rPr>
                <w:rFonts w:ascii="Calibri" w:eastAsia="Times New Roman" w:hAnsi="Calibri" w:cs="Calibri"/>
              </w:rPr>
              <w:t xml:space="preserve">The player also finds that Nathan is </w:t>
            </w:r>
            <w:r w:rsidRPr="0084229D">
              <w:rPr>
                <w:rFonts w:ascii="Calibri" w:eastAsia="Times New Roman" w:hAnsi="Calibri" w:cs="Calibri"/>
                <w:b/>
                <w:bCs/>
              </w:rPr>
              <w:t xml:space="preserve">obsessed with </w:t>
            </w:r>
            <w:r w:rsidR="00550339">
              <w:rPr>
                <w:rFonts w:ascii="Calibri" w:eastAsia="Times New Roman" w:hAnsi="Calibri" w:cs="Calibri"/>
                <w:b/>
                <w:bCs/>
              </w:rPr>
              <w:t>being a hero</w:t>
            </w:r>
          </w:p>
          <w:p w14:paraId="270CC8D8" w14:textId="219F7F54" w:rsidR="00FA2202" w:rsidRDefault="009E6B62" w:rsidP="00FA2202">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9E6B62">
              <w:rPr>
                <w:rFonts w:ascii="Calibri" w:eastAsia="Times New Roman" w:hAnsi="Calibri" w:cs="Calibri"/>
              </w:rPr>
              <w:t xml:space="preserve">His </w:t>
            </w:r>
            <w:r w:rsidR="008A3BA3">
              <w:rPr>
                <w:rFonts w:ascii="Calibri" w:eastAsia="Times New Roman" w:hAnsi="Calibri" w:cs="Calibri"/>
              </w:rPr>
              <w:t>log</w:t>
            </w:r>
            <w:r w:rsidRPr="009E6B62">
              <w:rPr>
                <w:rFonts w:ascii="Calibri" w:eastAsia="Times New Roman" w:hAnsi="Calibri" w:cs="Calibri"/>
              </w:rPr>
              <w:t xml:space="preserve"> notes his </w:t>
            </w:r>
            <w:r w:rsidRPr="0084229D">
              <w:rPr>
                <w:rFonts w:ascii="Calibri" w:eastAsia="Times New Roman" w:hAnsi="Calibri" w:cs="Calibri"/>
                <w:b/>
                <w:bCs/>
              </w:rPr>
              <w:t>deep condole for Davy</w:t>
            </w:r>
            <w:r w:rsidRPr="009E6B62">
              <w:rPr>
                <w:rFonts w:ascii="Calibri" w:eastAsia="Times New Roman" w:hAnsi="Calibri" w:cs="Calibri"/>
              </w:rPr>
              <w:t>, Allie and Billy’s father, who charged forward into the synths to protect his f</w:t>
            </w:r>
            <w:r w:rsidR="00550339">
              <w:rPr>
                <w:rFonts w:ascii="Calibri" w:eastAsia="Times New Roman" w:hAnsi="Calibri" w:cs="Calibri"/>
              </w:rPr>
              <w:t>amily</w:t>
            </w:r>
            <w:r w:rsidRPr="009E6B62">
              <w:rPr>
                <w:rFonts w:ascii="Calibri" w:eastAsia="Times New Roman" w:hAnsi="Calibri" w:cs="Calibri"/>
              </w:rPr>
              <w:t>, which is a</w:t>
            </w:r>
            <w:r w:rsidR="00550339">
              <w:rPr>
                <w:rFonts w:ascii="Calibri" w:eastAsia="Times New Roman" w:hAnsi="Calibri" w:cs="Calibri"/>
              </w:rPr>
              <w:t>n</w:t>
            </w:r>
            <w:r w:rsidRPr="009E6B62">
              <w:rPr>
                <w:rFonts w:ascii="Calibri" w:eastAsia="Times New Roman" w:hAnsi="Calibri" w:cs="Calibri"/>
              </w:rPr>
              <w:t xml:space="preserve"> accident</w:t>
            </w:r>
          </w:p>
          <w:p w14:paraId="27C4629E" w14:textId="1C80DA96" w:rsidR="00FA2202" w:rsidRDefault="00FA2202" w:rsidP="00FA2202">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His log and a letter near the terminal </w:t>
            </w:r>
            <w:r w:rsidR="00550339">
              <w:rPr>
                <w:rFonts w:ascii="Calibri" w:eastAsia="Times New Roman" w:hAnsi="Calibri" w:cs="Calibri"/>
              </w:rPr>
              <w:t>show</w:t>
            </w:r>
            <w:r>
              <w:rPr>
                <w:rFonts w:ascii="Calibri" w:eastAsia="Times New Roman" w:hAnsi="Calibri" w:cs="Calibri"/>
              </w:rPr>
              <w:t xml:space="preserve"> his connection with a girl named Kelly</w:t>
            </w:r>
          </w:p>
          <w:p w14:paraId="5CDB5027" w14:textId="38802A0D" w:rsidR="00FA2202" w:rsidRDefault="00FA2202" w:rsidP="00FA2202">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The room shows that Nathan is a protective, nerdy person who likes to be a hero</w:t>
            </w:r>
          </w:p>
          <w:p w14:paraId="15771C04" w14:textId="096D37C9" w:rsidR="00FA2202" w:rsidRPr="00FA2202" w:rsidRDefault="00FA2202" w:rsidP="00FA2202">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The optional narratives help the player to learn deeper about Nathan, the cause of his action, and potentially feel more emphasize to him </w:t>
            </w:r>
          </w:p>
          <w:p w14:paraId="48547235" w14:textId="3AB2EECF" w:rsidR="009E6B62" w:rsidRPr="00550339" w:rsidRDefault="008A3BA3" w:rsidP="0057311B">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550339">
              <w:rPr>
                <w:rFonts w:ascii="Calibri" w:eastAsia="Times New Roman" w:hAnsi="Calibri" w:cs="Calibri"/>
                <w:b/>
                <w:bCs/>
              </w:rPr>
              <w:t>Exploration</w:t>
            </w:r>
          </w:p>
          <w:p w14:paraId="220FB55F" w14:textId="51D2019E" w:rsidR="00D22946" w:rsidRDefault="00D22946" w:rsidP="008A3BA3">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2 ammo boxes</w:t>
            </w:r>
          </w:p>
          <w:p w14:paraId="7D805E8D" w14:textId="23161AD2" w:rsidR="008A3BA3" w:rsidRDefault="008A3BA3" w:rsidP="008A3BA3">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The player can get a lot of food items in Nathan’s room</w:t>
            </w:r>
          </w:p>
          <w:p w14:paraId="65435759" w14:textId="77777777" w:rsidR="008A3BA3" w:rsidRDefault="008A3BA3" w:rsidP="00FA2202">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The player </w:t>
            </w:r>
            <w:r w:rsidR="00FA2202">
              <w:rPr>
                <w:rFonts w:ascii="Calibri" w:eastAsia="Times New Roman" w:hAnsi="Calibri" w:cs="Calibri"/>
              </w:rPr>
              <w:t>gets</w:t>
            </w:r>
            <w:r>
              <w:rPr>
                <w:rFonts w:ascii="Calibri" w:eastAsia="Times New Roman" w:hAnsi="Calibri" w:cs="Calibri"/>
              </w:rPr>
              <w:t xml:space="preserve"> comic books which give player perks</w:t>
            </w:r>
          </w:p>
          <w:p w14:paraId="036C3EED" w14:textId="77777777" w:rsidR="00FA2202" w:rsidRDefault="00FA2202" w:rsidP="00FA2202">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The player gets </w:t>
            </w:r>
            <w:r w:rsidRPr="00550339">
              <w:rPr>
                <w:rFonts w:ascii="Calibri" w:eastAsia="Times New Roman" w:hAnsi="Calibri" w:cs="Calibri"/>
                <w:b/>
                <w:bCs/>
              </w:rPr>
              <w:t xml:space="preserve">the magic stick </w:t>
            </w:r>
            <w:r>
              <w:rPr>
                <w:rFonts w:ascii="Calibri" w:eastAsia="Times New Roman" w:hAnsi="Calibri" w:cs="Calibri"/>
              </w:rPr>
              <w:t>as a melee weapon</w:t>
            </w:r>
          </w:p>
          <w:p w14:paraId="2D11707F" w14:textId="77777777" w:rsidR="004122F9" w:rsidRDefault="004122F9" w:rsidP="004122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p w14:paraId="2E3A3FF3" w14:textId="24640B47" w:rsidR="004122F9" w:rsidRPr="004122F9" w:rsidRDefault="004122F9" w:rsidP="004122F9">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080" w:type="dxa"/>
            <w:vAlign w:val="center"/>
          </w:tcPr>
          <w:p w14:paraId="0BB42BB1" w14:textId="3E01BF69" w:rsidR="003A463D" w:rsidRDefault="00FA2202" w:rsidP="000416DB">
            <w:pPr>
              <w:jc w:val="center"/>
              <w:cnfStyle w:val="000000000000" w:firstRow="0" w:lastRow="0" w:firstColumn="0" w:lastColumn="0" w:oddVBand="0" w:evenVBand="0" w:oddHBand="0" w:evenHBand="0" w:firstRowFirstColumn="0" w:firstRowLastColumn="0" w:lastRowFirstColumn="0" w:lastRowLastColumn="0"/>
            </w:pPr>
            <w:r>
              <w:t>1</w:t>
            </w:r>
          </w:p>
        </w:tc>
        <w:tc>
          <w:tcPr>
            <w:tcW w:w="900" w:type="dxa"/>
            <w:vAlign w:val="center"/>
          </w:tcPr>
          <w:p w14:paraId="19FCD3AF" w14:textId="4712EB46" w:rsidR="003A463D" w:rsidRDefault="006667A1" w:rsidP="000416DB">
            <w:pPr>
              <w:jc w:val="center"/>
              <w:cnfStyle w:val="000000000000" w:firstRow="0" w:lastRow="0" w:firstColumn="0" w:lastColumn="0" w:oddVBand="0" w:evenVBand="0" w:oddHBand="0" w:evenHBand="0" w:firstRowFirstColumn="0" w:firstRowLastColumn="0" w:lastRowFirstColumn="0" w:lastRowLastColumn="0"/>
            </w:pPr>
            <w:r>
              <w:t>(+60s)</w:t>
            </w:r>
          </w:p>
        </w:tc>
        <w:tc>
          <w:tcPr>
            <w:tcW w:w="759" w:type="dxa"/>
            <w:vAlign w:val="center"/>
          </w:tcPr>
          <w:p w14:paraId="1351A4C3" w14:textId="5C6390F6" w:rsidR="003A463D" w:rsidRDefault="00FA2202" w:rsidP="000416DB">
            <w:pPr>
              <w:jc w:val="center"/>
              <w:cnfStyle w:val="000000000000" w:firstRow="0" w:lastRow="0" w:firstColumn="0" w:lastColumn="0" w:oddVBand="0" w:evenVBand="0" w:oddHBand="0" w:evenHBand="0" w:firstRowFirstColumn="0" w:firstRowLastColumn="0" w:lastRowFirstColumn="0" w:lastRowLastColumn="0"/>
            </w:pPr>
            <w:r>
              <w:t>wow</w:t>
            </w:r>
          </w:p>
        </w:tc>
      </w:tr>
      <w:tr w:rsidR="003A463D" w14:paraId="2D3B993B" w14:textId="77777777" w:rsidTr="000416D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97A58F3" w14:textId="2AFA4BDB" w:rsidR="003A463D" w:rsidRDefault="00664C28" w:rsidP="000416DB">
            <w:pPr>
              <w:jc w:val="center"/>
            </w:pPr>
            <w:r>
              <w:lastRenderedPageBreak/>
              <w:t>S</w:t>
            </w:r>
            <w:r w:rsidR="00443DB9">
              <w:t>5</w:t>
            </w:r>
          </w:p>
        </w:tc>
        <w:tc>
          <w:tcPr>
            <w:tcW w:w="3240" w:type="dxa"/>
          </w:tcPr>
          <w:p w14:paraId="75C75600" w14:textId="77777777" w:rsidR="000544A5" w:rsidRPr="00550339" w:rsidRDefault="000544A5" w:rsidP="000544A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550339">
              <w:rPr>
                <w:b/>
                <w:bCs/>
              </w:rPr>
              <w:t>Side Quest Stage 280</w:t>
            </w:r>
          </w:p>
          <w:p w14:paraId="55B33BD1" w14:textId="7B3B2F5D" w:rsidR="003A463D" w:rsidRDefault="000544A5" w:rsidP="000544A5">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8210C3">
              <w:t xml:space="preserve">The player takes the </w:t>
            </w:r>
            <w:r w:rsidRPr="00550339">
              <w:rPr>
                <w:b/>
                <w:bCs/>
              </w:rPr>
              <w:t>elevator</w:t>
            </w:r>
            <w:r w:rsidRPr="008210C3">
              <w:t xml:space="preserve"> to return to the third floor</w:t>
            </w:r>
          </w:p>
        </w:tc>
        <w:tc>
          <w:tcPr>
            <w:tcW w:w="4140" w:type="dxa"/>
          </w:tcPr>
          <w:p w14:paraId="03DE3CE0" w14:textId="11DE348D" w:rsidR="003A463D" w:rsidRDefault="00FA2202" w:rsidP="0057311B">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This makes the side quest flow a loop and the player can continue his main quest without too much boring backtracking</w:t>
            </w:r>
          </w:p>
          <w:p w14:paraId="496C2E18" w14:textId="77777777" w:rsidR="006667A1" w:rsidRPr="006667A1" w:rsidRDefault="006667A1" w:rsidP="0057311B">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6667A1">
              <w:rPr>
                <w:b/>
                <w:bCs/>
              </w:rPr>
              <w:t>Conveyance</w:t>
            </w:r>
          </w:p>
          <w:p w14:paraId="664890DA" w14:textId="77777777" w:rsidR="006667A1" w:rsidRDefault="006667A1"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The player sees the elevator option in the terminal</w:t>
            </w:r>
          </w:p>
          <w:p w14:paraId="5E28F3D2" w14:textId="77777777" w:rsidR="00FA2202" w:rsidRDefault="00FA2202"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The cable from the terminal connects to the elevator</w:t>
            </w:r>
          </w:p>
          <w:p w14:paraId="580A9D16" w14:textId="67434F4C" w:rsidR="00FA2202" w:rsidRPr="006667A1" w:rsidRDefault="00FA2202"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 xml:space="preserve">The lights </w:t>
            </w:r>
            <w:r w:rsidR="00D22946">
              <w:t>change</w:t>
            </w:r>
            <w:r>
              <w:t xml:space="preserve"> color when the elevator is unlocked</w:t>
            </w:r>
          </w:p>
        </w:tc>
        <w:tc>
          <w:tcPr>
            <w:tcW w:w="1080" w:type="dxa"/>
            <w:vAlign w:val="center"/>
          </w:tcPr>
          <w:p w14:paraId="2A393EDE" w14:textId="0DB0E3A8" w:rsidR="003A463D" w:rsidRDefault="00FA2202" w:rsidP="000416DB">
            <w:pPr>
              <w:jc w:val="center"/>
              <w:cnfStyle w:val="000000100000" w:firstRow="0" w:lastRow="0" w:firstColumn="0" w:lastColumn="0" w:oddVBand="0" w:evenVBand="0" w:oddHBand="1" w:evenHBand="0" w:firstRowFirstColumn="0" w:firstRowLastColumn="0" w:lastRowFirstColumn="0" w:lastRowLastColumn="0"/>
            </w:pPr>
            <w:r>
              <w:t>1</w:t>
            </w:r>
          </w:p>
        </w:tc>
        <w:tc>
          <w:tcPr>
            <w:tcW w:w="900" w:type="dxa"/>
            <w:vAlign w:val="center"/>
          </w:tcPr>
          <w:p w14:paraId="712D975F" w14:textId="38F798E2" w:rsidR="003A463D" w:rsidRDefault="006667A1" w:rsidP="000416DB">
            <w:pPr>
              <w:jc w:val="center"/>
              <w:cnfStyle w:val="000000100000" w:firstRow="0" w:lastRow="0" w:firstColumn="0" w:lastColumn="0" w:oddVBand="0" w:evenVBand="0" w:oddHBand="1" w:evenHBand="0" w:firstRowFirstColumn="0" w:firstRowLastColumn="0" w:lastRowFirstColumn="0" w:lastRowLastColumn="0"/>
            </w:pPr>
            <w:r>
              <w:t>(+</w:t>
            </w:r>
            <w:r w:rsidR="00FA2202">
              <w:t>3</w:t>
            </w:r>
            <w:r>
              <w:t>0s)</w:t>
            </w:r>
          </w:p>
        </w:tc>
        <w:tc>
          <w:tcPr>
            <w:tcW w:w="759" w:type="dxa"/>
            <w:vAlign w:val="center"/>
          </w:tcPr>
          <w:p w14:paraId="7D1517B6" w14:textId="77777777" w:rsidR="003A463D" w:rsidRDefault="003A463D" w:rsidP="000416DB">
            <w:pPr>
              <w:jc w:val="center"/>
              <w:cnfStyle w:val="000000100000" w:firstRow="0" w:lastRow="0" w:firstColumn="0" w:lastColumn="0" w:oddVBand="0" w:evenVBand="0" w:oddHBand="1" w:evenHBand="0" w:firstRowFirstColumn="0" w:firstRowLastColumn="0" w:lastRowFirstColumn="0" w:lastRowLastColumn="0"/>
            </w:pPr>
          </w:p>
        </w:tc>
      </w:tr>
    </w:tbl>
    <w:p w14:paraId="582C34AC" w14:textId="0BA939A7" w:rsidR="00563D37" w:rsidRDefault="00563D37" w:rsidP="00BE212A">
      <w:pPr>
        <w:rPr>
          <w:rFonts w:asciiTheme="majorHAnsi" w:eastAsiaTheme="majorEastAsia" w:hAnsiTheme="majorHAnsi" w:cstheme="majorBidi"/>
          <w:b/>
          <w:bCs/>
          <w:color w:val="4F81BD" w:themeColor="accent1"/>
          <w:sz w:val="26"/>
          <w:szCs w:val="26"/>
        </w:rPr>
      </w:pPr>
    </w:p>
    <w:p w14:paraId="3E130425" w14:textId="77777777" w:rsidR="00A7475A" w:rsidRDefault="00A7475A">
      <w:pPr>
        <w:rPr>
          <w:rFonts w:asciiTheme="majorHAnsi" w:eastAsiaTheme="majorEastAsia" w:hAnsiTheme="majorHAnsi" w:cstheme="majorBidi"/>
          <w:b/>
          <w:bCs/>
          <w:color w:val="4F81BD" w:themeColor="accent1"/>
        </w:rPr>
      </w:pPr>
      <w:r>
        <w:br w:type="page"/>
      </w:r>
    </w:p>
    <w:p w14:paraId="32918ADE" w14:textId="323BE027" w:rsidR="00DD1844" w:rsidRDefault="00F74E91" w:rsidP="003539A4">
      <w:pPr>
        <w:pStyle w:val="Heading3"/>
      </w:pPr>
      <w:bookmarkStart w:id="18" w:name="_Toc102793878"/>
      <w:r>
        <w:lastRenderedPageBreak/>
        <w:t>Th</w:t>
      </w:r>
      <w:r>
        <w:rPr>
          <w:rFonts w:hint="eastAsia"/>
          <w:lang w:eastAsia="zh-CN"/>
        </w:rPr>
        <w:t>ird</w:t>
      </w:r>
      <w:r>
        <w:t xml:space="preserve"> Floor</w:t>
      </w:r>
      <w:bookmarkEnd w:id="18"/>
    </w:p>
    <w:p w14:paraId="2C770D6E" w14:textId="77777777" w:rsidR="00C01EAC" w:rsidRDefault="00C01EAC" w:rsidP="00A7475A">
      <w:pPr>
        <w:jc w:val="center"/>
        <w:rPr>
          <w:noProof/>
        </w:rPr>
      </w:pPr>
    </w:p>
    <w:p w14:paraId="5340675F" w14:textId="77777777" w:rsidR="00C01EAC" w:rsidRDefault="00C01EAC" w:rsidP="00A7475A">
      <w:pPr>
        <w:jc w:val="center"/>
        <w:rPr>
          <w:noProof/>
        </w:rPr>
      </w:pPr>
    </w:p>
    <w:p w14:paraId="18041FDE" w14:textId="793F48EA" w:rsidR="00F74E91" w:rsidRDefault="00A7475A" w:rsidP="00A7475A">
      <w:pPr>
        <w:jc w:val="center"/>
        <w:rPr>
          <w:rFonts w:asciiTheme="majorHAnsi" w:eastAsiaTheme="majorEastAsia" w:hAnsiTheme="majorHAnsi" w:cstheme="majorBidi"/>
          <w:b/>
          <w:bCs/>
          <w:color w:val="4F81BD" w:themeColor="accent1"/>
          <w:sz w:val="26"/>
          <w:szCs w:val="26"/>
        </w:rPr>
      </w:pPr>
      <w:r>
        <w:rPr>
          <w:noProof/>
        </w:rPr>
        <w:drawing>
          <wp:inline distT="0" distB="0" distL="0" distR="0" wp14:anchorId="212199FD" wp14:editId="7DCD7415">
            <wp:extent cx="4143331" cy="3575538"/>
            <wp:effectExtent l="0" t="0" r="0" b="6350"/>
            <wp:docPr id="29" name="Picture 2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 schematic&#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4272" r="22062" b="44172"/>
                    <a:stretch/>
                  </pic:blipFill>
                  <pic:spPr bwMode="auto">
                    <a:xfrm>
                      <a:off x="0" y="0"/>
                      <a:ext cx="4143717" cy="3575871"/>
                    </a:xfrm>
                    <a:prstGeom prst="rect">
                      <a:avLst/>
                    </a:prstGeom>
                    <a:noFill/>
                    <a:ln>
                      <a:noFill/>
                    </a:ln>
                    <a:extLst>
                      <a:ext uri="{53640926-AAD7-44D8-BBD7-CCE9431645EC}">
                        <a14:shadowObscured xmlns:a14="http://schemas.microsoft.com/office/drawing/2010/main"/>
                      </a:ext>
                    </a:extLst>
                  </pic:spPr>
                </pic:pic>
              </a:graphicData>
            </a:graphic>
          </wp:inline>
        </w:drawing>
      </w:r>
    </w:p>
    <w:p w14:paraId="0BDD24E8" w14:textId="1CC73282" w:rsidR="009A043C" w:rsidRPr="009A043C" w:rsidRDefault="009A043C" w:rsidP="009A043C">
      <w:pPr>
        <w:pStyle w:val="ListParagraph"/>
        <w:numPr>
          <w:ilvl w:val="0"/>
          <w:numId w:val="24"/>
        </w:numPr>
      </w:pPr>
      <w:r>
        <w:t>Width – 11 tiles, Length 9 tiles</w:t>
      </w:r>
    </w:p>
    <w:p w14:paraId="4C3BDB0B" w14:textId="0C7A8A3A" w:rsidR="00F74E91" w:rsidRDefault="00A7475A" w:rsidP="00A7475A">
      <w:pPr>
        <w:jc w:val="center"/>
        <w:rPr>
          <w:rFonts w:asciiTheme="majorHAnsi" w:eastAsiaTheme="majorEastAsia" w:hAnsiTheme="majorHAnsi" w:cstheme="majorBidi"/>
          <w:b/>
          <w:bCs/>
          <w:color w:val="4F81BD" w:themeColor="accent1"/>
          <w:sz w:val="26"/>
          <w:szCs w:val="26"/>
        </w:rPr>
      </w:pPr>
      <w:r>
        <w:rPr>
          <w:noProof/>
        </w:rPr>
        <w:drawing>
          <wp:inline distT="0" distB="0" distL="0" distR="0" wp14:anchorId="43B59F09" wp14:editId="61563D3C">
            <wp:extent cx="4961068" cy="1165003"/>
            <wp:effectExtent l="0" t="0" r="0" b="0"/>
            <wp:docPr id="38" name="Picture 3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hart&#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86726" cy="1171028"/>
                    </a:xfrm>
                    <a:prstGeom prst="rect">
                      <a:avLst/>
                    </a:prstGeom>
                    <a:noFill/>
                    <a:ln>
                      <a:noFill/>
                    </a:ln>
                  </pic:spPr>
                </pic:pic>
              </a:graphicData>
            </a:graphic>
          </wp:inline>
        </w:drawing>
      </w:r>
    </w:p>
    <w:p w14:paraId="3747B98D" w14:textId="31F1F44C" w:rsidR="00FB26BC" w:rsidRDefault="00FB4D71" w:rsidP="00FB4D71">
      <w:pPr>
        <w:pStyle w:val="Caption"/>
        <w:jc w:val="center"/>
        <w:rPr>
          <w:noProof/>
        </w:rPr>
      </w:pPr>
      <w:bookmarkStart w:id="19" w:name="_Toc102793907"/>
      <w:r>
        <w:t xml:space="preserve">Figure </w:t>
      </w:r>
      <w:r w:rsidR="005D2928">
        <w:fldChar w:fldCharType="begin"/>
      </w:r>
      <w:r w:rsidR="005D2928">
        <w:instrText xml:space="preserve"> SEQ Figure \* ARABIC </w:instrText>
      </w:r>
      <w:r w:rsidR="005D2928">
        <w:fldChar w:fldCharType="separate"/>
      </w:r>
      <w:r>
        <w:rPr>
          <w:noProof/>
        </w:rPr>
        <w:t>7</w:t>
      </w:r>
      <w:r w:rsidR="005D2928">
        <w:rPr>
          <w:noProof/>
        </w:rPr>
        <w:fldChar w:fldCharType="end"/>
      </w:r>
      <w:r>
        <w:t xml:space="preserve">: </w:t>
      </w:r>
      <w:r>
        <w:rPr>
          <w:noProof/>
        </w:rPr>
        <w:t xml:space="preserve"> Third Floor. [2]</w:t>
      </w:r>
      <w:bookmarkEnd w:id="19"/>
    </w:p>
    <w:p w14:paraId="5E3853C1" w14:textId="6DB845BC" w:rsidR="00FB4D71" w:rsidRPr="00FB26BC" w:rsidRDefault="00FB26BC" w:rsidP="00FB26BC">
      <w:pPr>
        <w:rPr>
          <w:b/>
          <w:bCs/>
          <w:noProof/>
          <w:color w:val="4F81BD" w:themeColor="accent1"/>
          <w:sz w:val="18"/>
          <w:szCs w:val="18"/>
        </w:rPr>
      </w:pPr>
      <w:r>
        <w:rPr>
          <w:noProof/>
        </w:rPr>
        <w:br w:type="page"/>
      </w:r>
    </w:p>
    <w:tbl>
      <w:tblPr>
        <w:tblStyle w:val="GridTable4-Accent1"/>
        <w:tblW w:w="10834" w:type="dxa"/>
        <w:jc w:val="center"/>
        <w:tblLayout w:type="fixed"/>
        <w:tblLook w:val="04A0" w:firstRow="1" w:lastRow="0" w:firstColumn="1" w:lastColumn="0" w:noHBand="0" w:noVBand="1"/>
      </w:tblPr>
      <w:tblGrid>
        <w:gridCol w:w="715"/>
        <w:gridCol w:w="3330"/>
        <w:gridCol w:w="4050"/>
        <w:gridCol w:w="1080"/>
        <w:gridCol w:w="900"/>
        <w:gridCol w:w="759"/>
      </w:tblGrid>
      <w:tr w:rsidR="00DD1844" w14:paraId="482238FB" w14:textId="77777777" w:rsidTr="00FB26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14894297" w14:textId="77777777" w:rsidR="00DD1844" w:rsidRDefault="00DD1844" w:rsidP="000416DB">
            <w:pPr>
              <w:jc w:val="center"/>
            </w:pPr>
            <w:r>
              <w:lastRenderedPageBreak/>
              <w:br w:type="page"/>
              <w:t>Map Label</w:t>
            </w:r>
          </w:p>
        </w:tc>
        <w:tc>
          <w:tcPr>
            <w:tcW w:w="3330" w:type="dxa"/>
            <w:vAlign w:val="bottom"/>
          </w:tcPr>
          <w:p w14:paraId="70CC4975" w14:textId="77777777" w:rsidR="00DD1844" w:rsidRDefault="00DD1844" w:rsidP="000416DB">
            <w:pPr>
              <w:jc w:val="center"/>
              <w:cnfStyle w:val="100000000000" w:firstRow="1" w:lastRow="0" w:firstColumn="0" w:lastColumn="0" w:oddVBand="0" w:evenVBand="0" w:oddHBand="0" w:evenHBand="0" w:firstRowFirstColumn="0" w:firstRowLastColumn="0" w:lastRowFirstColumn="0" w:lastRowLastColumn="0"/>
            </w:pPr>
            <w:r>
              <w:t>Event Summary</w:t>
            </w:r>
          </w:p>
        </w:tc>
        <w:tc>
          <w:tcPr>
            <w:tcW w:w="4050" w:type="dxa"/>
            <w:vAlign w:val="bottom"/>
          </w:tcPr>
          <w:p w14:paraId="682B0CF4" w14:textId="77777777" w:rsidR="00DD1844" w:rsidRDefault="00DD1844" w:rsidP="000416DB">
            <w:pPr>
              <w:jc w:val="center"/>
              <w:cnfStyle w:val="100000000000" w:firstRow="1" w:lastRow="0" w:firstColumn="0" w:lastColumn="0" w:oddVBand="0" w:evenVBand="0" w:oddHBand="0" w:evenHBand="0" w:firstRowFirstColumn="0" w:firstRowLastColumn="0" w:lastRowFirstColumn="0" w:lastRowLastColumn="0"/>
            </w:pPr>
            <w:r>
              <w:t>Event Details</w:t>
            </w:r>
          </w:p>
        </w:tc>
        <w:tc>
          <w:tcPr>
            <w:tcW w:w="1080" w:type="dxa"/>
            <w:vAlign w:val="bottom"/>
          </w:tcPr>
          <w:p w14:paraId="569CEBCB" w14:textId="77777777" w:rsidR="00DD1844" w:rsidRDefault="00DD1844" w:rsidP="000416DB">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00" w:type="dxa"/>
            <w:vAlign w:val="bottom"/>
          </w:tcPr>
          <w:p w14:paraId="5D0EADF3" w14:textId="77777777" w:rsidR="00DD1844" w:rsidRDefault="00DD1844" w:rsidP="000416DB">
            <w:pPr>
              <w:jc w:val="center"/>
              <w:cnfStyle w:val="100000000000" w:firstRow="1" w:lastRow="0" w:firstColumn="0" w:lastColumn="0" w:oddVBand="0" w:evenVBand="0" w:oddHBand="0" w:evenHBand="0" w:firstRowFirstColumn="0" w:firstRowLastColumn="0" w:lastRowFirstColumn="0" w:lastRowLastColumn="0"/>
            </w:pPr>
            <w:r>
              <w:t>Approx. Time</w:t>
            </w:r>
          </w:p>
        </w:tc>
        <w:tc>
          <w:tcPr>
            <w:tcW w:w="759" w:type="dxa"/>
            <w:vAlign w:val="bottom"/>
          </w:tcPr>
          <w:p w14:paraId="17343000" w14:textId="77777777" w:rsidR="00DD1844" w:rsidRDefault="00DD1844" w:rsidP="000416DB">
            <w:pPr>
              <w:jc w:val="center"/>
              <w:cnfStyle w:val="100000000000" w:firstRow="1" w:lastRow="0" w:firstColumn="0" w:lastColumn="0" w:oddVBand="0" w:evenVBand="0" w:oddHBand="0" w:evenHBand="0" w:firstRowFirstColumn="0" w:firstRowLastColumn="0" w:lastRowFirstColumn="0" w:lastRowLastColumn="0"/>
            </w:pPr>
            <w:r>
              <w:t>Wow?</w:t>
            </w:r>
          </w:p>
        </w:tc>
      </w:tr>
      <w:tr w:rsidR="000544A5" w14:paraId="54C3F1BD" w14:textId="77777777" w:rsidTr="00FB26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753FA7D" w14:textId="3A787096" w:rsidR="000544A5" w:rsidRDefault="00443DB9" w:rsidP="00D44D02">
            <w:pPr>
              <w:jc w:val="center"/>
            </w:pPr>
            <w:r>
              <w:t>22</w:t>
            </w:r>
          </w:p>
        </w:tc>
        <w:tc>
          <w:tcPr>
            <w:tcW w:w="3330" w:type="dxa"/>
          </w:tcPr>
          <w:p w14:paraId="5BBD5471" w14:textId="7C1DB6B9" w:rsidR="000544A5" w:rsidRDefault="000544A5" w:rsidP="0057311B">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t xml:space="preserve">The player enters the catwalk area with </w:t>
            </w:r>
            <w:r w:rsidRPr="006450BA">
              <w:rPr>
                <w:b/>
                <w:bCs/>
              </w:rPr>
              <w:t>3</w:t>
            </w:r>
            <w:r>
              <w:t xml:space="preserve"> </w:t>
            </w:r>
            <w:r w:rsidRPr="006450BA">
              <w:rPr>
                <w:b/>
                <w:bCs/>
              </w:rPr>
              <w:t>ranged synths</w:t>
            </w:r>
            <w:r>
              <w:rPr>
                <w:b/>
                <w:bCs/>
              </w:rPr>
              <w:t xml:space="preserve"> (Medium), and 1 melee synth (Medium)</w:t>
            </w:r>
            <w:r>
              <w:t xml:space="preserve">, and there are </w:t>
            </w:r>
            <w:r w:rsidRPr="006450BA">
              <w:rPr>
                <w:b/>
                <w:bCs/>
              </w:rPr>
              <w:t>2 bubble turrets</w:t>
            </w:r>
            <w:r>
              <w:t xml:space="preserve"> on each side of the wall</w:t>
            </w:r>
          </w:p>
        </w:tc>
        <w:tc>
          <w:tcPr>
            <w:tcW w:w="4050" w:type="dxa"/>
          </w:tcPr>
          <w:p w14:paraId="2AE629DE" w14:textId="77777777" w:rsidR="00D22946" w:rsidRDefault="00D22946" w:rsidP="00D2294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8740A8">
              <w:rPr>
                <w:b/>
                <w:bCs/>
              </w:rPr>
              <w:t>Encounter</w:t>
            </w:r>
          </w:p>
          <w:p w14:paraId="5AE0E4C4" w14:textId="1846C27B" w:rsidR="00D22946" w:rsidRDefault="00D22946" w:rsidP="00D22946">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b/>
                <w:bCs/>
              </w:rPr>
            </w:pPr>
            <w:r>
              <w:rPr>
                <w:b/>
                <w:bCs/>
              </w:rPr>
              <w:t>Enemies</w:t>
            </w:r>
          </w:p>
          <w:p w14:paraId="06834EAB" w14:textId="77777777" w:rsidR="00D22946" w:rsidRPr="00413EF8" w:rsidRDefault="00D22946" w:rsidP="00D22946">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rsidRPr="00413EF8">
              <w:t>3 ranged synths (Medium)</w:t>
            </w:r>
          </w:p>
          <w:p w14:paraId="6D9FAB38" w14:textId="508656AD" w:rsidR="00D22946" w:rsidRPr="00413EF8" w:rsidRDefault="00D22946" w:rsidP="00D22946">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rsidRPr="00413EF8">
              <w:t>1 melee synth (Medium)</w:t>
            </w:r>
          </w:p>
          <w:p w14:paraId="4CB81758" w14:textId="76DBE0B5" w:rsidR="00D22946" w:rsidRPr="00413EF8" w:rsidRDefault="00D22946" w:rsidP="00D22946">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rsidRPr="00413EF8">
              <w:t>2 bubble turrets</w:t>
            </w:r>
          </w:p>
          <w:p w14:paraId="3EF70757" w14:textId="77777777" w:rsidR="000544A5" w:rsidRDefault="00D22946" w:rsidP="00D22946">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Enemies have height advantage</w:t>
            </w:r>
          </w:p>
          <w:p w14:paraId="3C73C350" w14:textId="77777777" w:rsidR="00D22946" w:rsidRDefault="00D22946" w:rsidP="00D22946">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Reinforce hack rifle</w:t>
            </w:r>
          </w:p>
          <w:p w14:paraId="2FEBCB02" w14:textId="77777777" w:rsidR="00D22946" w:rsidRDefault="00D22946" w:rsidP="00D22946">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Reinforce combat with verticality</w:t>
            </w:r>
          </w:p>
          <w:p w14:paraId="3C38E188" w14:textId="77777777" w:rsidR="00D22946" w:rsidRDefault="00D22946" w:rsidP="00D22946">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Player has initiative</w:t>
            </w:r>
          </w:p>
          <w:p w14:paraId="7B61978B" w14:textId="77777777" w:rsidR="00D22946" w:rsidRPr="00413EF8" w:rsidRDefault="00D22946" w:rsidP="00D22946">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rPr>
            </w:pPr>
            <w:r w:rsidRPr="00413EF8">
              <w:rPr>
                <w:rFonts w:ascii="Calibri" w:eastAsia="Times New Roman" w:hAnsi="Calibri" w:cs="Calibri"/>
                <w:b/>
                <w:bCs/>
              </w:rPr>
              <w:t>Exploration</w:t>
            </w:r>
          </w:p>
          <w:p w14:paraId="095D5463" w14:textId="4604CD08" w:rsidR="00D22946" w:rsidRPr="004310EE" w:rsidRDefault="00D22946" w:rsidP="00D22946">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eastAsia="Times New Roman" w:hAnsi="Calibri" w:cs="Calibri"/>
              </w:rPr>
              <w:t>Ammo box</w:t>
            </w:r>
          </w:p>
        </w:tc>
        <w:tc>
          <w:tcPr>
            <w:tcW w:w="1080" w:type="dxa"/>
            <w:vAlign w:val="center"/>
          </w:tcPr>
          <w:p w14:paraId="5C7B0B91" w14:textId="1F9329D7" w:rsidR="000544A5" w:rsidRDefault="00D22946" w:rsidP="00D44D02">
            <w:pPr>
              <w:jc w:val="center"/>
              <w:cnfStyle w:val="000000100000" w:firstRow="0" w:lastRow="0" w:firstColumn="0" w:lastColumn="0" w:oddVBand="0" w:evenVBand="0" w:oddHBand="1" w:evenHBand="0" w:firstRowFirstColumn="0" w:firstRowLastColumn="0" w:lastRowFirstColumn="0" w:lastRowLastColumn="0"/>
            </w:pPr>
            <w:r>
              <w:t>7</w:t>
            </w:r>
          </w:p>
        </w:tc>
        <w:tc>
          <w:tcPr>
            <w:tcW w:w="900" w:type="dxa"/>
            <w:vAlign w:val="center"/>
          </w:tcPr>
          <w:p w14:paraId="77779CF4" w14:textId="36DD9BC6" w:rsidR="000544A5" w:rsidRDefault="00D22946" w:rsidP="00D44D02">
            <w:pPr>
              <w:jc w:val="center"/>
              <w:cnfStyle w:val="000000100000" w:firstRow="0" w:lastRow="0" w:firstColumn="0" w:lastColumn="0" w:oddVBand="0" w:evenVBand="0" w:oddHBand="1" w:evenHBand="0" w:firstRowFirstColumn="0" w:firstRowLastColumn="0" w:lastRowFirstColumn="0" w:lastRowLastColumn="0"/>
            </w:pPr>
            <w:r>
              <w:t>15:30</w:t>
            </w:r>
          </w:p>
        </w:tc>
        <w:tc>
          <w:tcPr>
            <w:tcW w:w="759" w:type="dxa"/>
            <w:vAlign w:val="center"/>
          </w:tcPr>
          <w:p w14:paraId="42CD3054" w14:textId="77777777" w:rsidR="000544A5" w:rsidRDefault="000544A5" w:rsidP="00D44D02">
            <w:pPr>
              <w:jc w:val="center"/>
              <w:cnfStyle w:val="000000100000" w:firstRow="0" w:lastRow="0" w:firstColumn="0" w:lastColumn="0" w:oddVBand="0" w:evenVBand="0" w:oddHBand="1" w:evenHBand="0" w:firstRowFirstColumn="0" w:firstRowLastColumn="0" w:lastRowFirstColumn="0" w:lastRowLastColumn="0"/>
            </w:pPr>
          </w:p>
        </w:tc>
      </w:tr>
      <w:tr w:rsidR="00D44D02" w14:paraId="1503B9D9" w14:textId="77777777" w:rsidTr="00FB26BC">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A0820C7" w14:textId="7E91643D" w:rsidR="00D44D02" w:rsidRDefault="00D44D02" w:rsidP="00D44D02">
            <w:pPr>
              <w:jc w:val="center"/>
            </w:pPr>
            <w:r>
              <w:t>23</w:t>
            </w:r>
          </w:p>
        </w:tc>
        <w:tc>
          <w:tcPr>
            <w:tcW w:w="3330" w:type="dxa"/>
          </w:tcPr>
          <w:p w14:paraId="2EAE31E3" w14:textId="10A6EDCD" w:rsidR="000544A5" w:rsidRPr="00413EF8" w:rsidRDefault="000544A5" w:rsidP="00E8620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413EF8">
              <w:rPr>
                <w:b/>
                <w:bCs/>
              </w:rPr>
              <w:t>Stage 1550</w:t>
            </w:r>
          </w:p>
          <w:p w14:paraId="6EFD7D74" w14:textId="6C8A6826" w:rsidR="00E8620D" w:rsidRPr="00E8620D" w:rsidRDefault="00E8620D" w:rsidP="00E8620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Pr>
                <w:b/>
                <w:bCs/>
              </w:rPr>
              <w:t>Narrative Beat 10</w:t>
            </w:r>
          </w:p>
          <w:p w14:paraId="6BBCA72E" w14:textId="77777777" w:rsidR="000544A5" w:rsidRDefault="000544A5" w:rsidP="00E8620D">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The player enters the red </w:t>
            </w:r>
            <w:r w:rsidRPr="00E51FE6">
              <w:rPr>
                <w:b/>
                <w:bCs/>
              </w:rPr>
              <w:t>control room</w:t>
            </w:r>
            <w:r>
              <w:t>, and meet with courser and Nathan</w:t>
            </w:r>
          </w:p>
          <w:p w14:paraId="3F66881F" w14:textId="77777777" w:rsidR="000544A5" w:rsidRDefault="000544A5" w:rsidP="00E8620D">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It is revealed that </w:t>
            </w:r>
            <w:r w:rsidRPr="00F3516F">
              <w:rPr>
                <w:b/>
                <w:bCs/>
              </w:rPr>
              <w:t>Nathan had control over the course</w:t>
            </w:r>
            <w:r>
              <w:rPr>
                <w:b/>
                <w:bCs/>
              </w:rPr>
              <w:t>r</w:t>
            </w:r>
            <w:r>
              <w:t>, but not anymore. The courser goes on to actually bomb the facility</w:t>
            </w:r>
          </w:p>
          <w:p w14:paraId="14DE470A" w14:textId="5B80E334" w:rsidR="00D44D02" w:rsidRDefault="000544A5" w:rsidP="00E8620D">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Nathan tells the player that his plan and the cause of the synth attack is just that he could </w:t>
            </w:r>
            <w:r w:rsidRPr="00933014">
              <w:rPr>
                <w:b/>
                <w:bCs/>
              </w:rPr>
              <w:t>act like a hero in front of the villagers</w:t>
            </w:r>
          </w:p>
        </w:tc>
        <w:tc>
          <w:tcPr>
            <w:tcW w:w="4050" w:type="dxa"/>
          </w:tcPr>
          <w:p w14:paraId="6FF590EF" w14:textId="2323CEC1" w:rsidR="008D571E" w:rsidRPr="00D117B8" w:rsidRDefault="008D571E" w:rsidP="00D117B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4310EE">
              <w:rPr>
                <w:rFonts w:ascii="Calibri" w:eastAsia="Times New Roman" w:hAnsi="Calibri" w:cs="Calibri"/>
              </w:rPr>
              <w:t>Once the player enters the room next to Nathan’s</w:t>
            </w:r>
            <w:r w:rsidR="00D117B8">
              <w:rPr>
                <w:rFonts w:ascii="Calibri" w:eastAsia="Times New Roman" w:hAnsi="Calibri" w:cs="Calibri"/>
              </w:rPr>
              <w:t xml:space="preserve">, the door is </w:t>
            </w:r>
            <w:r w:rsidR="00D117B8" w:rsidRPr="00413EF8">
              <w:rPr>
                <w:rFonts w:ascii="Calibri" w:eastAsia="Times New Roman" w:hAnsi="Calibri" w:cs="Calibri"/>
                <w:b/>
                <w:bCs/>
              </w:rPr>
              <w:t xml:space="preserve">locked </w:t>
            </w:r>
            <w:r w:rsidR="00D117B8">
              <w:rPr>
                <w:rFonts w:ascii="Calibri" w:eastAsia="Times New Roman" w:hAnsi="Calibri" w:cs="Calibri"/>
              </w:rPr>
              <w:t>by courser</w:t>
            </w:r>
          </w:p>
          <w:p w14:paraId="7B96BE86" w14:textId="7B1ACB2A" w:rsidR="00413EF8" w:rsidRPr="00413EF8" w:rsidRDefault="00213AEC" w:rsidP="00413EF8">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Pr>
                <w:b/>
                <w:bCs/>
              </w:rPr>
              <w:t>Narrative</w:t>
            </w:r>
          </w:p>
          <w:p w14:paraId="1DE71D9A" w14:textId="020621A6" w:rsidR="008D571E" w:rsidRDefault="00D117B8" w:rsidP="00D117B8">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The conversation between the </w:t>
            </w:r>
            <w:r w:rsidRPr="00413EF8">
              <w:rPr>
                <w:rFonts w:ascii="Calibri" w:eastAsia="Times New Roman" w:hAnsi="Calibri" w:cs="Calibri"/>
                <w:b/>
                <w:bCs/>
              </w:rPr>
              <w:t>courser</w:t>
            </w:r>
            <w:r>
              <w:rPr>
                <w:rFonts w:ascii="Calibri" w:eastAsia="Times New Roman" w:hAnsi="Calibri" w:cs="Calibri"/>
              </w:rPr>
              <w:t xml:space="preserve"> and </w:t>
            </w:r>
            <w:r w:rsidR="004310EE" w:rsidRPr="00413EF8">
              <w:rPr>
                <w:rFonts w:ascii="Calibri" w:eastAsia="Times New Roman" w:hAnsi="Calibri" w:cs="Calibri"/>
                <w:b/>
                <w:bCs/>
              </w:rPr>
              <w:t>Nathan</w:t>
            </w:r>
            <w:r>
              <w:rPr>
                <w:rFonts w:ascii="Calibri" w:eastAsia="Times New Roman" w:hAnsi="Calibri" w:cs="Calibri"/>
              </w:rPr>
              <w:t>, and the dialogue between Nathan and the player</w:t>
            </w:r>
            <w:r w:rsidR="004310EE" w:rsidRPr="004310EE">
              <w:rPr>
                <w:rFonts w:ascii="Calibri" w:eastAsia="Times New Roman" w:hAnsi="Calibri" w:cs="Calibri"/>
              </w:rPr>
              <w:t xml:space="preserve"> reveals </w:t>
            </w:r>
            <w:r w:rsidR="00413EF8">
              <w:rPr>
                <w:rFonts w:ascii="Calibri" w:eastAsia="Times New Roman" w:hAnsi="Calibri" w:cs="Calibri"/>
              </w:rPr>
              <w:t>that</w:t>
            </w:r>
          </w:p>
          <w:p w14:paraId="4CD81883" w14:textId="4611FA1A" w:rsidR="00D117B8" w:rsidRDefault="008D571E" w:rsidP="00413EF8">
            <w:pPr>
              <w:pStyle w:val="ListParagraph"/>
              <w:numPr>
                <w:ilvl w:val="2"/>
                <w:numId w:val="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Nathan </w:t>
            </w:r>
            <w:r w:rsidR="00D117B8">
              <w:rPr>
                <w:rFonts w:ascii="Calibri" w:eastAsia="Times New Roman" w:hAnsi="Calibri" w:cs="Calibri"/>
              </w:rPr>
              <w:t xml:space="preserve">repairs the courser, Eco, so that he could command Eco to </w:t>
            </w:r>
            <w:r w:rsidR="00D117B8" w:rsidRPr="00413EF8">
              <w:rPr>
                <w:rFonts w:ascii="Calibri" w:eastAsia="Times New Roman" w:hAnsi="Calibri" w:cs="Calibri"/>
                <w:b/>
                <w:bCs/>
              </w:rPr>
              <w:t>play the villain</w:t>
            </w:r>
            <w:r w:rsidR="00D117B8">
              <w:rPr>
                <w:rFonts w:ascii="Calibri" w:eastAsia="Times New Roman" w:hAnsi="Calibri" w:cs="Calibri"/>
              </w:rPr>
              <w:t xml:space="preserve"> for him</w:t>
            </w:r>
          </w:p>
          <w:p w14:paraId="3F3F6036" w14:textId="77777777" w:rsidR="00D117B8" w:rsidRPr="00FB26BC" w:rsidRDefault="00D117B8" w:rsidP="00413EF8">
            <w:pPr>
              <w:pStyle w:val="ListParagraph"/>
              <w:numPr>
                <w:ilvl w:val="2"/>
                <w:numId w:val="9"/>
              </w:num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eastAsia="Times New Roman" w:hAnsi="Calibri" w:cs="Calibri"/>
              </w:rPr>
              <w:t xml:space="preserve">The courser wants to the </w:t>
            </w:r>
            <w:r w:rsidRPr="00413EF8">
              <w:rPr>
                <w:rFonts w:ascii="Calibri" w:eastAsia="Times New Roman" w:hAnsi="Calibri" w:cs="Calibri"/>
                <w:b/>
                <w:bCs/>
              </w:rPr>
              <w:t>invade the village</w:t>
            </w:r>
            <w:r>
              <w:rPr>
                <w:rFonts w:ascii="Calibri" w:eastAsia="Times New Roman" w:hAnsi="Calibri" w:cs="Calibri"/>
              </w:rPr>
              <w:t xml:space="preserve"> and send out synths in his command whereas Nathan is prepared, defeats the Synth in front of the villagers, and get </w:t>
            </w:r>
            <w:r w:rsidRPr="00413EF8">
              <w:rPr>
                <w:rFonts w:ascii="Calibri" w:eastAsia="Times New Roman" w:hAnsi="Calibri" w:cs="Calibri"/>
                <w:b/>
                <w:bCs/>
              </w:rPr>
              <w:t>praised by the villagers</w:t>
            </w:r>
          </w:p>
          <w:p w14:paraId="2E580ED2" w14:textId="5158303C" w:rsidR="00FB26BC" w:rsidRPr="006C2F9D" w:rsidRDefault="00FB26BC" w:rsidP="00FB26BC">
            <w:pPr>
              <w:pStyle w:val="ListParagraph"/>
              <w:ind w:left="144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
        </w:tc>
        <w:tc>
          <w:tcPr>
            <w:tcW w:w="1080" w:type="dxa"/>
            <w:vAlign w:val="center"/>
          </w:tcPr>
          <w:p w14:paraId="033D4D02" w14:textId="4FD541AC" w:rsidR="00D44D02" w:rsidRDefault="00D117B8" w:rsidP="00D44D02">
            <w:pPr>
              <w:jc w:val="center"/>
              <w:cnfStyle w:val="000000000000" w:firstRow="0" w:lastRow="0" w:firstColumn="0" w:lastColumn="0" w:oddVBand="0" w:evenVBand="0" w:oddHBand="0" w:evenHBand="0" w:firstRowFirstColumn="0" w:firstRowLastColumn="0" w:lastRowFirstColumn="0" w:lastRowLastColumn="0"/>
            </w:pPr>
            <w:r>
              <w:t>1</w:t>
            </w:r>
          </w:p>
        </w:tc>
        <w:tc>
          <w:tcPr>
            <w:tcW w:w="900" w:type="dxa"/>
            <w:vAlign w:val="center"/>
          </w:tcPr>
          <w:p w14:paraId="61BFFA79" w14:textId="4230F511" w:rsidR="00213AEC" w:rsidRDefault="00D117B8" w:rsidP="00D44D02">
            <w:pPr>
              <w:jc w:val="center"/>
              <w:cnfStyle w:val="000000000000" w:firstRow="0" w:lastRow="0" w:firstColumn="0" w:lastColumn="0" w:oddVBand="0" w:evenVBand="0" w:oddHBand="0" w:evenHBand="0" w:firstRowFirstColumn="0" w:firstRowLastColumn="0" w:lastRowFirstColumn="0" w:lastRowLastColumn="0"/>
            </w:pPr>
            <w:r>
              <w:t>16:30</w:t>
            </w:r>
          </w:p>
        </w:tc>
        <w:tc>
          <w:tcPr>
            <w:tcW w:w="759" w:type="dxa"/>
            <w:vAlign w:val="center"/>
          </w:tcPr>
          <w:p w14:paraId="1CF8EF5E" w14:textId="1006EC5B" w:rsidR="00D44D02" w:rsidRDefault="00D117B8" w:rsidP="00D44D02">
            <w:pPr>
              <w:jc w:val="center"/>
              <w:cnfStyle w:val="000000000000" w:firstRow="0" w:lastRow="0" w:firstColumn="0" w:lastColumn="0" w:oddVBand="0" w:evenVBand="0" w:oddHBand="0" w:evenHBand="0" w:firstRowFirstColumn="0" w:firstRowLastColumn="0" w:lastRowFirstColumn="0" w:lastRowLastColumn="0"/>
            </w:pPr>
            <w:r>
              <w:t>wow</w:t>
            </w:r>
          </w:p>
        </w:tc>
      </w:tr>
      <w:tr w:rsidR="00D44D02" w14:paraId="2B1C2E7B" w14:textId="77777777" w:rsidTr="00FB26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3DBCFE8" w14:textId="256C0B24" w:rsidR="00D44D02" w:rsidRDefault="00D44D02" w:rsidP="00D44D02">
            <w:pPr>
              <w:jc w:val="center"/>
            </w:pPr>
            <w:r>
              <w:lastRenderedPageBreak/>
              <w:t>24</w:t>
            </w:r>
          </w:p>
        </w:tc>
        <w:tc>
          <w:tcPr>
            <w:tcW w:w="3330" w:type="dxa"/>
          </w:tcPr>
          <w:p w14:paraId="489B9CB9" w14:textId="4331F27B" w:rsidR="00E8620D" w:rsidRPr="00413EF8" w:rsidRDefault="000544A5" w:rsidP="009A3A8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413EF8">
              <w:rPr>
                <w:b/>
                <w:bCs/>
              </w:rPr>
              <w:t>Stage 1650</w:t>
            </w:r>
          </w:p>
          <w:p w14:paraId="72C3B1A6" w14:textId="33C9324E" w:rsidR="00D44D02" w:rsidRDefault="000544A5" w:rsidP="000544A5">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E51FE6">
              <w:t xml:space="preserve">The player enters the room to investigate the </w:t>
            </w:r>
            <w:r w:rsidRPr="00E51FE6">
              <w:rPr>
                <w:b/>
                <w:bCs/>
              </w:rPr>
              <w:t>terminal</w:t>
            </w:r>
            <w:r w:rsidRPr="00E51FE6">
              <w:t xml:space="preserve">, and finds out it </w:t>
            </w:r>
            <w:r>
              <w:t xml:space="preserve">requires </w:t>
            </w:r>
            <w:r w:rsidRPr="008131F6">
              <w:rPr>
                <w:b/>
                <w:bCs/>
              </w:rPr>
              <w:t>Control Room</w:t>
            </w:r>
            <w:r>
              <w:t xml:space="preserve"> </w:t>
            </w:r>
            <w:r>
              <w:rPr>
                <w:b/>
                <w:bCs/>
              </w:rPr>
              <w:t>A</w:t>
            </w:r>
            <w:r w:rsidRPr="00E51FE6">
              <w:rPr>
                <w:b/>
                <w:bCs/>
              </w:rPr>
              <w:t xml:space="preserve">dmin </w:t>
            </w:r>
            <w:r>
              <w:rPr>
                <w:b/>
                <w:bCs/>
              </w:rPr>
              <w:t>H</w:t>
            </w:r>
            <w:r w:rsidRPr="00E51FE6">
              <w:rPr>
                <w:b/>
                <w:bCs/>
              </w:rPr>
              <w:t>olotape (password)</w:t>
            </w:r>
          </w:p>
        </w:tc>
        <w:tc>
          <w:tcPr>
            <w:tcW w:w="4050" w:type="dxa"/>
          </w:tcPr>
          <w:p w14:paraId="14E1B4BE" w14:textId="77777777" w:rsidR="00B245A3" w:rsidRPr="00EA197B" w:rsidRDefault="006C2F9D" w:rsidP="006C2F9D">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EA197B">
              <w:t xml:space="preserve">The player tries to log into the terminal but finds out it requires an </w:t>
            </w:r>
            <w:r w:rsidRPr="00331690">
              <w:rPr>
                <w:b/>
                <w:bCs/>
              </w:rPr>
              <w:t>admin holotape</w:t>
            </w:r>
            <w:r w:rsidRPr="00EA197B">
              <w:t xml:space="preserve"> to access</w:t>
            </w:r>
          </w:p>
          <w:p w14:paraId="58831A40" w14:textId="257922CC" w:rsidR="006C2F9D" w:rsidRPr="006C2F9D" w:rsidRDefault="006C2F9D" w:rsidP="006C2F9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EA197B">
              <w:t xml:space="preserve">The admin is called </w:t>
            </w:r>
            <w:r w:rsidRPr="00331690">
              <w:rPr>
                <w:b/>
                <w:bCs/>
              </w:rPr>
              <w:t>Nathan the Noble</w:t>
            </w:r>
          </w:p>
        </w:tc>
        <w:tc>
          <w:tcPr>
            <w:tcW w:w="1080" w:type="dxa"/>
            <w:vAlign w:val="center"/>
          </w:tcPr>
          <w:p w14:paraId="3892E749" w14:textId="2AB38895" w:rsidR="00D44D02" w:rsidRDefault="00B245A3" w:rsidP="00D44D02">
            <w:pPr>
              <w:jc w:val="center"/>
              <w:cnfStyle w:val="000000100000" w:firstRow="0" w:lastRow="0" w:firstColumn="0" w:lastColumn="0" w:oddVBand="0" w:evenVBand="0" w:oddHBand="1" w:evenHBand="0" w:firstRowFirstColumn="0" w:firstRowLastColumn="0" w:lastRowFirstColumn="0" w:lastRowLastColumn="0"/>
            </w:pPr>
            <w:r>
              <w:t>7</w:t>
            </w:r>
          </w:p>
        </w:tc>
        <w:tc>
          <w:tcPr>
            <w:tcW w:w="900" w:type="dxa"/>
            <w:vAlign w:val="center"/>
          </w:tcPr>
          <w:p w14:paraId="76BFB3C8" w14:textId="03608E1A" w:rsidR="00D44D02" w:rsidRDefault="00EA197B" w:rsidP="00D44D02">
            <w:pPr>
              <w:jc w:val="center"/>
              <w:cnfStyle w:val="000000100000" w:firstRow="0" w:lastRow="0" w:firstColumn="0" w:lastColumn="0" w:oddVBand="0" w:evenVBand="0" w:oddHBand="1" w:evenHBand="0" w:firstRowFirstColumn="0" w:firstRowLastColumn="0" w:lastRowFirstColumn="0" w:lastRowLastColumn="0"/>
            </w:pPr>
            <w:r>
              <w:t>17:0</w:t>
            </w:r>
            <w:r w:rsidR="00B245A3">
              <w:t>0</w:t>
            </w:r>
          </w:p>
        </w:tc>
        <w:tc>
          <w:tcPr>
            <w:tcW w:w="759" w:type="dxa"/>
            <w:vAlign w:val="center"/>
          </w:tcPr>
          <w:p w14:paraId="3360FED0" w14:textId="77777777" w:rsidR="00D44D02" w:rsidRDefault="00D44D02" w:rsidP="00D44D02">
            <w:pPr>
              <w:jc w:val="center"/>
              <w:cnfStyle w:val="000000100000" w:firstRow="0" w:lastRow="0" w:firstColumn="0" w:lastColumn="0" w:oddVBand="0" w:evenVBand="0" w:oddHBand="1" w:evenHBand="0" w:firstRowFirstColumn="0" w:firstRowLastColumn="0" w:lastRowFirstColumn="0" w:lastRowLastColumn="0"/>
            </w:pPr>
          </w:p>
        </w:tc>
      </w:tr>
      <w:tr w:rsidR="000544A5" w14:paraId="387D0B72" w14:textId="77777777" w:rsidTr="00FB26BC">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5086882" w14:textId="1905DE49" w:rsidR="000544A5" w:rsidRDefault="00443DB9" w:rsidP="000544A5">
            <w:pPr>
              <w:jc w:val="center"/>
            </w:pPr>
            <w:r>
              <w:t>25</w:t>
            </w:r>
          </w:p>
        </w:tc>
        <w:tc>
          <w:tcPr>
            <w:tcW w:w="3330" w:type="dxa"/>
          </w:tcPr>
          <w:p w14:paraId="4C85043D" w14:textId="6E302F00" w:rsidR="000544A5" w:rsidRPr="00331690" w:rsidRDefault="000544A5" w:rsidP="000544A5">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331690">
              <w:rPr>
                <w:b/>
                <w:bCs/>
              </w:rPr>
              <w:t>Stage 1700</w:t>
            </w:r>
          </w:p>
          <w:p w14:paraId="4987F66E" w14:textId="159B5018" w:rsidR="009A3A80" w:rsidRPr="00331690" w:rsidRDefault="009A3A80" w:rsidP="000544A5">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331690">
              <w:rPr>
                <w:b/>
                <w:bCs/>
              </w:rPr>
              <w:t>(Optional Narrative)</w:t>
            </w:r>
          </w:p>
          <w:p w14:paraId="26006F4E" w14:textId="77777777" w:rsidR="000544A5" w:rsidRDefault="000544A5" w:rsidP="000544A5">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talks to Nathan about the </w:t>
            </w:r>
            <w:r w:rsidRPr="00331690">
              <w:rPr>
                <w:b/>
                <w:bCs/>
              </w:rPr>
              <w:t>holotape</w:t>
            </w:r>
            <w:r>
              <w:t xml:space="preserve"> for the terminal</w:t>
            </w:r>
          </w:p>
          <w:p w14:paraId="79BAC053" w14:textId="77777777" w:rsidR="000544A5" w:rsidRDefault="000544A5" w:rsidP="000544A5">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has a chance to </w:t>
            </w:r>
            <w:r w:rsidRPr="00331690">
              <w:rPr>
                <w:b/>
                <w:bCs/>
              </w:rPr>
              <w:t>persuade</w:t>
            </w:r>
            <w:r>
              <w:t xml:space="preserve"> Nathan to help the player locate the password</w:t>
            </w:r>
          </w:p>
          <w:p w14:paraId="3E9E1619" w14:textId="0C712AD0" w:rsidR="000544A5" w:rsidRPr="0057335E" w:rsidRDefault="000544A5" w:rsidP="000544A5">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t xml:space="preserve">The player will find the </w:t>
            </w:r>
            <w:r w:rsidRPr="00331690">
              <w:rPr>
                <w:b/>
                <w:bCs/>
              </w:rPr>
              <w:t>holotape on the shelf with statues and figurines</w:t>
            </w:r>
          </w:p>
        </w:tc>
        <w:tc>
          <w:tcPr>
            <w:tcW w:w="4050" w:type="dxa"/>
          </w:tcPr>
          <w:p w14:paraId="20B3539F" w14:textId="7E3D8A01" w:rsidR="000544A5" w:rsidRPr="00353F5C" w:rsidRDefault="00D117B8" w:rsidP="00353F5C">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353F5C">
              <w:rPr>
                <w:rFonts w:ascii="Calibri" w:eastAsia="Times New Roman" w:hAnsi="Calibri" w:cs="Calibri"/>
              </w:rPr>
              <w:t xml:space="preserve">By </w:t>
            </w:r>
            <w:r w:rsidR="006C2F9D" w:rsidRPr="00331690">
              <w:rPr>
                <w:rFonts w:ascii="Calibri" w:eastAsia="Times New Roman" w:hAnsi="Calibri" w:cs="Calibri"/>
              </w:rPr>
              <w:t>persuading Nathan</w:t>
            </w:r>
            <w:r w:rsidRPr="00331690">
              <w:rPr>
                <w:rFonts w:ascii="Calibri" w:eastAsia="Times New Roman" w:hAnsi="Calibri" w:cs="Calibri"/>
              </w:rPr>
              <w:t>,</w:t>
            </w:r>
            <w:r w:rsidRPr="00353F5C">
              <w:rPr>
                <w:rFonts w:ascii="Calibri" w:eastAsia="Times New Roman" w:hAnsi="Calibri" w:cs="Calibri"/>
              </w:rPr>
              <w:t xml:space="preserve"> the player could convince Nathan to </w:t>
            </w:r>
            <w:r w:rsidR="006C2F9D" w:rsidRPr="00353F5C">
              <w:rPr>
                <w:rFonts w:ascii="Calibri" w:eastAsia="Times New Roman" w:hAnsi="Calibri" w:cs="Calibri"/>
              </w:rPr>
              <w:t xml:space="preserve">tell </w:t>
            </w:r>
            <w:r w:rsidR="006C2F9D" w:rsidRPr="00331690">
              <w:rPr>
                <w:rFonts w:ascii="Calibri" w:eastAsia="Times New Roman" w:hAnsi="Calibri" w:cs="Calibri"/>
                <w:b/>
                <w:bCs/>
              </w:rPr>
              <w:t>where the holotape is</w:t>
            </w:r>
          </w:p>
          <w:p w14:paraId="19E43A68" w14:textId="48DC5099" w:rsidR="00353F5C" w:rsidRPr="00353F5C" w:rsidRDefault="00353F5C" w:rsidP="006C2F9D">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rsidRPr="00353F5C">
              <w:t xml:space="preserve">Reinforces </w:t>
            </w:r>
            <w:r w:rsidRPr="00331690">
              <w:rPr>
                <w:b/>
                <w:bCs/>
              </w:rPr>
              <w:t>persuasion</w:t>
            </w:r>
            <w:r w:rsidRPr="00353F5C">
              <w:t xml:space="preserve"> skill in </w:t>
            </w:r>
            <w:r>
              <w:t>the level</w:t>
            </w:r>
          </w:p>
          <w:p w14:paraId="7F8710DD" w14:textId="77777777" w:rsidR="006C2F9D" w:rsidRPr="00331690" w:rsidRDefault="006C2F9D" w:rsidP="006C2F9D">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331690">
              <w:rPr>
                <w:rFonts w:ascii="Calibri" w:eastAsia="Times New Roman" w:hAnsi="Calibri" w:cs="Calibri"/>
                <w:b/>
                <w:bCs/>
              </w:rPr>
              <w:t>Exploration</w:t>
            </w:r>
          </w:p>
          <w:p w14:paraId="51C292E0" w14:textId="79FB39E7" w:rsidR="006C2F9D" w:rsidRPr="001C26CC" w:rsidRDefault="006C2F9D" w:rsidP="006C2F9D">
            <w:pPr>
              <w:pStyle w:val="ListParagraph"/>
              <w:numPr>
                <w:ilvl w:val="1"/>
                <w:numId w:val="5"/>
              </w:numPr>
              <w:cnfStyle w:val="000000000000" w:firstRow="0" w:lastRow="0" w:firstColumn="0" w:lastColumn="0" w:oddVBand="0" w:evenVBand="0" w:oddHBand="0" w:evenHBand="0" w:firstRowFirstColumn="0" w:firstRowLastColumn="0" w:lastRowFirstColumn="0" w:lastRowLastColumn="0"/>
              <w:rPr>
                <w:b/>
                <w:bCs/>
              </w:rPr>
            </w:pPr>
            <w:r>
              <w:rPr>
                <w:rFonts w:ascii="Calibri" w:eastAsia="Times New Roman" w:hAnsi="Calibri" w:cs="Calibri"/>
              </w:rPr>
              <w:t xml:space="preserve">The player will find the </w:t>
            </w:r>
            <w:r w:rsidRPr="00331690">
              <w:rPr>
                <w:rFonts w:ascii="Calibri" w:eastAsia="Times New Roman" w:hAnsi="Calibri" w:cs="Calibri"/>
                <w:b/>
                <w:bCs/>
              </w:rPr>
              <w:t>holotape under books</w:t>
            </w:r>
            <w:r w:rsidR="00973EC0" w:rsidRPr="00331690">
              <w:rPr>
                <w:b/>
                <w:bCs/>
              </w:rPr>
              <w:t xml:space="preserve"> on the shelf with statues and figurines</w:t>
            </w:r>
            <w:r w:rsidR="00973EC0">
              <w:rPr>
                <w:rFonts w:ascii="Calibri" w:eastAsia="Times New Roman" w:hAnsi="Calibri" w:cs="Calibri"/>
              </w:rPr>
              <w:t xml:space="preserve"> </w:t>
            </w:r>
            <w:r>
              <w:rPr>
                <w:rFonts w:ascii="Calibri" w:eastAsia="Times New Roman" w:hAnsi="Calibri" w:cs="Calibri"/>
              </w:rPr>
              <w:t>in the control room</w:t>
            </w:r>
          </w:p>
        </w:tc>
        <w:tc>
          <w:tcPr>
            <w:tcW w:w="1080" w:type="dxa"/>
            <w:vAlign w:val="center"/>
          </w:tcPr>
          <w:p w14:paraId="30897464" w14:textId="0CAB881A" w:rsidR="000544A5" w:rsidRDefault="00EA197B" w:rsidP="000544A5">
            <w:pPr>
              <w:jc w:val="center"/>
              <w:cnfStyle w:val="000000000000" w:firstRow="0" w:lastRow="0" w:firstColumn="0" w:lastColumn="0" w:oddVBand="0" w:evenVBand="0" w:oddHBand="0" w:evenHBand="0" w:firstRowFirstColumn="0" w:firstRowLastColumn="0" w:lastRowFirstColumn="0" w:lastRowLastColumn="0"/>
            </w:pPr>
            <w:r>
              <w:t>4</w:t>
            </w:r>
          </w:p>
        </w:tc>
        <w:tc>
          <w:tcPr>
            <w:tcW w:w="900" w:type="dxa"/>
            <w:vAlign w:val="center"/>
          </w:tcPr>
          <w:p w14:paraId="2442F214" w14:textId="3CA66FCF" w:rsidR="000544A5" w:rsidRDefault="00EA197B" w:rsidP="000544A5">
            <w:pPr>
              <w:jc w:val="center"/>
              <w:cnfStyle w:val="000000000000" w:firstRow="0" w:lastRow="0" w:firstColumn="0" w:lastColumn="0" w:oddVBand="0" w:evenVBand="0" w:oddHBand="0" w:evenHBand="0" w:firstRowFirstColumn="0" w:firstRowLastColumn="0" w:lastRowFirstColumn="0" w:lastRowLastColumn="0"/>
            </w:pPr>
            <w:r>
              <w:t>17:30</w:t>
            </w:r>
          </w:p>
        </w:tc>
        <w:tc>
          <w:tcPr>
            <w:tcW w:w="759" w:type="dxa"/>
            <w:vAlign w:val="center"/>
          </w:tcPr>
          <w:p w14:paraId="374DA343" w14:textId="019A2BE8" w:rsidR="000544A5" w:rsidRDefault="00EA197B" w:rsidP="000544A5">
            <w:pPr>
              <w:jc w:val="center"/>
              <w:cnfStyle w:val="000000000000" w:firstRow="0" w:lastRow="0" w:firstColumn="0" w:lastColumn="0" w:oddVBand="0" w:evenVBand="0" w:oddHBand="0" w:evenHBand="0" w:firstRowFirstColumn="0" w:firstRowLastColumn="0" w:lastRowFirstColumn="0" w:lastRowLastColumn="0"/>
            </w:pPr>
            <w:r>
              <w:t>wow</w:t>
            </w:r>
          </w:p>
        </w:tc>
      </w:tr>
      <w:tr w:rsidR="000544A5" w14:paraId="10F53C68" w14:textId="77777777" w:rsidTr="00FB26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0CBCA19" w14:textId="14090FF4" w:rsidR="000544A5" w:rsidRDefault="00443DB9" w:rsidP="000544A5">
            <w:pPr>
              <w:jc w:val="center"/>
            </w:pPr>
            <w:r>
              <w:t>26</w:t>
            </w:r>
          </w:p>
        </w:tc>
        <w:tc>
          <w:tcPr>
            <w:tcW w:w="3330" w:type="dxa"/>
          </w:tcPr>
          <w:p w14:paraId="7F7BCE38" w14:textId="77777777" w:rsidR="000544A5" w:rsidRPr="00331690" w:rsidRDefault="000544A5" w:rsidP="000544A5">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74117C">
              <w:t>The player uses</w:t>
            </w:r>
            <w:r>
              <w:rPr>
                <w:b/>
                <w:bCs/>
              </w:rPr>
              <w:t xml:space="preserve"> terminal</w:t>
            </w:r>
            <w:r w:rsidRPr="0074117C">
              <w:t xml:space="preserve"> to </w:t>
            </w:r>
            <w:r>
              <w:t xml:space="preserve">unlock the </w:t>
            </w:r>
            <w:r w:rsidRPr="00331690">
              <w:rPr>
                <w:b/>
                <w:bCs/>
              </w:rPr>
              <w:t>control room gates</w:t>
            </w:r>
          </w:p>
          <w:p w14:paraId="4BA32BDC" w14:textId="77777777" w:rsidR="000544A5" w:rsidRPr="00D03DEF" w:rsidRDefault="000544A5" w:rsidP="000544A5">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t>The player can read terminal notes to learn more about than</w:t>
            </w:r>
          </w:p>
          <w:p w14:paraId="55150E67" w14:textId="4DD677F4" w:rsidR="000544A5" w:rsidRDefault="000544A5" w:rsidP="000544A5">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Courser activates the self-destruction sequence, and the room goes </w:t>
            </w:r>
            <w:r w:rsidRPr="00D03DEF">
              <w:rPr>
                <w:b/>
                <w:bCs/>
              </w:rPr>
              <w:t>red</w:t>
            </w:r>
          </w:p>
        </w:tc>
        <w:tc>
          <w:tcPr>
            <w:tcW w:w="4050" w:type="dxa"/>
          </w:tcPr>
          <w:p w14:paraId="3342411A" w14:textId="77777777" w:rsidR="006C2F9D" w:rsidRPr="00331690" w:rsidRDefault="006C2F9D" w:rsidP="006C2F9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331690">
              <w:rPr>
                <w:b/>
                <w:bCs/>
              </w:rPr>
              <w:t>Narrative (Optional)</w:t>
            </w:r>
          </w:p>
          <w:p w14:paraId="0774CD91" w14:textId="77777777" w:rsidR="000544A5" w:rsidRPr="006C2F9D" w:rsidRDefault="006C2F9D" w:rsidP="006C2F9D">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b/>
                <w:bCs/>
              </w:rPr>
            </w:pPr>
            <w:r w:rsidRPr="00194B42">
              <w:t xml:space="preserve">The terminal log reveals </w:t>
            </w:r>
            <w:r>
              <w:t xml:space="preserve">more information about Nathan, which is detailed in </w:t>
            </w:r>
            <w:r w:rsidRPr="00331690">
              <w:rPr>
                <w:b/>
                <w:bCs/>
              </w:rPr>
              <w:t>Step S4</w:t>
            </w:r>
            <w:r>
              <w:t xml:space="preserve"> through Nathan’s terminal in the basement</w:t>
            </w:r>
          </w:p>
          <w:p w14:paraId="23D65FDC" w14:textId="3D449F99" w:rsidR="006C2F9D" w:rsidRPr="001C26CC" w:rsidRDefault="00EA197B" w:rsidP="006C2F9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t xml:space="preserve">The </w:t>
            </w:r>
            <w:r w:rsidRPr="00331690">
              <w:rPr>
                <w:b/>
                <w:bCs/>
              </w:rPr>
              <w:t>red lighting</w:t>
            </w:r>
            <w:r>
              <w:t xml:space="preserve"> brings the player a sense of tension and emergency</w:t>
            </w:r>
          </w:p>
        </w:tc>
        <w:tc>
          <w:tcPr>
            <w:tcW w:w="1080" w:type="dxa"/>
            <w:vAlign w:val="center"/>
          </w:tcPr>
          <w:p w14:paraId="7228379C" w14:textId="35E94F13" w:rsidR="000544A5" w:rsidRDefault="00973EC0" w:rsidP="000544A5">
            <w:pPr>
              <w:jc w:val="center"/>
              <w:cnfStyle w:val="000000100000" w:firstRow="0" w:lastRow="0" w:firstColumn="0" w:lastColumn="0" w:oddVBand="0" w:evenVBand="0" w:oddHBand="1" w:evenHBand="0" w:firstRowFirstColumn="0" w:firstRowLastColumn="0" w:lastRowFirstColumn="0" w:lastRowLastColumn="0"/>
            </w:pPr>
            <w:r>
              <w:t>1</w:t>
            </w:r>
          </w:p>
        </w:tc>
        <w:tc>
          <w:tcPr>
            <w:tcW w:w="900" w:type="dxa"/>
            <w:vAlign w:val="center"/>
          </w:tcPr>
          <w:p w14:paraId="0BEA60D3" w14:textId="706ED0A6" w:rsidR="000544A5" w:rsidRDefault="00973EC0" w:rsidP="000544A5">
            <w:pPr>
              <w:jc w:val="center"/>
              <w:cnfStyle w:val="000000100000" w:firstRow="0" w:lastRow="0" w:firstColumn="0" w:lastColumn="0" w:oddVBand="0" w:evenVBand="0" w:oddHBand="1" w:evenHBand="0" w:firstRowFirstColumn="0" w:firstRowLastColumn="0" w:lastRowFirstColumn="0" w:lastRowLastColumn="0"/>
            </w:pPr>
            <w:r>
              <w:t>18:00</w:t>
            </w:r>
          </w:p>
        </w:tc>
        <w:tc>
          <w:tcPr>
            <w:tcW w:w="759" w:type="dxa"/>
            <w:vAlign w:val="center"/>
          </w:tcPr>
          <w:p w14:paraId="39912996" w14:textId="5F669225" w:rsidR="000544A5" w:rsidRDefault="00973EC0" w:rsidP="000544A5">
            <w:pPr>
              <w:jc w:val="center"/>
              <w:cnfStyle w:val="000000100000" w:firstRow="0" w:lastRow="0" w:firstColumn="0" w:lastColumn="0" w:oddVBand="0" w:evenVBand="0" w:oddHBand="1" w:evenHBand="0" w:firstRowFirstColumn="0" w:firstRowLastColumn="0" w:lastRowFirstColumn="0" w:lastRowLastColumn="0"/>
            </w:pPr>
            <w:r>
              <w:t>wow</w:t>
            </w:r>
          </w:p>
        </w:tc>
      </w:tr>
      <w:tr w:rsidR="000544A5" w14:paraId="21E16B51" w14:textId="77777777" w:rsidTr="00FB26BC">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26AC1D3" w14:textId="6BB7039B" w:rsidR="000544A5" w:rsidRDefault="00443DB9" w:rsidP="000544A5">
            <w:pPr>
              <w:jc w:val="center"/>
            </w:pPr>
            <w:r>
              <w:t>27</w:t>
            </w:r>
          </w:p>
        </w:tc>
        <w:tc>
          <w:tcPr>
            <w:tcW w:w="3330" w:type="dxa"/>
          </w:tcPr>
          <w:p w14:paraId="02FCE08A" w14:textId="77777777" w:rsidR="000544A5" w:rsidRPr="00331690" w:rsidRDefault="000544A5" w:rsidP="000544A5">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331690">
              <w:rPr>
                <w:b/>
                <w:bCs/>
              </w:rPr>
              <w:t>Stage 2500</w:t>
            </w:r>
          </w:p>
          <w:p w14:paraId="3A3EB0AD" w14:textId="77777777" w:rsidR="000544A5" w:rsidRPr="00F3516F" w:rsidRDefault="000544A5" w:rsidP="000544A5">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t>T</w:t>
            </w:r>
            <w:r w:rsidRPr="00523B44">
              <w:t>he player</w:t>
            </w:r>
            <w:r>
              <w:t xml:space="preserve"> leaves the control room and enters the catwalk section on the right</w:t>
            </w:r>
          </w:p>
          <w:p w14:paraId="120CAC94" w14:textId="11119D81" w:rsidR="000544A5" w:rsidRPr="00D03DEF" w:rsidRDefault="000544A5" w:rsidP="000544A5">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E51FE6">
              <w:rPr>
                <w:b/>
                <w:bCs/>
              </w:rPr>
              <w:t>2 ranged Synth (</w:t>
            </w:r>
            <w:r w:rsidR="00973EC0">
              <w:rPr>
                <w:b/>
                <w:bCs/>
              </w:rPr>
              <w:t xml:space="preserve">1 </w:t>
            </w:r>
            <w:r w:rsidRPr="00E51FE6">
              <w:rPr>
                <w:b/>
                <w:bCs/>
              </w:rPr>
              <w:t>Medium</w:t>
            </w:r>
            <w:r w:rsidR="00973EC0">
              <w:rPr>
                <w:b/>
                <w:bCs/>
              </w:rPr>
              <w:t>, 1 Hard</w:t>
            </w:r>
            <w:r w:rsidRPr="00E51FE6">
              <w:rPr>
                <w:b/>
                <w:bCs/>
              </w:rPr>
              <w:t>)</w:t>
            </w:r>
            <w:r>
              <w:t xml:space="preserve"> and </w:t>
            </w:r>
            <w:r w:rsidRPr="00E51FE6">
              <w:rPr>
                <w:b/>
                <w:bCs/>
              </w:rPr>
              <w:t>1 melee Synth (</w:t>
            </w:r>
            <w:r w:rsidR="00973EC0">
              <w:rPr>
                <w:b/>
                <w:bCs/>
              </w:rPr>
              <w:t>Medium</w:t>
            </w:r>
            <w:r w:rsidRPr="00E51FE6">
              <w:rPr>
                <w:b/>
                <w:bCs/>
              </w:rPr>
              <w:t>)</w:t>
            </w:r>
            <w:r>
              <w:rPr>
                <w:b/>
                <w:bCs/>
              </w:rPr>
              <w:t xml:space="preserve"> </w:t>
            </w:r>
            <w:r>
              <w:t>rush out from the left to assault the player</w:t>
            </w:r>
          </w:p>
          <w:p w14:paraId="149A975E" w14:textId="0B455813" w:rsidR="000544A5" w:rsidRPr="0074117C" w:rsidRDefault="000544A5" w:rsidP="000544A5">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sidRPr="00D03DEF">
              <w:t xml:space="preserve">The player can hack the </w:t>
            </w:r>
            <w:r w:rsidRPr="00D03DEF">
              <w:rPr>
                <w:b/>
                <w:bCs/>
              </w:rPr>
              <w:t>bubble turret</w:t>
            </w:r>
            <w:r w:rsidRPr="00D03DEF">
              <w:t xml:space="preserve"> on the ceiling to help</w:t>
            </w:r>
          </w:p>
        </w:tc>
        <w:tc>
          <w:tcPr>
            <w:tcW w:w="4050" w:type="dxa"/>
          </w:tcPr>
          <w:p w14:paraId="66ADBF6E" w14:textId="77777777" w:rsidR="00973EC0" w:rsidRDefault="00973EC0" w:rsidP="00973EC0">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8740A8">
              <w:rPr>
                <w:b/>
                <w:bCs/>
              </w:rPr>
              <w:t>Encounter</w:t>
            </w:r>
          </w:p>
          <w:p w14:paraId="3295CCCF" w14:textId="77777777" w:rsidR="00973EC0" w:rsidRDefault="00973EC0" w:rsidP="00973EC0">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rPr>
                <w:b/>
                <w:bCs/>
              </w:rPr>
              <w:t>Enemies</w:t>
            </w:r>
          </w:p>
          <w:p w14:paraId="37DEDF9E" w14:textId="278E3C38" w:rsidR="00973EC0" w:rsidRPr="00331690" w:rsidRDefault="00973EC0" w:rsidP="00973EC0">
            <w:pPr>
              <w:pStyle w:val="ListParagraph"/>
              <w:numPr>
                <w:ilvl w:val="2"/>
                <w:numId w:val="9"/>
              </w:numPr>
              <w:cnfStyle w:val="000000000000" w:firstRow="0" w:lastRow="0" w:firstColumn="0" w:lastColumn="0" w:oddVBand="0" w:evenVBand="0" w:oddHBand="0" w:evenHBand="0" w:firstRowFirstColumn="0" w:firstRowLastColumn="0" w:lastRowFirstColumn="0" w:lastRowLastColumn="0"/>
            </w:pPr>
            <w:r w:rsidRPr="00331690">
              <w:t>2 ranged synth (Medium) (Ambush</w:t>
            </w:r>
          </w:p>
          <w:p w14:paraId="2908A5BF" w14:textId="038A0B0C" w:rsidR="00973EC0" w:rsidRPr="00331690" w:rsidRDefault="00973EC0" w:rsidP="00973EC0">
            <w:pPr>
              <w:pStyle w:val="ListParagraph"/>
              <w:numPr>
                <w:ilvl w:val="2"/>
                <w:numId w:val="9"/>
              </w:numPr>
              <w:cnfStyle w:val="000000000000" w:firstRow="0" w:lastRow="0" w:firstColumn="0" w:lastColumn="0" w:oddVBand="0" w:evenVBand="0" w:oddHBand="0" w:evenHBand="0" w:firstRowFirstColumn="0" w:firstRowLastColumn="0" w:lastRowFirstColumn="0" w:lastRowLastColumn="0"/>
            </w:pPr>
            <w:r w:rsidRPr="00331690">
              <w:t>1 bubble turret</w:t>
            </w:r>
          </w:p>
          <w:p w14:paraId="50AF3EAE" w14:textId="0C2F0972" w:rsidR="00973EC0" w:rsidRPr="00331690" w:rsidRDefault="00973EC0" w:rsidP="00973EC0">
            <w:pPr>
              <w:pStyle w:val="ListParagraph"/>
              <w:numPr>
                <w:ilvl w:val="2"/>
                <w:numId w:val="9"/>
              </w:numPr>
              <w:cnfStyle w:val="000000000000" w:firstRow="0" w:lastRow="0" w:firstColumn="0" w:lastColumn="0" w:oddVBand="0" w:evenVBand="0" w:oddHBand="0" w:evenHBand="0" w:firstRowFirstColumn="0" w:firstRowLastColumn="0" w:lastRowFirstColumn="0" w:lastRowLastColumn="0"/>
            </w:pPr>
            <w:r w:rsidRPr="00331690">
              <w:t>1 melee synth (Medium) (Ambush)</w:t>
            </w:r>
          </w:p>
          <w:p w14:paraId="6E047765" w14:textId="77777777" w:rsidR="00973EC0" w:rsidRPr="00D67902" w:rsidRDefault="00973EC0" w:rsidP="00973EC0">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t>Long Hallway</w:t>
            </w:r>
          </w:p>
          <w:p w14:paraId="3C6543E5" w14:textId="2C798F78" w:rsidR="00973EC0" w:rsidRPr="007308F2" w:rsidRDefault="00D00CDF" w:rsidP="00973EC0">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t>Some full</w:t>
            </w:r>
            <w:r w:rsidR="00973EC0">
              <w:t xml:space="preserve"> covers</w:t>
            </w:r>
          </w:p>
          <w:p w14:paraId="2526CE9E" w14:textId="20BED263" w:rsidR="00973EC0" w:rsidRPr="00F262E1" w:rsidRDefault="00973EC0" w:rsidP="00D00CDF">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t xml:space="preserve">Ambush appears after </w:t>
            </w:r>
            <w:r w:rsidR="00D00CDF">
              <w:t>the player leaves the control room</w:t>
            </w:r>
          </w:p>
          <w:p w14:paraId="62F92C9D" w14:textId="2EAEA6BA" w:rsidR="00973EC0" w:rsidRPr="00331690" w:rsidRDefault="00973EC0" w:rsidP="00973EC0">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rsidRPr="00331690">
              <w:rPr>
                <w:b/>
                <w:bCs/>
              </w:rPr>
              <w:t>Reinforce hack rifle</w:t>
            </w:r>
          </w:p>
          <w:p w14:paraId="7D3F09A7" w14:textId="75DEF548" w:rsidR="00B9719C" w:rsidRPr="00331690" w:rsidRDefault="00B9719C" w:rsidP="00973EC0">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rsidRPr="00331690">
              <w:rPr>
                <w:b/>
                <w:bCs/>
              </w:rPr>
              <w:t>Reinforce adapting to ambush</w:t>
            </w:r>
          </w:p>
          <w:p w14:paraId="0C315D7A" w14:textId="77777777" w:rsidR="00973EC0" w:rsidRPr="00331690" w:rsidRDefault="00973EC0" w:rsidP="00973EC0">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331690">
              <w:rPr>
                <w:b/>
                <w:bCs/>
              </w:rPr>
              <w:t>Exploration</w:t>
            </w:r>
          </w:p>
          <w:p w14:paraId="09ADB137" w14:textId="298A710A" w:rsidR="000544A5" w:rsidRPr="001C26CC" w:rsidRDefault="00973EC0" w:rsidP="00D00CDF">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t>Ammo box</w:t>
            </w:r>
            <w:r w:rsidR="00D00CDF">
              <w:t xml:space="preserve"> and med kit</w:t>
            </w:r>
          </w:p>
        </w:tc>
        <w:tc>
          <w:tcPr>
            <w:tcW w:w="1080" w:type="dxa"/>
            <w:vAlign w:val="center"/>
          </w:tcPr>
          <w:p w14:paraId="67744A11" w14:textId="44723AF5" w:rsidR="000544A5" w:rsidRDefault="003F5CBF" w:rsidP="000544A5">
            <w:pPr>
              <w:jc w:val="center"/>
              <w:cnfStyle w:val="000000000000" w:firstRow="0" w:lastRow="0" w:firstColumn="0" w:lastColumn="0" w:oddVBand="0" w:evenVBand="0" w:oddHBand="0" w:evenHBand="0" w:firstRowFirstColumn="0" w:firstRowLastColumn="0" w:lastRowFirstColumn="0" w:lastRowLastColumn="0"/>
            </w:pPr>
            <w:r>
              <w:t>7</w:t>
            </w:r>
          </w:p>
        </w:tc>
        <w:tc>
          <w:tcPr>
            <w:tcW w:w="900" w:type="dxa"/>
            <w:vAlign w:val="center"/>
          </w:tcPr>
          <w:p w14:paraId="734A6C21" w14:textId="2CE09EE7" w:rsidR="000544A5" w:rsidRDefault="003F5CBF" w:rsidP="000544A5">
            <w:pPr>
              <w:jc w:val="center"/>
              <w:cnfStyle w:val="000000000000" w:firstRow="0" w:lastRow="0" w:firstColumn="0" w:lastColumn="0" w:oddVBand="0" w:evenVBand="0" w:oddHBand="0" w:evenHBand="0" w:firstRowFirstColumn="0" w:firstRowLastColumn="0" w:lastRowFirstColumn="0" w:lastRowLastColumn="0"/>
            </w:pPr>
            <w:r>
              <w:t>19:00</w:t>
            </w:r>
          </w:p>
        </w:tc>
        <w:tc>
          <w:tcPr>
            <w:tcW w:w="759" w:type="dxa"/>
            <w:vAlign w:val="center"/>
          </w:tcPr>
          <w:p w14:paraId="092314CB" w14:textId="77777777" w:rsidR="000544A5" w:rsidRDefault="000544A5" w:rsidP="000544A5">
            <w:pPr>
              <w:jc w:val="center"/>
              <w:cnfStyle w:val="000000000000" w:firstRow="0" w:lastRow="0" w:firstColumn="0" w:lastColumn="0" w:oddVBand="0" w:evenVBand="0" w:oddHBand="0" w:evenHBand="0" w:firstRowFirstColumn="0" w:firstRowLastColumn="0" w:lastRowFirstColumn="0" w:lastRowLastColumn="0"/>
            </w:pPr>
          </w:p>
        </w:tc>
      </w:tr>
      <w:tr w:rsidR="000544A5" w14:paraId="3D8F788E" w14:textId="77777777" w:rsidTr="00FB26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AC6604E" w14:textId="43A00DFE" w:rsidR="000544A5" w:rsidRDefault="000544A5" w:rsidP="000544A5">
            <w:pPr>
              <w:jc w:val="center"/>
            </w:pPr>
            <w:r>
              <w:lastRenderedPageBreak/>
              <w:t>2</w:t>
            </w:r>
            <w:r w:rsidR="00443DB9">
              <w:t>8</w:t>
            </w:r>
          </w:p>
        </w:tc>
        <w:tc>
          <w:tcPr>
            <w:tcW w:w="3330" w:type="dxa"/>
          </w:tcPr>
          <w:p w14:paraId="348F4985" w14:textId="77777777" w:rsidR="000544A5" w:rsidRDefault="000544A5" w:rsidP="000544A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t xml:space="preserve">The player </w:t>
            </w:r>
            <w:r w:rsidRPr="00523B44">
              <w:t xml:space="preserve">takes the catwalk down and meet </w:t>
            </w:r>
            <w:r w:rsidRPr="007A3D00">
              <w:rPr>
                <w:b/>
                <w:bCs/>
              </w:rPr>
              <w:t>2 groups of synths</w:t>
            </w:r>
            <w:r w:rsidRPr="00523B44">
              <w:t xml:space="preserve"> at different level, each group has</w:t>
            </w:r>
            <w:r w:rsidRPr="007A3D00">
              <w:rPr>
                <w:b/>
                <w:bCs/>
              </w:rPr>
              <w:t xml:space="preserve"> 1 melee synth </w:t>
            </w:r>
            <w:r>
              <w:rPr>
                <w:b/>
                <w:bCs/>
              </w:rPr>
              <w:t xml:space="preserve">(Medium) </w:t>
            </w:r>
            <w:r w:rsidRPr="007A3D00">
              <w:rPr>
                <w:b/>
                <w:bCs/>
              </w:rPr>
              <w:t>and 1 ranged synth</w:t>
            </w:r>
            <w:r>
              <w:rPr>
                <w:b/>
                <w:bCs/>
              </w:rPr>
              <w:t xml:space="preserve"> (1 Medium/1 Hard)</w:t>
            </w:r>
          </w:p>
          <w:p w14:paraId="6769630E" w14:textId="78043836" w:rsidR="000544A5" w:rsidRDefault="000544A5" w:rsidP="000544A5">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2A6D76">
              <w:t>Also, there are</w:t>
            </w:r>
            <w:r>
              <w:rPr>
                <w:b/>
                <w:bCs/>
              </w:rPr>
              <w:t xml:space="preserve"> 4 bubble turrets </w:t>
            </w:r>
            <w:r w:rsidRPr="002A6D76">
              <w:t>on the central pillar</w:t>
            </w:r>
            <w:r>
              <w:t xml:space="preserve"> for the player to hack</w:t>
            </w:r>
          </w:p>
        </w:tc>
        <w:tc>
          <w:tcPr>
            <w:tcW w:w="4050" w:type="dxa"/>
          </w:tcPr>
          <w:p w14:paraId="372FBB35" w14:textId="77777777" w:rsidR="000544A5" w:rsidRDefault="000544A5" w:rsidP="000544A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8740A8">
              <w:rPr>
                <w:b/>
                <w:bCs/>
              </w:rPr>
              <w:t>Encounter</w:t>
            </w:r>
          </w:p>
          <w:p w14:paraId="3D2D9FB8" w14:textId="77777777" w:rsidR="000544A5" w:rsidRDefault="000544A5" w:rsidP="000544A5">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b/>
                <w:bCs/>
              </w:rPr>
            </w:pPr>
            <w:r>
              <w:rPr>
                <w:b/>
                <w:bCs/>
              </w:rPr>
              <w:t>Enemies</w:t>
            </w:r>
          </w:p>
          <w:p w14:paraId="2330F983" w14:textId="38FE5516" w:rsidR="00B9719C" w:rsidRPr="00331690" w:rsidRDefault="00B9719C" w:rsidP="00B9719C">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rsidRPr="00331690">
              <w:t>2 melee synths (Medium)</w:t>
            </w:r>
          </w:p>
          <w:p w14:paraId="4AFBCD43" w14:textId="6E07AD22" w:rsidR="00B9719C" w:rsidRPr="00331690" w:rsidRDefault="00B9719C" w:rsidP="00B9719C">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rsidRPr="00331690">
              <w:t>2 ranged synths</w:t>
            </w:r>
          </w:p>
          <w:p w14:paraId="3789DBFA" w14:textId="56642135" w:rsidR="00B9719C" w:rsidRPr="00331690" w:rsidRDefault="00B9719C" w:rsidP="00B9719C">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rsidRPr="00331690">
              <w:t>4 bubble turrets</w:t>
            </w:r>
          </w:p>
          <w:p w14:paraId="6A6453BD" w14:textId="77777777" w:rsidR="00B9719C" w:rsidRDefault="00B9719C" w:rsidP="00B9719C">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Narrow space</w:t>
            </w:r>
          </w:p>
          <w:p w14:paraId="25ED67CF" w14:textId="77777777" w:rsidR="00B9719C" w:rsidRDefault="00B9719C" w:rsidP="00B9719C">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Limited cover</w:t>
            </w:r>
          </w:p>
          <w:p w14:paraId="5A5AD9DA" w14:textId="5CDAB4BE" w:rsidR="00B9719C" w:rsidRDefault="00B9719C" w:rsidP="00B9719C">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t>planks as cover</w:t>
            </w:r>
          </w:p>
          <w:p w14:paraId="4D54C40D" w14:textId="40411A16" w:rsidR="00B9719C" w:rsidRPr="00B9719C" w:rsidRDefault="00B9719C" w:rsidP="00B9719C">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Vertical combat with advantage</w:t>
            </w:r>
          </w:p>
          <w:p w14:paraId="6A60C267" w14:textId="13782CA3" w:rsidR="000544A5" w:rsidRDefault="000544A5" w:rsidP="00B9719C">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1C26CC">
              <w:t xml:space="preserve">The player </w:t>
            </w:r>
            <w:r w:rsidR="00B9719C">
              <w:t xml:space="preserve">was never at </w:t>
            </w:r>
            <w:r w:rsidR="00B9719C" w:rsidRPr="00331690">
              <w:rPr>
                <w:b/>
                <w:bCs/>
              </w:rPr>
              <w:t>a height advantage</w:t>
            </w:r>
            <w:r w:rsidR="00B9719C">
              <w:t>, and often in height disadvantage till this moment</w:t>
            </w:r>
            <w:r>
              <w:t xml:space="preserve">. This time the player can revenge by sniping those synths out from far a distance high above </w:t>
            </w:r>
            <w:r w:rsidR="00B9719C">
              <w:t>or hacking those bubble turrets to let those turrets to take out the synths for the player</w:t>
            </w:r>
          </w:p>
          <w:p w14:paraId="5109FE4E" w14:textId="5D7115F4" w:rsidR="000544A5" w:rsidRPr="001C26CC" w:rsidRDefault="000544A5" w:rsidP="00B9719C">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However, if the player did not pay even attention and walk straight down, the narrow staircases could cause the player some trouble to fight</w:t>
            </w:r>
          </w:p>
        </w:tc>
        <w:tc>
          <w:tcPr>
            <w:tcW w:w="1080" w:type="dxa"/>
            <w:vAlign w:val="center"/>
          </w:tcPr>
          <w:p w14:paraId="076DD799" w14:textId="40610767" w:rsidR="000544A5" w:rsidRDefault="00B9719C" w:rsidP="000544A5">
            <w:pPr>
              <w:jc w:val="center"/>
              <w:cnfStyle w:val="000000100000" w:firstRow="0" w:lastRow="0" w:firstColumn="0" w:lastColumn="0" w:oddVBand="0" w:evenVBand="0" w:oddHBand="1" w:evenHBand="0" w:firstRowFirstColumn="0" w:firstRowLastColumn="0" w:lastRowFirstColumn="0" w:lastRowLastColumn="0"/>
            </w:pPr>
            <w:r>
              <w:t>5</w:t>
            </w:r>
          </w:p>
        </w:tc>
        <w:tc>
          <w:tcPr>
            <w:tcW w:w="900" w:type="dxa"/>
            <w:vAlign w:val="center"/>
          </w:tcPr>
          <w:p w14:paraId="1BF4B338" w14:textId="049D18BD" w:rsidR="000544A5" w:rsidRDefault="008C5028" w:rsidP="000544A5">
            <w:pPr>
              <w:jc w:val="center"/>
              <w:cnfStyle w:val="000000100000" w:firstRow="0" w:lastRow="0" w:firstColumn="0" w:lastColumn="0" w:oddVBand="0" w:evenVBand="0" w:oddHBand="1" w:evenHBand="0" w:firstRowFirstColumn="0" w:firstRowLastColumn="0" w:lastRowFirstColumn="0" w:lastRowLastColumn="0"/>
            </w:pPr>
            <w:r>
              <w:t>20:00</w:t>
            </w:r>
          </w:p>
        </w:tc>
        <w:tc>
          <w:tcPr>
            <w:tcW w:w="759" w:type="dxa"/>
            <w:vAlign w:val="center"/>
          </w:tcPr>
          <w:p w14:paraId="158C2C62" w14:textId="77777777" w:rsidR="000544A5" w:rsidRDefault="000544A5" w:rsidP="000544A5">
            <w:pPr>
              <w:jc w:val="center"/>
              <w:cnfStyle w:val="000000100000" w:firstRow="0" w:lastRow="0" w:firstColumn="0" w:lastColumn="0" w:oddVBand="0" w:evenVBand="0" w:oddHBand="1" w:evenHBand="0" w:firstRowFirstColumn="0" w:firstRowLastColumn="0" w:lastRowFirstColumn="0" w:lastRowLastColumn="0"/>
            </w:pPr>
          </w:p>
        </w:tc>
      </w:tr>
    </w:tbl>
    <w:p w14:paraId="40152E77" w14:textId="77777777" w:rsidR="004A6727" w:rsidRDefault="004A6727" w:rsidP="003539A4">
      <w:pPr>
        <w:pStyle w:val="Heading3"/>
      </w:pPr>
    </w:p>
    <w:p w14:paraId="4A86A109" w14:textId="77777777" w:rsidR="004A6727" w:rsidRDefault="004A6727">
      <w:pPr>
        <w:rPr>
          <w:rFonts w:asciiTheme="majorHAnsi" w:eastAsiaTheme="majorEastAsia" w:hAnsiTheme="majorHAnsi" w:cstheme="majorBidi"/>
          <w:b/>
          <w:bCs/>
          <w:color w:val="4F81BD" w:themeColor="accent1"/>
        </w:rPr>
      </w:pPr>
      <w:r>
        <w:br w:type="page"/>
      </w:r>
    </w:p>
    <w:p w14:paraId="38CA6F02" w14:textId="14C6FA08" w:rsidR="004A6727" w:rsidRDefault="004A6727" w:rsidP="00FB26BC">
      <w:pPr>
        <w:pStyle w:val="Heading3"/>
      </w:pPr>
      <w:bookmarkStart w:id="20" w:name="_Toc102793879"/>
      <w:r>
        <w:lastRenderedPageBreak/>
        <w:t>Reactor</w:t>
      </w:r>
      <w:r w:rsidR="006B2B3F">
        <w:t xml:space="preserve"> Room</w:t>
      </w:r>
      <w:bookmarkEnd w:id="20"/>
    </w:p>
    <w:p w14:paraId="69505F07" w14:textId="32C7DF33" w:rsidR="004A6727" w:rsidRPr="004A6727" w:rsidRDefault="004A6727" w:rsidP="004A6727">
      <w:pPr>
        <w:jc w:val="center"/>
      </w:pPr>
      <w:r>
        <w:rPr>
          <w:noProof/>
        </w:rPr>
        <w:drawing>
          <wp:inline distT="0" distB="0" distL="0" distR="0" wp14:anchorId="6A131D89" wp14:editId="05308E18">
            <wp:extent cx="5947978" cy="5410542"/>
            <wp:effectExtent l="0" t="0" r="0" b="0"/>
            <wp:docPr id="56" name="Picture 5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schematic&#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l="-3" t="7492" r="-143" b="-1"/>
                    <a:stretch/>
                  </pic:blipFill>
                  <pic:spPr bwMode="auto">
                    <a:xfrm>
                      <a:off x="0" y="0"/>
                      <a:ext cx="5949462" cy="5411892"/>
                    </a:xfrm>
                    <a:prstGeom prst="rect">
                      <a:avLst/>
                    </a:prstGeom>
                    <a:noFill/>
                    <a:ln>
                      <a:noFill/>
                    </a:ln>
                    <a:extLst>
                      <a:ext uri="{53640926-AAD7-44D8-BBD7-CCE9431645EC}">
                        <a14:shadowObscured xmlns:a14="http://schemas.microsoft.com/office/drawing/2010/main"/>
                      </a:ext>
                    </a:extLst>
                  </pic:spPr>
                </pic:pic>
              </a:graphicData>
            </a:graphic>
          </wp:inline>
        </w:drawing>
      </w:r>
    </w:p>
    <w:p w14:paraId="00F20137" w14:textId="2880D35B" w:rsidR="00FB26BC" w:rsidRDefault="00FB4D71" w:rsidP="00FB4D71">
      <w:pPr>
        <w:pStyle w:val="Caption"/>
        <w:jc w:val="center"/>
        <w:rPr>
          <w:noProof/>
        </w:rPr>
      </w:pPr>
      <w:bookmarkStart w:id="21" w:name="_Toc102793908"/>
      <w:r>
        <w:t xml:space="preserve">Figure </w:t>
      </w:r>
      <w:r w:rsidR="005D2928">
        <w:fldChar w:fldCharType="begin"/>
      </w:r>
      <w:r w:rsidR="005D2928">
        <w:instrText xml:space="preserve"> SEQ Figure \* ARABIC </w:instrText>
      </w:r>
      <w:r w:rsidR="005D2928">
        <w:fldChar w:fldCharType="separate"/>
      </w:r>
      <w:r>
        <w:rPr>
          <w:noProof/>
        </w:rPr>
        <w:t>8</w:t>
      </w:r>
      <w:r w:rsidR="005D2928">
        <w:rPr>
          <w:noProof/>
        </w:rPr>
        <w:fldChar w:fldCharType="end"/>
      </w:r>
      <w:r>
        <w:t xml:space="preserve">: </w:t>
      </w:r>
      <w:r>
        <w:rPr>
          <w:noProof/>
        </w:rPr>
        <w:t xml:space="preserve"> Final Room. [2]</w:t>
      </w:r>
      <w:bookmarkEnd w:id="21"/>
    </w:p>
    <w:p w14:paraId="3D600A88" w14:textId="4F011B4B" w:rsidR="00FB4D71" w:rsidRPr="00FB26BC" w:rsidRDefault="00FB26BC" w:rsidP="00FB26BC">
      <w:pPr>
        <w:rPr>
          <w:b/>
          <w:bCs/>
          <w:noProof/>
          <w:color w:val="4F81BD" w:themeColor="accent1"/>
          <w:sz w:val="18"/>
          <w:szCs w:val="18"/>
        </w:rPr>
      </w:pPr>
      <w:r>
        <w:rPr>
          <w:noProof/>
        </w:rPr>
        <w:br w:type="page"/>
      </w:r>
    </w:p>
    <w:tbl>
      <w:tblPr>
        <w:tblStyle w:val="GridTable4-Accent1"/>
        <w:tblW w:w="10834" w:type="dxa"/>
        <w:jc w:val="center"/>
        <w:tblLayout w:type="fixed"/>
        <w:tblLook w:val="04A0" w:firstRow="1" w:lastRow="0" w:firstColumn="1" w:lastColumn="0" w:noHBand="0" w:noVBand="1"/>
      </w:tblPr>
      <w:tblGrid>
        <w:gridCol w:w="715"/>
        <w:gridCol w:w="3240"/>
        <w:gridCol w:w="4230"/>
        <w:gridCol w:w="990"/>
        <w:gridCol w:w="900"/>
        <w:gridCol w:w="759"/>
      </w:tblGrid>
      <w:tr w:rsidR="00DD1844" w14:paraId="2F9A8514" w14:textId="77777777" w:rsidTr="00FB26B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0D4E7D82" w14:textId="77777777" w:rsidR="00DD1844" w:rsidRDefault="00DD1844" w:rsidP="000416DB">
            <w:pPr>
              <w:jc w:val="center"/>
            </w:pPr>
            <w:r>
              <w:lastRenderedPageBreak/>
              <w:br w:type="page"/>
              <w:t>Map Label</w:t>
            </w:r>
          </w:p>
        </w:tc>
        <w:tc>
          <w:tcPr>
            <w:tcW w:w="3240" w:type="dxa"/>
            <w:vAlign w:val="bottom"/>
          </w:tcPr>
          <w:p w14:paraId="17319A41" w14:textId="77777777" w:rsidR="00DD1844" w:rsidRDefault="00DD1844" w:rsidP="000416DB">
            <w:pPr>
              <w:jc w:val="center"/>
              <w:cnfStyle w:val="100000000000" w:firstRow="1" w:lastRow="0" w:firstColumn="0" w:lastColumn="0" w:oddVBand="0" w:evenVBand="0" w:oddHBand="0" w:evenHBand="0" w:firstRowFirstColumn="0" w:firstRowLastColumn="0" w:lastRowFirstColumn="0" w:lastRowLastColumn="0"/>
            </w:pPr>
            <w:r>
              <w:t>Event Summary</w:t>
            </w:r>
          </w:p>
        </w:tc>
        <w:tc>
          <w:tcPr>
            <w:tcW w:w="4230" w:type="dxa"/>
            <w:vAlign w:val="bottom"/>
          </w:tcPr>
          <w:p w14:paraId="64F761AA" w14:textId="77777777" w:rsidR="00DD1844" w:rsidRDefault="00DD1844" w:rsidP="000416DB">
            <w:pPr>
              <w:jc w:val="center"/>
              <w:cnfStyle w:val="100000000000" w:firstRow="1" w:lastRow="0" w:firstColumn="0" w:lastColumn="0" w:oddVBand="0" w:evenVBand="0" w:oddHBand="0" w:evenHBand="0" w:firstRowFirstColumn="0" w:firstRowLastColumn="0" w:lastRowFirstColumn="0" w:lastRowLastColumn="0"/>
            </w:pPr>
            <w:r>
              <w:t>Event Details</w:t>
            </w:r>
          </w:p>
        </w:tc>
        <w:tc>
          <w:tcPr>
            <w:tcW w:w="990" w:type="dxa"/>
            <w:vAlign w:val="bottom"/>
          </w:tcPr>
          <w:p w14:paraId="016A9D7D" w14:textId="77777777" w:rsidR="00DD1844" w:rsidRDefault="00DD1844" w:rsidP="000416DB">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00" w:type="dxa"/>
            <w:vAlign w:val="bottom"/>
          </w:tcPr>
          <w:p w14:paraId="72287902" w14:textId="77777777" w:rsidR="00DD1844" w:rsidRDefault="00DD1844" w:rsidP="000416DB">
            <w:pPr>
              <w:jc w:val="center"/>
              <w:cnfStyle w:val="100000000000" w:firstRow="1" w:lastRow="0" w:firstColumn="0" w:lastColumn="0" w:oddVBand="0" w:evenVBand="0" w:oddHBand="0" w:evenHBand="0" w:firstRowFirstColumn="0" w:firstRowLastColumn="0" w:lastRowFirstColumn="0" w:lastRowLastColumn="0"/>
            </w:pPr>
            <w:r>
              <w:t>Approx. Time</w:t>
            </w:r>
          </w:p>
        </w:tc>
        <w:tc>
          <w:tcPr>
            <w:tcW w:w="759" w:type="dxa"/>
            <w:vAlign w:val="bottom"/>
          </w:tcPr>
          <w:p w14:paraId="15B72F33" w14:textId="77777777" w:rsidR="00DD1844" w:rsidRDefault="00DD1844" w:rsidP="000416DB">
            <w:pPr>
              <w:jc w:val="center"/>
              <w:cnfStyle w:val="100000000000" w:firstRow="1" w:lastRow="0" w:firstColumn="0" w:lastColumn="0" w:oddVBand="0" w:evenVBand="0" w:oddHBand="0" w:evenHBand="0" w:firstRowFirstColumn="0" w:firstRowLastColumn="0" w:lastRowFirstColumn="0" w:lastRowLastColumn="0"/>
            </w:pPr>
            <w:r>
              <w:t>Wow?</w:t>
            </w:r>
          </w:p>
        </w:tc>
      </w:tr>
      <w:tr w:rsidR="003D60F5" w14:paraId="1365A451" w14:textId="77777777" w:rsidTr="00FB26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D721654" w14:textId="7E7019A5" w:rsidR="003D60F5" w:rsidRDefault="003D60F5" w:rsidP="003D60F5">
            <w:pPr>
              <w:jc w:val="center"/>
            </w:pPr>
            <w:r>
              <w:t>2</w:t>
            </w:r>
            <w:r w:rsidR="00443DB9">
              <w:t>9</w:t>
            </w:r>
          </w:p>
        </w:tc>
        <w:tc>
          <w:tcPr>
            <w:tcW w:w="3240" w:type="dxa"/>
          </w:tcPr>
          <w:p w14:paraId="4D41494D" w14:textId="77777777" w:rsidR="000544A5" w:rsidRPr="00331690" w:rsidRDefault="000544A5" w:rsidP="000544A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331690">
              <w:rPr>
                <w:b/>
                <w:bCs/>
              </w:rPr>
              <w:t>Stage 2700</w:t>
            </w:r>
          </w:p>
          <w:p w14:paraId="5CA5DDCC" w14:textId="77777777" w:rsidR="000544A5" w:rsidRPr="007E792E" w:rsidRDefault="000544A5" w:rsidP="000544A5">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 xml:space="preserve">The player enters the reactor room to fight </w:t>
            </w:r>
            <w:r w:rsidRPr="00A85069">
              <w:rPr>
                <w:b/>
                <w:bCs/>
              </w:rPr>
              <w:t>2 Ranged</w:t>
            </w:r>
            <w:r>
              <w:t xml:space="preserve"> </w:t>
            </w:r>
            <w:r w:rsidRPr="00693628">
              <w:rPr>
                <w:b/>
                <w:bCs/>
              </w:rPr>
              <w:t>synths</w:t>
            </w:r>
            <w:r>
              <w:rPr>
                <w:b/>
                <w:bCs/>
              </w:rPr>
              <w:t xml:space="preserve"> (Hard), 2 melee synth (Hard),</w:t>
            </w:r>
            <w:r w:rsidRPr="00693628">
              <w:rPr>
                <w:b/>
                <w:bCs/>
              </w:rPr>
              <w:t xml:space="preserve"> </w:t>
            </w:r>
            <w:r>
              <w:rPr>
                <w:b/>
                <w:bCs/>
              </w:rPr>
              <w:t xml:space="preserve">1 tripod turret, </w:t>
            </w:r>
            <w:r w:rsidRPr="00693628">
              <w:rPr>
                <w:b/>
                <w:bCs/>
              </w:rPr>
              <w:t xml:space="preserve">and </w:t>
            </w:r>
            <w:r>
              <w:rPr>
                <w:b/>
                <w:bCs/>
              </w:rPr>
              <w:t xml:space="preserve">2 bubble </w:t>
            </w:r>
            <w:r w:rsidRPr="00693628">
              <w:rPr>
                <w:b/>
                <w:bCs/>
              </w:rPr>
              <w:t>turret</w:t>
            </w:r>
            <w:r>
              <w:rPr>
                <w:b/>
                <w:bCs/>
              </w:rPr>
              <w:t>s on each side of the wall</w:t>
            </w:r>
          </w:p>
          <w:p w14:paraId="7CCF7DA3" w14:textId="623AB83E" w:rsidR="003D60F5" w:rsidRDefault="000544A5" w:rsidP="000544A5">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3A4E31">
              <w:t>The player</w:t>
            </w:r>
            <w:r>
              <w:t xml:space="preserve"> can</w:t>
            </w:r>
            <w:r w:rsidRPr="003A4E31">
              <w:t xml:space="preserve"> </w:t>
            </w:r>
            <w:r>
              <w:rPr>
                <w:b/>
                <w:bCs/>
              </w:rPr>
              <w:t>deactivate</w:t>
            </w:r>
            <w:r w:rsidRPr="003A4E31">
              <w:t xml:space="preserve"> the tripod </w:t>
            </w:r>
            <w:r>
              <w:t>turret through the terminal</w:t>
            </w:r>
          </w:p>
        </w:tc>
        <w:tc>
          <w:tcPr>
            <w:tcW w:w="4230" w:type="dxa"/>
          </w:tcPr>
          <w:p w14:paraId="199313F7" w14:textId="7D2DD8BD" w:rsidR="003C2A72" w:rsidRDefault="003C2A72" w:rsidP="0057311B">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8740A8">
              <w:rPr>
                <w:b/>
                <w:bCs/>
              </w:rPr>
              <w:t>Encounter</w:t>
            </w:r>
          </w:p>
          <w:p w14:paraId="3A71AF71" w14:textId="77777777" w:rsidR="003C2A72" w:rsidRDefault="003C2A72"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b/>
                <w:bCs/>
              </w:rPr>
            </w:pPr>
            <w:r>
              <w:rPr>
                <w:b/>
                <w:bCs/>
              </w:rPr>
              <w:t>Enemies</w:t>
            </w:r>
          </w:p>
          <w:p w14:paraId="53CBEAA9" w14:textId="77777777" w:rsidR="008C5028" w:rsidRPr="00331690" w:rsidRDefault="008C5028" w:rsidP="008C5028">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rsidRPr="00331690">
              <w:t>2 Ranged synths (Hard)</w:t>
            </w:r>
          </w:p>
          <w:p w14:paraId="2B28D195" w14:textId="77777777" w:rsidR="008C5028" w:rsidRPr="00331690" w:rsidRDefault="008C5028" w:rsidP="008C5028">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rsidRPr="00331690">
              <w:t>2 melee synths (Hard)</w:t>
            </w:r>
          </w:p>
          <w:p w14:paraId="790300BF" w14:textId="77777777" w:rsidR="008C5028" w:rsidRPr="00331690" w:rsidRDefault="008C5028" w:rsidP="008C5028">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rsidRPr="00331690">
              <w:t>1 tripod turret</w:t>
            </w:r>
          </w:p>
          <w:p w14:paraId="1F3A8DE0" w14:textId="6EF3AC8A" w:rsidR="008C5028" w:rsidRPr="00331690" w:rsidRDefault="008C5028" w:rsidP="008C5028">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rsidRPr="00331690">
              <w:t>2 bubble turrets</w:t>
            </w:r>
          </w:p>
          <w:p w14:paraId="152F222C" w14:textId="10763289" w:rsidR="00353F5C" w:rsidRPr="00353F5C" w:rsidRDefault="00353F5C" w:rsidP="00353F5C">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rPr>
                <w:b/>
                <w:bCs/>
              </w:rPr>
              <w:t>Good covers</w:t>
            </w:r>
          </w:p>
          <w:p w14:paraId="217D738F" w14:textId="0EC37A7B" w:rsidR="00353F5C" w:rsidRPr="00353F5C" w:rsidRDefault="00353F5C" w:rsidP="00353F5C">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rsidRPr="003C2A72">
              <w:t>The giant reactor device itself is a big cover that the player could circle around</w:t>
            </w:r>
          </w:p>
          <w:p w14:paraId="41CA9C28" w14:textId="7C3E81DE" w:rsidR="00353F5C" w:rsidRDefault="00353F5C" w:rsidP="00353F5C">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rsidRPr="00353F5C">
              <w:t>Enemies come in two directions</w:t>
            </w:r>
          </w:p>
          <w:p w14:paraId="050922E7" w14:textId="7929A84E" w:rsidR="00353F5C" w:rsidRPr="00331690" w:rsidRDefault="00353F5C" w:rsidP="00353F5C">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b/>
                <w:bCs/>
              </w:rPr>
            </w:pPr>
            <w:r w:rsidRPr="00331690">
              <w:rPr>
                <w:b/>
                <w:bCs/>
              </w:rPr>
              <w:t>Reinforce hack rifle</w:t>
            </w:r>
          </w:p>
          <w:p w14:paraId="4E2ABA09" w14:textId="0AF3506D" w:rsidR="00353F5C" w:rsidRPr="00331690" w:rsidRDefault="00353F5C" w:rsidP="00353F5C">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b/>
                <w:bCs/>
              </w:rPr>
            </w:pPr>
            <w:r w:rsidRPr="00331690">
              <w:rPr>
                <w:b/>
                <w:bCs/>
              </w:rPr>
              <w:t>Reinforce deactivating turret through terminal</w:t>
            </w:r>
          </w:p>
          <w:p w14:paraId="5B5FA92B" w14:textId="77777777" w:rsidR="003D60F5" w:rsidRDefault="003C2A72" w:rsidP="0057311B">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Pr>
                <w:b/>
                <w:bCs/>
              </w:rPr>
              <w:t>Conveyance</w:t>
            </w:r>
          </w:p>
          <w:p w14:paraId="51EB68AA" w14:textId="7D117421" w:rsidR="007402E0" w:rsidRDefault="007402E0" w:rsidP="007402E0">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rsidRPr="007402E0">
              <w:t xml:space="preserve">The whole section in lower level of the reactor room is technically a </w:t>
            </w:r>
            <w:r w:rsidRPr="00331690">
              <w:rPr>
                <w:b/>
                <w:bCs/>
              </w:rPr>
              <w:t>reuse of space</w:t>
            </w:r>
            <w:r w:rsidRPr="007402E0">
              <w:t xml:space="preserve"> as the player was on the higher level previously and was able to </w:t>
            </w:r>
            <w:r w:rsidR="00331690" w:rsidRPr="007402E0">
              <w:t>preview</w:t>
            </w:r>
            <w:r w:rsidRPr="007402E0">
              <w:t xml:space="preserve"> it from above and through windows</w:t>
            </w:r>
          </w:p>
          <w:p w14:paraId="3F13D059" w14:textId="34EBB780" w:rsidR="003C2A72" w:rsidRPr="003C2A72" w:rsidRDefault="003C2A72"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rsidRPr="003C2A72">
              <w:t xml:space="preserve">The player is able to </w:t>
            </w:r>
            <w:r w:rsidRPr="00331690">
              <w:rPr>
                <w:b/>
                <w:bCs/>
              </w:rPr>
              <w:t>preview</w:t>
            </w:r>
            <w:r w:rsidRPr="003C2A72">
              <w:t xml:space="preserve"> the room multiple times</w:t>
            </w:r>
            <w:r>
              <w:t xml:space="preserve"> as the device is the landmark in the level</w:t>
            </w:r>
            <w:r w:rsidRPr="003C2A72">
              <w:t>, and knows what to expect to</w:t>
            </w:r>
            <w:r w:rsidR="008C5028">
              <w:t xml:space="preserve"> in this room to</w:t>
            </w:r>
            <w:r w:rsidRPr="003C2A72">
              <w:t xml:space="preserve"> some extent</w:t>
            </w:r>
          </w:p>
        </w:tc>
        <w:tc>
          <w:tcPr>
            <w:tcW w:w="990" w:type="dxa"/>
            <w:vAlign w:val="center"/>
          </w:tcPr>
          <w:p w14:paraId="762CC32A" w14:textId="1295F41D" w:rsidR="003D60F5" w:rsidRDefault="003C2A72" w:rsidP="003D60F5">
            <w:pPr>
              <w:jc w:val="center"/>
              <w:cnfStyle w:val="000000100000" w:firstRow="0" w:lastRow="0" w:firstColumn="0" w:lastColumn="0" w:oddVBand="0" w:evenVBand="0" w:oddHBand="1" w:evenHBand="0" w:firstRowFirstColumn="0" w:firstRowLastColumn="0" w:lastRowFirstColumn="0" w:lastRowLastColumn="0"/>
            </w:pPr>
            <w:r>
              <w:t>7</w:t>
            </w:r>
          </w:p>
        </w:tc>
        <w:tc>
          <w:tcPr>
            <w:tcW w:w="900" w:type="dxa"/>
            <w:vAlign w:val="center"/>
          </w:tcPr>
          <w:p w14:paraId="2E48247C" w14:textId="3473D4F1" w:rsidR="003D60F5" w:rsidRDefault="008C5028" w:rsidP="003D60F5">
            <w:pPr>
              <w:jc w:val="center"/>
              <w:cnfStyle w:val="000000100000" w:firstRow="0" w:lastRow="0" w:firstColumn="0" w:lastColumn="0" w:oddVBand="0" w:evenVBand="0" w:oddHBand="1" w:evenHBand="0" w:firstRowFirstColumn="0" w:firstRowLastColumn="0" w:lastRowFirstColumn="0" w:lastRowLastColumn="0"/>
            </w:pPr>
            <w:r>
              <w:t>21:00</w:t>
            </w:r>
          </w:p>
        </w:tc>
        <w:tc>
          <w:tcPr>
            <w:tcW w:w="759" w:type="dxa"/>
            <w:vAlign w:val="center"/>
          </w:tcPr>
          <w:p w14:paraId="20AC7733" w14:textId="77777777" w:rsidR="003D60F5" w:rsidRDefault="003D60F5" w:rsidP="003D60F5">
            <w:pPr>
              <w:jc w:val="center"/>
              <w:cnfStyle w:val="000000100000" w:firstRow="0" w:lastRow="0" w:firstColumn="0" w:lastColumn="0" w:oddVBand="0" w:evenVBand="0" w:oddHBand="1" w:evenHBand="0" w:firstRowFirstColumn="0" w:firstRowLastColumn="0" w:lastRowFirstColumn="0" w:lastRowLastColumn="0"/>
            </w:pPr>
          </w:p>
        </w:tc>
      </w:tr>
      <w:tr w:rsidR="003D60F5" w14:paraId="6B847402" w14:textId="77777777" w:rsidTr="00FB26BC">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136759FE" w14:textId="5F796D65" w:rsidR="003D60F5" w:rsidRDefault="00443DB9" w:rsidP="003D60F5">
            <w:pPr>
              <w:jc w:val="center"/>
            </w:pPr>
            <w:r>
              <w:t>30</w:t>
            </w:r>
          </w:p>
        </w:tc>
        <w:tc>
          <w:tcPr>
            <w:tcW w:w="3240" w:type="dxa"/>
          </w:tcPr>
          <w:p w14:paraId="2F77A21B" w14:textId="2CBF9689" w:rsidR="000544A5" w:rsidRPr="00331690" w:rsidRDefault="000544A5" w:rsidP="000544A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331690">
              <w:rPr>
                <w:b/>
                <w:bCs/>
              </w:rPr>
              <w:t>Stage 2800</w:t>
            </w:r>
          </w:p>
          <w:p w14:paraId="4CFECFA7" w14:textId="06EB78AB" w:rsidR="009A3A80" w:rsidRPr="009A3A80" w:rsidRDefault="009A3A80" w:rsidP="009A3A80">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Pr>
                <w:b/>
                <w:bCs/>
              </w:rPr>
              <w:t>Narrative Beat 11 (Minor)</w:t>
            </w:r>
          </w:p>
          <w:p w14:paraId="7EF43020" w14:textId="1B92A341" w:rsidR="003D60F5" w:rsidRDefault="000544A5" w:rsidP="000544A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3A4E31">
              <w:t xml:space="preserve">Nathan </w:t>
            </w:r>
            <w:r>
              <w:t xml:space="preserve">talks to the player </w:t>
            </w:r>
            <w:r w:rsidRPr="003A4E31">
              <w:t xml:space="preserve">about </w:t>
            </w:r>
            <w:r w:rsidRPr="003A4E31">
              <w:rPr>
                <w:b/>
                <w:bCs/>
              </w:rPr>
              <w:t>the courser</w:t>
            </w:r>
          </w:p>
        </w:tc>
        <w:tc>
          <w:tcPr>
            <w:tcW w:w="4230" w:type="dxa"/>
          </w:tcPr>
          <w:p w14:paraId="5A3292B7" w14:textId="77777777" w:rsidR="003C2A72" w:rsidRPr="009E6544" w:rsidRDefault="003C2A72" w:rsidP="00353F5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9E6544">
              <w:rPr>
                <w:b/>
                <w:bCs/>
              </w:rPr>
              <w:t>Narrative</w:t>
            </w:r>
          </w:p>
          <w:p w14:paraId="581FD742" w14:textId="6F312FF9" w:rsidR="003C2A72" w:rsidRDefault="003C2A72" w:rsidP="00353F5C">
            <w:pPr>
              <w:pStyle w:val="ListParagraph"/>
              <w:numPr>
                <w:ilvl w:val="1"/>
                <w:numId w:val="9"/>
              </w:numPr>
              <w:cnfStyle w:val="000000000000" w:firstRow="0" w:lastRow="0" w:firstColumn="0" w:lastColumn="0" w:oddVBand="0" w:evenVBand="0" w:oddHBand="0" w:evenHBand="0" w:firstRowFirstColumn="0" w:firstRowLastColumn="0" w:lastRowFirstColumn="0" w:lastRowLastColumn="0"/>
            </w:pPr>
            <w:r>
              <w:t xml:space="preserve">Nathan tells the player </w:t>
            </w:r>
            <w:r w:rsidR="008C5028">
              <w:t>that he could no longer be the hero if they take down the courser</w:t>
            </w:r>
          </w:p>
          <w:p w14:paraId="550D6F87" w14:textId="77777777" w:rsidR="003D60F5" w:rsidRPr="00353F5C" w:rsidRDefault="008C5028" w:rsidP="00353F5C">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t>The player could try to persuade him to light up his mood</w:t>
            </w:r>
          </w:p>
          <w:p w14:paraId="78E72712" w14:textId="1C010A45" w:rsidR="00353F5C" w:rsidRPr="00353F5C" w:rsidRDefault="00353F5C" w:rsidP="00353F5C">
            <w:pPr>
              <w:pStyle w:val="ListParagraph"/>
              <w:numPr>
                <w:ilvl w:val="2"/>
                <w:numId w:val="9"/>
              </w:numPr>
              <w:cnfStyle w:val="000000000000" w:firstRow="0" w:lastRow="0" w:firstColumn="0" w:lastColumn="0" w:oddVBand="0" w:evenVBand="0" w:oddHBand="0" w:evenHBand="0" w:firstRowFirstColumn="0" w:firstRowLastColumn="0" w:lastRowFirstColumn="0" w:lastRowLastColumn="0"/>
            </w:pPr>
            <w:r w:rsidRPr="00353F5C">
              <w:t xml:space="preserve">Reinforces </w:t>
            </w:r>
            <w:r w:rsidRPr="00331690">
              <w:rPr>
                <w:b/>
                <w:bCs/>
              </w:rPr>
              <w:t>persuasion</w:t>
            </w:r>
            <w:r w:rsidRPr="00353F5C">
              <w:t xml:space="preserve"> skill in </w:t>
            </w:r>
            <w:r>
              <w:t>the level</w:t>
            </w:r>
          </w:p>
        </w:tc>
        <w:tc>
          <w:tcPr>
            <w:tcW w:w="990" w:type="dxa"/>
            <w:vAlign w:val="center"/>
          </w:tcPr>
          <w:p w14:paraId="56D2C9A9" w14:textId="51E53228" w:rsidR="003D60F5" w:rsidRDefault="008C5028" w:rsidP="003D60F5">
            <w:pPr>
              <w:jc w:val="center"/>
              <w:cnfStyle w:val="000000000000" w:firstRow="0" w:lastRow="0" w:firstColumn="0" w:lastColumn="0" w:oddVBand="0" w:evenVBand="0" w:oddHBand="0" w:evenHBand="0" w:firstRowFirstColumn="0" w:firstRowLastColumn="0" w:lastRowFirstColumn="0" w:lastRowLastColumn="0"/>
            </w:pPr>
            <w:r>
              <w:t>6</w:t>
            </w:r>
          </w:p>
        </w:tc>
        <w:tc>
          <w:tcPr>
            <w:tcW w:w="900" w:type="dxa"/>
            <w:vAlign w:val="center"/>
          </w:tcPr>
          <w:p w14:paraId="6F8F366D" w14:textId="07B6C79D" w:rsidR="003D60F5" w:rsidRDefault="008C5028" w:rsidP="003D60F5">
            <w:pPr>
              <w:jc w:val="center"/>
              <w:cnfStyle w:val="000000000000" w:firstRow="0" w:lastRow="0" w:firstColumn="0" w:lastColumn="0" w:oddVBand="0" w:evenVBand="0" w:oddHBand="0" w:evenHBand="0" w:firstRowFirstColumn="0" w:firstRowLastColumn="0" w:lastRowFirstColumn="0" w:lastRowLastColumn="0"/>
            </w:pPr>
            <w:r>
              <w:t>21:30</w:t>
            </w:r>
          </w:p>
        </w:tc>
        <w:tc>
          <w:tcPr>
            <w:tcW w:w="759" w:type="dxa"/>
            <w:vAlign w:val="center"/>
          </w:tcPr>
          <w:p w14:paraId="6427F239" w14:textId="77777777" w:rsidR="003D60F5" w:rsidRDefault="003D60F5" w:rsidP="003D60F5">
            <w:pPr>
              <w:jc w:val="center"/>
              <w:cnfStyle w:val="000000000000" w:firstRow="0" w:lastRow="0" w:firstColumn="0" w:lastColumn="0" w:oddVBand="0" w:evenVBand="0" w:oddHBand="0" w:evenHBand="0" w:firstRowFirstColumn="0" w:firstRowLastColumn="0" w:lastRowFirstColumn="0" w:lastRowLastColumn="0"/>
            </w:pPr>
          </w:p>
        </w:tc>
      </w:tr>
      <w:tr w:rsidR="003D60F5" w14:paraId="1CEC904C" w14:textId="77777777" w:rsidTr="00FB26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27EBCCC4" w14:textId="7AF0F197" w:rsidR="003D60F5" w:rsidRDefault="00443DB9" w:rsidP="003D60F5">
            <w:pPr>
              <w:jc w:val="center"/>
            </w:pPr>
            <w:r>
              <w:lastRenderedPageBreak/>
              <w:t>31</w:t>
            </w:r>
          </w:p>
        </w:tc>
        <w:tc>
          <w:tcPr>
            <w:tcW w:w="3240" w:type="dxa"/>
          </w:tcPr>
          <w:p w14:paraId="1C1B42E9" w14:textId="3EED73F8" w:rsidR="003D60F5" w:rsidRDefault="000544A5" w:rsidP="0057311B">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3A4E31">
              <w:t xml:space="preserve">The player </w:t>
            </w:r>
            <w:r>
              <w:t>hacks</w:t>
            </w:r>
            <w:r w:rsidRPr="003A4E31">
              <w:t xml:space="preserve"> the </w:t>
            </w:r>
            <w:r w:rsidRPr="007E792E">
              <w:rPr>
                <w:b/>
                <w:bCs/>
              </w:rPr>
              <w:t>terminal (Novice)</w:t>
            </w:r>
            <w:r w:rsidRPr="003A4E31">
              <w:t xml:space="preserve"> to </w:t>
            </w:r>
            <w:r w:rsidRPr="00331690">
              <w:rPr>
                <w:b/>
                <w:bCs/>
              </w:rPr>
              <w:t>unlock</w:t>
            </w:r>
            <w:r w:rsidRPr="003A4E31">
              <w:t xml:space="preserve"> the door to courser’s cell</w:t>
            </w:r>
          </w:p>
        </w:tc>
        <w:tc>
          <w:tcPr>
            <w:tcW w:w="4230" w:type="dxa"/>
          </w:tcPr>
          <w:p w14:paraId="0385528C" w14:textId="2CD901C0" w:rsidR="00353F5C" w:rsidRPr="00331690" w:rsidRDefault="00353F5C" w:rsidP="0057311B">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331690">
              <w:rPr>
                <w:b/>
                <w:bCs/>
              </w:rPr>
              <w:t>Reinforce terminal hacking</w:t>
            </w:r>
          </w:p>
          <w:p w14:paraId="2DCD7D27" w14:textId="29E64F84" w:rsidR="00204B17" w:rsidRPr="00204B17" w:rsidRDefault="00204B17" w:rsidP="0057311B">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204B17">
              <w:rPr>
                <w:b/>
                <w:bCs/>
              </w:rPr>
              <w:t>Conveyance</w:t>
            </w:r>
          </w:p>
          <w:p w14:paraId="703C2B65" w14:textId="77777777" w:rsidR="00204B17" w:rsidRDefault="00353F5C"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The locked door is connected to the terminal through cables</w:t>
            </w:r>
          </w:p>
          <w:p w14:paraId="5CE2B7F7" w14:textId="22850442" w:rsidR="00353F5C" w:rsidRPr="003C2A72" w:rsidRDefault="00353F5C"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Colored lights show door status</w:t>
            </w:r>
          </w:p>
        </w:tc>
        <w:tc>
          <w:tcPr>
            <w:tcW w:w="990" w:type="dxa"/>
            <w:vAlign w:val="center"/>
          </w:tcPr>
          <w:p w14:paraId="00B857F9" w14:textId="178E6DE7" w:rsidR="003D60F5" w:rsidRDefault="00353F5C" w:rsidP="003D60F5">
            <w:pPr>
              <w:jc w:val="center"/>
              <w:cnfStyle w:val="000000100000" w:firstRow="0" w:lastRow="0" w:firstColumn="0" w:lastColumn="0" w:oddVBand="0" w:evenVBand="0" w:oddHBand="1" w:evenHBand="0" w:firstRowFirstColumn="0" w:firstRowLastColumn="0" w:lastRowFirstColumn="0" w:lastRowLastColumn="0"/>
            </w:pPr>
            <w:r>
              <w:t>4</w:t>
            </w:r>
          </w:p>
        </w:tc>
        <w:tc>
          <w:tcPr>
            <w:tcW w:w="900" w:type="dxa"/>
            <w:vAlign w:val="center"/>
          </w:tcPr>
          <w:p w14:paraId="3B13ABBF" w14:textId="4128FEE4" w:rsidR="003D60F5" w:rsidRDefault="00353F5C" w:rsidP="003D60F5">
            <w:pPr>
              <w:jc w:val="center"/>
              <w:cnfStyle w:val="000000100000" w:firstRow="0" w:lastRow="0" w:firstColumn="0" w:lastColumn="0" w:oddVBand="0" w:evenVBand="0" w:oddHBand="1" w:evenHBand="0" w:firstRowFirstColumn="0" w:firstRowLastColumn="0" w:lastRowFirstColumn="0" w:lastRowLastColumn="0"/>
            </w:pPr>
            <w:r>
              <w:t>22:00</w:t>
            </w:r>
          </w:p>
        </w:tc>
        <w:tc>
          <w:tcPr>
            <w:tcW w:w="759" w:type="dxa"/>
            <w:vAlign w:val="center"/>
          </w:tcPr>
          <w:p w14:paraId="7CB09261" w14:textId="77777777" w:rsidR="003D60F5" w:rsidRDefault="003D60F5" w:rsidP="003D60F5">
            <w:pPr>
              <w:jc w:val="center"/>
              <w:cnfStyle w:val="000000100000" w:firstRow="0" w:lastRow="0" w:firstColumn="0" w:lastColumn="0" w:oddVBand="0" w:evenVBand="0" w:oddHBand="1" w:evenHBand="0" w:firstRowFirstColumn="0" w:firstRowLastColumn="0" w:lastRowFirstColumn="0" w:lastRowLastColumn="0"/>
            </w:pPr>
          </w:p>
        </w:tc>
      </w:tr>
      <w:tr w:rsidR="000544A5" w14:paraId="13A67978" w14:textId="77777777" w:rsidTr="00FB26BC">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8B8A41E" w14:textId="78D5A90F" w:rsidR="000544A5" w:rsidRDefault="00443DB9" w:rsidP="003D60F5">
            <w:pPr>
              <w:jc w:val="center"/>
            </w:pPr>
            <w:r>
              <w:t>32</w:t>
            </w:r>
          </w:p>
        </w:tc>
        <w:tc>
          <w:tcPr>
            <w:tcW w:w="3240" w:type="dxa"/>
          </w:tcPr>
          <w:p w14:paraId="748EA6FD" w14:textId="1280E528" w:rsidR="000544A5" w:rsidRPr="00331690" w:rsidRDefault="000544A5" w:rsidP="000544A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331690">
              <w:rPr>
                <w:b/>
                <w:bCs/>
              </w:rPr>
              <w:t>Stage 3000</w:t>
            </w:r>
          </w:p>
          <w:p w14:paraId="75E3E95F" w14:textId="3C99D84C" w:rsidR="009A3A80" w:rsidRPr="009A3A80" w:rsidRDefault="009A3A80" w:rsidP="009A3A80">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Pr>
                <w:b/>
                <w:bCs/>
              </w:rPr>
              <w:t>Narrative Beat 12 (Minor)</w:t>
            </w:r>
          </w:p>
          <w:p w14:paraId="6E7CE95D" w14:textId="515A2925" w:rsidR="000544A5" w:rsidRPr="003A4E31" w:rsidRDefault="000544A5" w:rsidP="000544A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The player and Nathan find the courser in the room that is previously locked and starts the final scene </w:t>
            </w:r>
            <w:r w:rsidR="00353F5C">
              <w:t xml:space="preserve">with courser </w:t>
            </w:r>
            <w:r>
              <w:t>before the final fight</w:t>
            </w:r>
          </w:p>
        </w:tc>
        <w:tc>
          <w:tcPr>
            <w:tcW w:w="4230" w:type="dxa"/>
          </w:tcPr>
          <w:p w14:paraId="67737F63" w14:textId="77777777" w:rsidR="000544A5" w:rsidRDefault="00353F5C" w:rsidP="0057311B">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Pr>
                <w:b/>
                <w:bCs/>
              </w:rPr>
              <w:t>Narrative</w:t>
            </w:r>
          </w:p>
          <w:p w14:paraId="49118627" w14:textId="19855DE8" w:rsidR="00353F5C" w:rsidRPr="00331690" w:rsidRDefault="00353F5C" w:rsidP="00353F5C">
            <w:pPr>
              <w:pStyle w:val="ListParagraph"/>
              <w:numPr>
                <w:ilvl w:val="1"/>
                <w:numId w:val="9"/>
              </w:numPr>
              <w:cnfStyle w:val="000000000000" w:firstRow="0" w:lastRow="0" w:firstColumn="0" w:lastColumn="0" w:oddVBand="0" w:evenVBand="0" w:oddHBand="0" w:evenHBand="0" w:firstRowFirstColumn="0" w:firstRowLastColumn="0" w:lastRowFirstColumn="0" w:lastRowLastColumn="0"/>
            </w:pPr>
            <w:r w:rsidRPr="00331690">
              <w:t>Nathan tr</w:t>
            </w:r>
            <w:r w:rsidR="001F458B" w:rsidRPr="00331690">
              <w:t>ies</w:t>
            </w:r>
            <w:r w:rsidRPr="00331690">
              <w:t xml:space="preserve"> to convince the courser to stop</w:t>
            </w:r>
            <w:r w:rsidR="001F458B" w:rsidRPr="00331690">
              <w:t>, but the courser refuses to do so</w:t>
            </w:r>
          </w:p>
        </w:tc>
        <w:tc>
          <w:tcPr>
            <w:tcW w:w="990" w:type="dxa"/>
            <w:vAlign w:val="center"/>
          </w:tcPr>
          <w:p w14:paraId="40545944" w14:textId="2C705C42" w:rsidR="000544A5" w:rsidRDefault="001F458B" w:rsidP="003D60F5">
            <w:pPr>
              <w:jc w:val="center"/>
              <w:cnfStyle w:val="000000000000" w:firstRow="0" w:lastRow="0" w:firstColumn="0" w:lastColumn="0" w:oddVBand="0" w:evenVBand="0" w:oddHBand="0" w:evenHBand="0" w:firstRowFirstColumn="0" w:firstRowLastColumn="0" w:lastRowFirstColumn="0" w:lastRowLastColumn="0"/>
            </w:pPr>
            <w:r>
              <w:t>1</w:t>
            </w:r>
          </w:p>
        </w:tc>
        <w:tc>
          <w:tcPr>
            <w:tcW w:w="900" w:type="dxa"/>
            <w:vAlign w:val="center"/>
          </w:tcPr>
          <w:p w14:paraId="7EF14A09" w14:textId="014C4B46" w:rsidR="000544A5" w:rsidRDefault="001F458B" w:rsidP="003D60F5">
            <w:pPr>
              <w:jc w:val="center"/>
              <w:cnfStyle w:val="000000000000" w:firstRow="0" w:lastRow="0" w:firstColumn="0" w:lastColumn="0" w:oddVBand="0" w:evenVBand="0" w:oddHBand="0" w:evenHBand="0" w:firstRowFirstColumn="0" w:firstRowLastColumn="0" w:lastRowFirstColumn="0" w:lastRowLastColumn="0"/>
            </w:pPr>
            <w:r>
              <w:t>22:30</w:t>
            </w:r>
          </w:p>
        </w:tc>
        <w:tc>
          <w:tcPr>
            <w:tcW w:w="759" w:type="dxa"/>
            <w:vAlign w:val="center"/>
          </w:tcPr>
          <w:p w14:paraId="09B22E4A" w14:textId="77777777" w:rsidR="000544A5" w:rsidRDefault="000544A5" w:rsidP="003D60F5">
            <w:pPr>
              <w:jc w:val="center"/>
              <w:cnfStyle w:val="000000000000" w:firstRow="0" w:lastRow="0" w:firstColumn="0" w:lastColumn="0" w:oddVBand="0" w:evenVBand="0" w:oddHBand="0" w:evenHBand="0" w:firstRowFirstColumn="0" w:firstRowLastColumn="0" w:lastRowFirstColumn="0" w:lastRowLastColumn="0"/>
            </w:pPr>
          </w:p>
        </w:tc>
      </w:tr>
      <w:tr w:rsidR="003D60F5" w14:paraId="6356AD6D" w14:textId="77777777" w:rsidTr="00FB26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4D06E59" w14:textId="65432700" w:rsidR="003D60F5" w:rsidRDefault="003D60F5" w:rsidP="003D60F5">
            <w:pPr>
              <w:jc w:val="center"/>
            </w:pPr>
            <w:r>
              <w:t>3</w:t>
            </w:r>
            <w:r w:rsidR="00443DB9">
              <w:t>3</w:t>
            </w:r>
          </w:p>
        </w:tc>
        <w:tc>
          <w:tcPr>
            <w:tcW w:w="3240" w:type="dxa"/>
          </w:tcPr>
          <w:p w14:paraId="04E2C61F" w14:textId="77777777" w:rsidR="000544A5" w:rsidRPr="0022550E" w:rsidRDefault="000544A5" w:rsidP="000544A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22550E">
              <w:rPr>
                <w:b/>
                <w:bCs/>
              </w:rPr>
              <w:t>Stage 3050</w:t>
            </w:r>
          </w:p>
          <w:p w14:paraId="5B2626D8" w14:textId="0AD7441E" w:rsidR="003D60F5" w:rsidRDefault="000544A5" w:rsidP="000544A5">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In the final fight</w:t>
            </w:r>
            <w:r w:rsidRPr="0022550E">
              <w:rPr>
                <w:b/>
                <w:bCs/>
              </w:rPr>
              <w:t>, 3 unconscious bubble turrets</w:t>
            </w:r>
            <w:r w:rsidRPr="00B0292A">
              <w:t xml:space="preserve"> (1 in front, 1 on the left, and 1 on the right) activate and start shooting at the player, the player fights, takes advantage of the turrets, and defeats </w:t>
            </w:r>
            <w:r w:rsidRPr="0022550E">
              <w:rPr>
                <w:b/>
                <w:bCs/>
              </w:rPr>
              <w:t>courser</w:t>
            </w:r>
            <w:r w:rsidRPr="00B0292A">
              <w:t xml:space="preserve"> with Nathan</w:t>
            </w:r>
          </w:p>
        </w:tc>
        <w:tc>
          <w:tcPr>
            <w:tcW w:w="4230" w:type="dxa"/>
          </w:tcPr>
          <w:p w14:paraId="3C342AA4" w14:textId="77777777" w:rsidR="00204B17" w:rsidRDefault="00204B17" w:rsidP="0057311B">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8740A8">
              <w:rPr>
                <w:b/>
                <w:bCs/>
              </w:rPr>
              <w:t>Encounter</w:t>
            </w:r>
          </w:p>
          <w:p w14:paraId="3854BC3B" w14:textId="77777777" w:rsidR="00204B17" w:rsidRDefault="00204B17"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b/>
                <w:bCs/>
              </w:rPr>
            </w:pPr>
            <w:r>
              <w:rPr>
                <w:b/>
                <w:bCs/>
              </w:rPr>
              <w:t>Enemies</w:t>
            </w:r>
          </w:p>
          <w:p w14:paraId="660AD35C" w14:textId="7D091216" w:rsidR="00204B17" w:rsidRPr="0022550E" w:rsidRDefault="00204B17" w:rsidP="0057311B">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rsidRPr="0022550E">
              <w:t>Courser</w:t>
            </w:r>
          </w:p>
          <w:p w14:paraId="319A421A" w14:textId="6A9AA29D" w:rsidR="001F458B" w:rsidRPr="0022550E" w:rsidRDefault="001F458B" w:rsidP="0057311B">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rsidRPr="0022550E">
              <w:t>3 Bubble turrets</w:t>
            </w:r>
          </w:p>
          <w:p w14:paraId="0FE70AA3" w14:textId="2D9569B6" w:rsidR="005376B4" w:rsidRDefault="005376B4"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The climax combat</w:t>
            </w:r>
          </w:p>
          <w:p w14:paraId="580543C2" w14:textId="5E7DBB3D" w:rsidR="001F458B" w:rsidRDefault="001F458B"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 xml:space="preserve">Some </w:t>
            </w:r>
            <w:r w:rsidRPr="0022550E">
              <w:rPr>
                <w:b/>
                <w:bCs/>
              </w:rPr>
              <w:t>verticality</w:t>
            </w:r>
          </w:p>
          <w:p w14:paraId="1884F000" w14:textId="495AA646" w:rsidR="001F458B" w:rsidRDefault="001F458B"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A lot of half-covers</w:t>
            </w:r>
          </w:p>
          <w:p w14:paraId="1B15591D" w14:textId="676EB21B" w:rsidR="001F458B" w:rsidRDefault="001F458B"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The bubble turrets turn hostile after the scene</w:t>
            </w:r>
          </w:p>
          <w:p w14:paraId="1CB3AC0C" w14:textId="03F3C96E" w:rsidR="001F458B" w:rsidRDefault="001F458B" w:rsidP="001F458B">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t>Reinforces ambush</w:t>
            </w:r>
          </w:p>
          <w:p w14:paraId="5A6F6E32" w14:textId="77777777" w:rsidR="001F458B" w:rsidRPr="0022550E" w:rsidRDefault="001F458B"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b/>
                <w:bCs/>
              </w:rPr>
            </w:pPr>
            <w:r w:rsidRPr="0022550E">
              <w:rPr>
                <w:b/>
                <w:bCs/>
              </w:rPr>
              <w:t>Reinforce hack rifle</w:t>
            </w:r>
          </w:p>
          <w:p w14:paraId="61AD21F4" w14:textId="7AA390BA" w:rsidR="00204B17" w:rsidRPr="00204B17" w:rsidRDefault="001F458B" w:rsidP="001F458B">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 xml:space="preserve">The player could hack the bubble turrets to </w:t>
            </w:r>
            <w:r w:rsidRPr="0022550E">
              <w:rPr>
                <w:b/>
                <w:bCs/>
              </w:rPr>
              <w:t>reveal courser’s location</w:t>
            </w:r>
            <w:r>
              <w:t xml:space="preserve"> when the courser turns invisible as well as dealing damage to the courser</w:t>
            </w:r>
          </w:p>
        </w:tc>
        <w:tc>
          <w:tcPr>
            <w:tcW w:w="990" w:type="dxa"/>
            <w:vAlign w:val="center"/>
          </w:tcPr>
          <w:p w14:paraId="49FC86A6" w14:textId="0DDE62C1" w:rsidR="003D60F5" w:rsidRDefault="00204B17" w:rsidP="003D60F5">
            <w:pPr>
              <w:jc w:val="center"/>
              <w:cnfStyle w:val="000000100000" w:firstRow="0" w:lastRow="0" w:firstColumn="0" w:lastColumn="0" w:oddVBand="0" w:evenVBand="0" w:oddHBand="1" w:evenHBand="0" w:firstRowFirstColumn="0" w:firstRowLastColumn="0" w:lastRowFirstColumn="0" w:lastRowLastColumn="0"/>
            </w:pPr>
            <w:r>
              <w:t>8</w:t>
            </w:r>
          </w:p>
        </w:tc>
        <w:tc>
          <w:tcPr>
            <w:tcW w:w="900" w:type="dxa"/>
            <w:vAlign w:val="center"/>
          </w:tcPr>
          <w:p w14:paraId="77C6758E" w14:textId="6C8EC2A2" w:rsidR="003D60F5" w:rsidRDefault="008B4C4A" w:rsidP="003D60F5">
            <w:pPr>
              <w:jc w:val="center"/>
              <w:cnfStyle w:val="000000100000" w:firstRow="0" w:lastRow="0" w:firstColumn="0" w:lastColumn="0" w:oddVBand="0" w:evenVBand="0" w:oddHBand="1" w:evenHBand="0" w:firstRowFirstColumn="0" w:firstRowLastColumn="0" w:lastRowFirstColumn="0" w:lastRowLastColumn="0"/>
            </w:pPr>
            <w:r>
              <w:t>2</w:t>
            </w:r>
            <w:r w:rsidR="00F210FD">
              <w:t>3</w:t>
            </w:r>
            <w:r>
              <w:t>:30</w:t>
            </w:r>
          </w:p>
        </w:tc>
        <w:tc>
          <w:tcPr>
            <w:tcW w:w="759" w:type="dxa"/>
            <w:vAlign w:val="center"/>
          </w:tcPr>
          <w:p w14:paraId="1398ADF8" w14:textId="453B1E95" w:rsidR="003D60F5" w:rsidRDefault="00204B17" w:rsidP="003D60F5">
            <w:pPr>
              <w:jc w:val="center"/>
              <w:cnfStyle w:val="000000100000" w:firstRow="0" w:lastRow="0" w:firstColumn="0" w:lastColumn="0" w:oddVBand="0" w:evenVBand="0" w:oddHBand="1" w:evenHBand="0" w:firstRowFirstColumn="0" w:firstRowLastColumn="0" w:lastRowFirstColumn="0" w:lastRowLastColumn="0"/>
            </w:pPr>
            <w:r>
              <w:t>wow</w:t>
            </w:r>
          </w:p>
        </w:tc>
      </w:tr>
      <w:tr w:rsidR="000544A5" w14:paraId="1E51C177" w14:textId="77777777" w:rsidTr="00FB26BC">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7B3612E" w14:textId="07B78514" w:rsidR="000544A5" w:rsidRDefault="00443DB9" w:rsidP="003D60F5">
            <w:pPr>
              <w:jc w:val="center"/>
            </w:pPr>
            <w:r>
              <w:t>34</w:t>
            </w:r>
          </w:p>
        </w:tc>
        <w:tc>
          <w:tcPr>
            <w:tcW w:w="3240" w:type="dxa"/>
          </w:tcPr>
          <w:p w14:paraId="4177A7E1" w14:textId="77777777" w:rsidR="000544A5" w:rsidRPr="0022550E" w:rsidRDefault="000544A5" w:rsidP="000544A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22550E">
              <w:rPr>
                <w:b/>
                <w:bCs/>
              </w:rPr>
              <w:t>Stage 3100</w:t>
            </w:r>
          </w:p>
          <w:p w14:paraId="67A41A0B" w14:textId="26703EAD" w:rsidR="000544A5" w:rsidRDefault="000544A5" w:rsidP="000544A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F3516F">
              <w:t>The player</w:t>
            </w:r>
            <w:r>
              <w:rPr>
                <w:b/>
                <w:bCs/>
              </w:rPr>
              <w:t xml:space="preserve"> stops the explosion </w:t>
            </w:r>
            <w:r w:rsidRPr="00F3516F">
              <w:t xml:space="preserve">through </w:t>
            </w:r>
            <w:r w:rsidRPr="00AA405D">
              <w:rPr>
                <w:b/>
                <w:bCs/>
              </w:rPr>
              <w:t>terminal on the platform</w:t>
            </w:r>
            <w:r>
              <w:t xml:space="preserve"> in the room</w:t>
            </w:r>
          </w:p>
        </w:tc>
        <w:tc>
          <w:tcPr>
            <w:tcW w:w="4230" w:type="dxa"/>
          </w:tcPr>
          <w:p w14:paraId="755B3F27" w14:textId="77777777" w:rsidR="001F458B" w:rsidRPr="0059472D" w:rsidRDefault="001F458B" w:rsidP="001F458B">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59472D">
              <w:rPr>
                <w:b/>
                <w:bCs/>
              </w:rPr>
              <w:t>Conveyance</w:t>
            </w:r>
          </w:p>
          <w:p w14:paraId="0E4E0069" w14:textId="77777777" w:rsidR="000544A5" w:rsidRPr="0022550E" w:rsidRDefault="007402E0" w:rsidP="007402E0">
            <w:pPr>
              <w:pStyle w:val="ListParagraph"/>
              <w:numPr>
                <w:ilvl w:val="1"/>
                <w:numId w:val="9"/>
              </w:numPr>
              <w:cnfStyle w:val="000000000000" w:firstRow="0" w:lastRow="0" w:firstColumn="0" w:lastColumn="0" w:oddVBand="0" w:evenVBand="0" w:oddHBand="0" w:evenHBand="0" w:firstRowFirstColumn="0" w:firstRowLastColumn="0" w:lastRowFirstColumn="0" w:lastRowLastColumn="0"/>
            </w:pPr>
            <w:r w:rsidRPr="0022550E">
              <w:t>The player sees the courser was using this terminal to cause trouble</w:t>
            </w:r>
          </w:p>
          <w:p w14:paraId="4D1CFEEF" w14:textId="77777777" w:rsidR="007402E0" w:rsidRPr="00FB26BC" w:rsidRDefault="007402E0" w:rsidP="007402E0">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rsidRPr="0022550E">
              <w:t>The lights return to normal after stopping the explosion</w:t>
            </w:r>
          </w:p>
          <w:p w14:paraId="1635528E" w14:textId="77777777" w:rsidR="00FB26BC" w:rsidRDefault="00FB26BC" w:rsidP="00FB26BC">
            <w:pPr>
              <w:cnfStyle w:val="000000000000" w:firstRow="0" w:lastRow="0" w:firstColumn="0" w:lastColumn="0" w:oddVBand="0" w:evenVBand="0" w:oddHBand="0" w:evenHBand="0" w:firstRowFirstColumn="0" w:firstRowLastColumn="0" w:lastRowFirstColumn="0" w:lastRowLastColumn="0"/>
              <w:rPr>
                <w:b/>
                <w:bCs/>
              </w:rPr>
            </w:pPr>
          </w:p>
          <w:p w14:paraId="7CB1ECC0" w14:textId="77777777" w:rsidR="00FB26BC" w:rsidRDefault="00FB26BC" w:rsidP="00FB26BC">
            <w:pPr>
              <w:cnfStyle w:val="000000000000" w:firstRow="0" w:lastRow="0" w:firstColumn="0" w:lastColumn="0" w:oddVBand="0" w:evenVBand="0" w:oddHBand="0" w:evenHBand="0" w:firstRowFirstColumn="0" w:firstRowLastColumn="0" w:lastRowFirstColumn="0" w:lastRowLastColumn="0"/>
              <w:rPr>
                <w:b/>
                <w:bCs/>
              </w:rPr>
            </w:pPr>
          </w:p>
          <w:p w14:paraId="00DB3E3A" w14:textId="77777777" w:rsidR="00FB26BC" w:rsidRDefault="00FB26BC" w:rsidP="00FB26BC">
            <w:pPr>
              <w:cnfStyle w:val="000000000000" w:firstRow="0" w:lastRow="0" w:firstColumn="0" w:lastColumn="0" w:oddVBand="0" w:evenVBand="0" w:oddHBand="0" w:evenHBand="0" w:firstRowFirstColumn="0" w:firstRowLastColumn="0" w:lastRowFirstColumn="0" w:lastRowLastColumn="0"/>
              <w:rPr>
                <w:b/>
                <w:bCs/>
              </w:rPr>
            </w:pPr>
          </w:p>
          <w:p w14:paraId="67B784E7" w14:textId="77777777" w:rsidR="00FB26BC" w:rsidRDefault="00FB26BC" w:rsidP="00FB26BC">
            <w:pPr>
              <w:cnfStyle w:val="000000000000" w:firstRow="0" w:lastRow="0" w:firstColumn="0" w:lastColumn="0" w:oddVBand="0" w:evenVBand="0" w:oddHBand="0" w:evenHBand="0" w:firstRowFirstColumn="0" w:firstRowLastColumn="0" w:lastRowFirstColumn="0" w:lastRowLastColumn="0"/>
              <w:rPr>
                <w:b/>
                <w:bCs/>
              </w:rPr>
            </w:pPr>
          </w:p>
          <w:p w14:paraId="73A48935" w14:textId="77777777" w:rsidR="00FB26BC" w:rsidRDefault="00FB26BC" w:rsidP="00FB26BC">
            <w:pPr>
              <w:cnfStyle w:val="000000000000" w:firstRow="0" w:lastRow="0" w:firstColumn="0" w:lastColumn="0" w:oddVBand="0" w:evenVBand="0" w:oddHBand="0" w:evenHBand="0" w:firstRowFirstColumn="0" w:firstRowLastColumn="0" w:lastRowFirstColumn="0" w:lastRowLastColumn="0"/>
              <w:rPr>
                <w:b/>
                <w:bCs/>
              </w:rPr>
            </w:pPr>
          </w:p>
          <w:p w14:paraId="090B414F" w14:textId="77777777" w:rsidR="00FB26BC" w:rsidRDefault="00FB26BC" w:rsidP="00FB26BC">
            <w:pPr>
              <w:cnfStyle w:val="000000000000" w:firstRow="0" w:lastRow="0" w:firstColumn="0" w:lastColumn="0" w:oddVBand="0" w:evenVBand="0" w:oddHBand="0" w:evenHBand="0" w:firstRowFirstColumn="0" w:firstRowLastColumn="0" w:lastRowFirstColumn="0" w:lastRowLastColumn="0"/>
              <w:rPr>
                <w:b/>
                <w:bCs/>
              </w:rPr>
            </w:pPr>
          </w:p>
          <w:p w14:paraId="7D83AF94" w14:textId="77777777" w:rsidR="00FB26BC" w:rsidRDefault="00FB26BC" w:rsidP="00FB26BC">
            <w:pPr>
              <w:cnfStyle w:val="000000000000" w:firstRow="0" w:lastRow="0" w:firstColumn="0" w:lastColumn="0" w:oddVBand="0" w:evenVBand="0" w:oddHBand="0" w:evenHBand="0" w:firstRowFirstColumn="0" w:firstRowLastColumn="0" w:lastRowFirstColumn="0" w:lastRowLastColumn="0"/>
              <w:rPr>
                <w:b/>
                <w:bCs/>
              </w:rPr>
            </w:pPr>
          </w:p>
          <w:p w14:paraId="1D880D43" w14:textId="0FD51B44" w:rsidR="00FB26BC" w:rsidRPr="00FB26BC" w:rsidRDefault="00FB26BC" w:rsidP="00FB26BC">
            <w:pPr>
              <w:cnfStyle w:val="000000000000" w:firstRow="0" w:lastRow="0" w:firstColumn="0" w:lastColumn="0" w:oddVBand="0" w:evenVBand="0" w:oddHBand="0" w:evenHBand="0" w:firstRowFirstColumn="0" w:firstRowLastColumn="0" w:lastRowFirstColumn="0" w:lastRowLastColumn="0"/>
              <w:rPr>
                <w:b/>
                <w:bCs/>
              </w:rPr>
            </w:pPr>
          </w:p>
        </w:tc>
        <w:tc>
          <w:tcPr>
            <w:tcW w:w="990" w:type="dxa"/>
            <w:vAlign w:val="center"/>
          </w:tcPr>
          <w:p w14:paraId="07718116" w14:textId="7167C67D" w:rsidR="000544A5" w:rsidRDefault="007402E0" w:rsidP="003D60F5">
            <w:pPr>
              <w:jc w:val="center"/>
              <w:cnfStyle w:val="000000000000" w:firstRow="0" w:lastRow="0" w:firstColumn="0" w:lastColumn="0" w:oddVBand="0" w:evenVBand="0" w:oddHBand="0" w:evenHBand="0" w:firstRowFirstColumn="0" w:firstRowLastColumn="0" w:lastRowFirstColumn="0" w:lastRowLastColumn="0"/>
            </w:pPr>
            <w:r>
              <w:t>1</w:t>
            </w:r>
          </w:p>
        </w:tc>
        <w:tc>
          <w:tcPr>
            <w:tcW w:w="900" w:type="dxa"/>
            <w:vAlign w:val="center"/>
          </w:tcPr>
          <w:p w14:paraId="2871CFE2" w14:textId="2DB09572" w:rsidR="000544A5" w:rsidRDefault="00F210FD" w:rsidP="003D60F5">
            <w:pPr>
              <w:jc w:val="center"/>
              <w:cnfStyle w:val="000000000000" w:firstRow="0" w:lastRow="0" w:firstColumn="0" w:lastColumn="0" w:oddVBand="0" w:evenVBand="0" w:oddHBand="0" w:evenHBand="0" w:firstRowFirstColumn="0" w:firstRowLastColumn="0" w:lastRowFirstColumn="0" w:lastRowLastColumn="0"/>
            </w:pPr>
            <w:r>
              <w:t>24:00</w:t>
            </w:r>
          </w:p>
        </w:tc>
        <w:tc>
          <w:tcPr>
            <w:tcW w:w="759" w:type="dxa"/>
            <w:vAlign w:val="center"/>
          </w:tcPr>
          <w:p w14:paraId="3140CEFE" w14:textId="77777777" w:rsidR="000544A5" w:rsidRDefault="000544A5" w:rsidP="003D60F5">
            <w:pPr>
              <w:jc w:val="center"/>
              <w:cnfStyle w:val="000000000000" w:firstRow="0" w:lastRow="0" w:firstColumn="0" w:lastColumn="0" w:oddVBand="0" w:evenVBand="0" w:oddHBand="0" w:evenHBand="0" w:firstRowFirstColumn="0" w:firstRowLastColumn="0" w:lastRowFirstColumn="0" w:lastRowLastColumn="0"/>
            </w:pPr>
          </w:p>
        </w:tc>
      </w:tr>
      <w:tr w:rsidR="000544A5" w14:paraId="0860B359" w14:textId="77777777" w:rsidTr="00FB26B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CEAE7D5" w14:textId="0E462288" w:rsidR="000544A5" w:rsidRDefault="00443DB9" w:rsidP="003D60F5">
            <w:pPr>
              <w:jc w:val="center"/>
            </w:pPr>
            <w:r>
              <w:lastRenderedPageBreak/>
              <w:t>35</w:t>
            </w:r>
          </w:p>
        </w:tc>
        <w:tc>
          <w:tcPr>
            <w:tcW w:w="3240" w:type="dxa"/>
          </w:tcPr>
          <w:p w14:paraId="6FC0F044" w14:textId="77777777" w:rsidR="000544A5" w:rsidRPr="0022550E" w:rsidRDefault="000544A5" w:rsidP="000544A5">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22550E">
              <w:rPr>
                <w:b/>
                <w:bCs/>
              </w:rPr>
              <w:t>Stage 3200</w:t>
            </w:r>
          </w:p>
          <w:p w14:paraId="1ACCA97A" w14:textId="57CE55BD" w:rsidR="000544A5" w:rsidRDefault="000544A5" w:rsidP="000544A5">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 xml:space="preserve">The player uses the </w:t>
            </w:r>
            <w:r w:rsidRPr="003A4E31">
              <w:rPr>
                <w:b/>
                <w:bCs/>
              </w:rPr>
              <w:t xml:space="preserve">terminal </w:t>
            </w:r>
            <w:r>
              <w:rPr>
                <w:b/>
                <w:bCs/>
              </w:rPr>
              <w:t xml:space="preserve">on the desk </w:t>
            </w:r>
            <w:r>
              <w:t>in the room to open the exit gates</w:t>
            </w:r>
          </w:p>
        </w:tc>
        <w:tc>
          <w:tcPr>
            <w:tcW w:w="4230" w:type="dxa"/>
          </w:tcPr>
          <w:p w14:paraId="04CA28D4" w14:textId="77777777" w:rsidR="000544A5" w:rsidRDefault="00AD4A09" w:rsidP="0057311B">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Pr>
                <w:b/>
                <w:bCs/>
              </w:rPr>
              <w:t>Conveyance</w:t>
            </w:r>
          </w:p>
          <w:p w14:paraId="0A31E781" w14:textId="77777777" w:rsidR="00AD4A09" w:rsidRPr="0022550E" w:rsidRDefault="00AD4A09" w:rsidP="00AD4A09">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rsidRPr="0022550E">
              <w:t>The player can see the cables connecting the terminal and the doors</w:t>
            </w:r>
          </w:p>
          <w:p w14:paraId="7153BB2E" w14:textId="77777777" w:rsidR="00AD4A09" w:rsidRPr="0022550E" w:rsidRDefault="00AD4A09" w:rsidP="00AD4A09">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rsidRPr="0022550E">
              <w:t>The player can see the lights on the door change color</w:t>
            </w:r>
          </w:p>
          <w:p w14:paraId="388E71A8" w14:textId="2D7FE0E3" w:rsidR="00AD4A09" w:rsidRPr="008740A8" w:rsidRDefault="00AD4A09" w:rsidP="00AD4A09">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b/>
                <w:bCs/>
              </w:rPr>
            </w:pPr>
            <w:r w:rsidRPr="0022550E">
              <w:t>The player can see the door opening from the place where the terminal is at</w:t>
            </w:r>
          </w:p>
        </w:tc>
        <w:tc>
          <w:tcPr>
            <w:tcW w:w="990" w:type="dxa"/>
            <w:vAlign w:val="center"/>
          </w:tcPr>
          <w:p w14:paraId="4BAB06AF" w14:textId="1DE337DD" w:rsidR="000544A5" w:rsidRDefault="00AD4A09" w:rsidP="003D60F5">
            <w:pPr>
              <w:jc w:val="center"/>
              <w:cnfStyle w:val="000000100000" w:firstRow="0" w:lastRow="0" w:firstColumn="0" w:lastColumn="0" w:oddVBand="0" w:evenVBand="0" w:oddHBand="1" w:evenHBand="0" w:firstRowFirstColumn="0" w:firstRowLastColumn="0" w:lastRowFirstColumn="0" w:lastRowLastColumn="0"/>
            </w:pPr>
            <w:r>
              <w:t>1</w:t>
            </w:r>
          </w:p>
        </w:tc>
        <w:tc>
          <w:tcPr>
            <w:tcW w:w="900" w:type="dxa"/>
            <w:vAlign w:val="center"/>
          </w:tcPr>
          <w:p w14:paraId="7B2C3A71" w14:textId="4CB7DA93" w:rsidR="000544A5" w:rsidRDefault="00AD4A09" w:rsidP="003D60F5">
            <w:pPr>
              <w:jc w:val="center"/>
              <w:cnfStyle w:val="000000100000" w:firstRow="0" w:lastRow="0" w:firstColumn="0" w:lastColumn="0" w:oddVBand="0" w:evenVBand="0" w:oddHBand="1" w:evenHBand="0" w:firstRowFirstColumn="0" w:firstRowLastColumn="0" w:lastRowFirstColumn="0" w:lastRowLastColumn="0"/>
            </w:pPr>
            <w:r>
              <w:t>2</w:t>
            </w:r>
            <w:r w:rsidR="00F210FD">
              <w:t>4:3</w:t>
            </w:r>
            <w:r>
              <w:t>0</w:t>
            </w:r>
          </w:p>
        </w:tc>
        <w:tc>
          <w:tcPr>
            <w:tcW w:w="759" w:type="dxa"/>
            <w:vAlign w:val="center"/>
          </w:tcPr>
          <w:p w14:paraId="6ACAFD34" w14:textId="77777777" w:rsidR="000544A5" w:rsidRDefault="000544A5" w:rsidP="003D60F5">
            <w:pPr>
              <w:jc w:val="center"/>
              <w:cnfStyle w:val="000000100000" w:firstRow="0" w:lastRow="0" w:firstColumn="0" w:lastColumn="0" w:oddVBand="0" w:evenVBand="0" w:oddHBand="1" w:evenHBand="0" w:firstRowFirstColumn="0" w:firstRowLastColumn="0" w:lastRowFirstColumn="0" w:lastRowLastColumn="0"/>
            </w:pPr>
          </w:p>
        </w:tc>
      </w:tr>
      <w:tr w:rsidR="000544A5" w14:paraId="67D4021D" w14:textId="77777777" w:rsidTr="00FB26BC">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720F58DF" w14:textId="39E83F2E" w:rsidR="000544A5" w:rsidRDefault="00443DB9" w:rsidP="003D60F5">
            <w:pPr>
              <w:jc w:val="center"/>
            </w:pPr>
            <w:r>
              <w:t>36</w:t>
            </w:r>
          </w:p>
        </w:tc>
        <w:tc>
          <w:tcPr>
            <w:tcW w:w="3240" w:type="dxa"/>
          </w:tcPr>
          <w:p w14:paraId="4B61F956" w14:textId="750BB66B" w:rsidR="000544A5" w:rsidRPr="0022550E" w:rsidRDefault="000544A5" w:rsidP="000544A5">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sidRPr="0022550E">
              <w:rPr>
                <w:b/>
                <w:bCs/>
              </w:rPr>
              <w:t>Stage 3500</w:t>
            </w:r>
          </w:p>
          <w:p w14:paraId="5D622CC4" w14:textId="1383B77B" w:rsidR="009A3A80" w:rsidRPr="009A3A80" w:rsidRDefault="009A3A80" w:rsidP="009A3A80">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Pr>
                <w:b/>
                <w:bCs/>
              </w:rPr>
              <w:t>Narrative Beat 13 (Minor)</w:t>
            </w:r>
          </w:p>
          <w:p w14:paraId="51D15008" w14:textId="08A73A2D" w:rsidR="000544A5" w:rsidRDefault="000544A5" w:rsidP="000544A5">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The player </w:t>
            </w:r>
            <w:r w:rsidRPr="003A4E31">
              <w:rPr>
                <w:b/>
                <w:bCs/>
              </w:rPr>
              <w:t xml:space="preserve">leaves </w:t>
            </w:r>
            <w:r>
              <w:t>the facility with Nathan after talking to him</w:t>
            </w:r>
          </w:p>
        </w:tc>
        <w:tc>
          <w:tcPr>
            <w:tcW w:w="4230" w:type="dxa"/>
          </w:tcPr>
          <w:p w14:paraId="28DCDCDD" w14:textId="77777777" w:rsidR="000544A5" w:rsidRDefault="00406D78" w:rsidP="0057311B">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Pr>
                <w:b/>
                <w:bCs/>
              </w:rPr>
              <w:t>Narrative</w:t>
            </w:r>
          </w:p>
          <w:p w14:paraId="65F827D5" w14:textId="354884A3" w:rsidR="00406D78" w:rsidRPr="0022550E" w:rsidRDefault="00406D78" w:rsidP="00406D78">
            <w:pPr>
              <w:pStyle w:val="ListParagraph"/>
              <w:numPr>
                <w:ilvl w:val="1"/>
                <w:numId w:val="9"/>
              </w:numPr>
              <w:cnfStyle w:val="000000000000" w:firstRow="0" w:lastRow="0" w:firstColumn="0" w:lastColumn="0" w:oddVBand="0" w:evenVBand="0" w:oddHBand="0" w:evenHBand="0" w:firstRowFirstColumn="0" w:firstRowLastColumn="0" w:lastRowFirstColumn="0" w:lastRowLastColumn="0"/>
            </w:pPr>
            <w:r w:rsidRPr="0022550E">
              <w:t xml:space="preserve">Nathan is not in a good mood and wants to talk to the player after exiting the </w:t>
            </w:r>
            <w:r w:rsidR="00DF5091" w:rsidRPr="0022550E">
              <w:t>facility</w:t>
            </w:r>
          </w:p>
        </w:tc>
        <w:tc>
          <w:tcPr>
            <w:tcW w:w="990" w:type="dxa"/>
            <w:vAlign w:val="center"/>
          </w:tcPr>
          <w:p w14:paraId="7C1D09EA" w14:textId="6F84FAC1" w:rsidR="000544A5" w:rsidRDefault="00406D78" w:rsidP="003D60F5">
            <w:pPr>
              <w:jc w:val="center"/>
              <w:cnfStyle w:val="000000000000" w:firstRow="0" w:lastRow="0" w:firstColumn="0" w:lastColumn="0" w:oddVBand="0" w:evenVBand="0" w:oddHBand="0" w:evenHBand="0" w:firstRowFirstColumn="0" w:firstRowLastColumn="0" w:lastRowFirstColumn="0" w:lastRowLastColumn="0"/>
            </w:pPr>
            <w:r>
              <w:t>1</w:t>
            </w:r>
          </w:p>
        </w:tc>
        <w:tc>
          <w:tcPr>
            <w:tcW w:w="900" w:type="dxa"/>
            <w:vAlign w:val="center"/>
          </w:tcPr>
          <w:p w14:paraId="011259A9" w14:textId="2808541B" w:rsidR="000544A5" w:rsidRDefault="00406D78" w:rsidP="003D60F5">
            <w:pPr>
              <w:jc w:val="center"/>
              <w:cnfStyle w:val="000000000000" w:firstRow="0" w:lastRow="0" w:firstColumn="0" w:lastColumn="0" w:oddVBand="0" w:evenVBand="0" w:oddHBand="0" w:evenHBand="0" w:firstRowFirstColumn="0" w:firstRowLastColumn="0" w:lastRowFirstColumn="0" w:lastRowLastColumn="0"/>
            </w:pPr>
            <w:r>
              <w:t>2</w:t>
            </w:r>
            <w:r w:rsidR="00F210FD">
              <w:t>5:0</w:t>
            </w:r>
            <w:r>
              <w:t>0</w:t>
            </w:r>
          </w:p>
        </w:tc>
        <w:tc>
          <w:tcPr>
            <w:tcW w:w="759" w:type="dxa"/>
            <w:vAlign w:val="center"/>
          </w:tcPr>
          <w:p w14:paraId="3806616A" w14:textId="77777777" w:rsidR="000544A5" w:rsidRDefault="000544A5" w:rsidP="003D60F5">
            <w:pPr>
              <w:jc w:val="center"/>
              <w:cnfStyle w:val="000000000000" w:firstRow="0" w:lastRow="0" w:firstColumn="0" w:lastColumn="0" w:oddVBand="0" w:evenVBand="0" w:oddHBand="0" w:evenHBand="0" w:firstRowFirstColumn="0" w:firstRowLastColumn="0" w:lastRowFirstColumn="0" w:lastRowLastColumn="0"/>
            </w:pPr>
          </w:p>
        </w:tc>
      </w:tr>
    </w:tbl>
    <w:p w14:paraId="360E4C0A" w14:textId="7FF01F61" w:rsidR="00DD1844" w:rsidRDefault="00DD1844" w:rsidP="00BE212A">
      <w:pPr>
        <w:rPr>
          <w:rFonts w:asciiTheme="majorHAnsi" w:eastAsiaTheme="majorEastAsia" w:hAnsiTheme="majorHAnsi" w:cstheme="majorBidi"/>
          <w:b/>
          <w:bCs/>
          <w:color w:val="4F81BD" w:themeColor="accent1"/>
          <w:sz w:val="26"/>
          <w:szCs w:val="26"/>
        </w:rPr>
      </w:pPr>
    </w:p>
    <w:p w14:paraId="30AC19F2" w14:textId="77777777" w:rsidR="0022550E" w:rsidRDefault="0022550E">
      <w:pPr>
        <w:rPr>
          <w:rFonts w:asciiTheme="majorHAnsi" w:eastAsiaTheme="majorEastAsia" w:hAnsiTheme="majorHAnsi" w:cstheme="majorBidi"/>
          <w:b/>
          <w:bCs/>
          <w:color w:val="4F81BD" w:themeColor="accent1"/>
        </w:rPr>
      </w:pPr>
      <w:r>
        <w:br w:type="page"/>
      </w:r>
    </w:p>
    <w:p w14:paraId="115F4C95" w14:textId="6945AA88" w:rsidR="00DD1844" w:rsidRDefault="00DE5F18" w:rsidP="003539A4">
      <w:pPr>
        <w:pStyle w:val="Heading3"/>
      </w:pPr>
      <w:bookmarkStart w:id="22" w:name="_Toc102793880"/>
      <w:r>
        <w:lastRenderedPageBreak/>
        <w:t>Tatoville 2</w:t>
      </w:r>
      <w:bookmarkEnd w:id="22"/>
    </w:p>
    <w:p w14:paraId="493EF80E" w14:textId="1CDF70C7" w:rsidR="00DE5F18" w:rsidRDefault="00A7475A" w:rsidP="00A7475A">
      <w:pPr>
        <w:jc w:val="center"/>
        <w:rPr>
          <w:rFonts w:asciiTheme="majorHAnsi" w:eastAsiaTheme="majorEastAsia" w:hAnsiTheme="majorHAnsi" w:cstheme="majorBidi"/>
          <w:b/>
          <w:bCs/>
          <w:color w:val="4F81BD" w:themeColor="accent1"/>
          <w:sz w:val="26"/>
          <w:szCs w:val="26"/>
        </w:rPr>
      </w:pPr>
      <w:r>
        <w:rPr>
          <w:noProof/>
        </w:rPr>
        <w:drawing>
          <wp:inline distT="0" distB="0" distL="0" distR="0" wp14:anchorId="4C8A2E7F" wp14:editId="76F077A3">
            <wp:extent cx="4990528" cy="6911439"/>
            <wp:effectExtent l="0" t="0" r="635" b="3810"/>
            <wp:docPr id="40"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99275" cy="6923553"/>
                    </a:xfrm>
                    <a:prstGeom prst="rect">
                      <a:avLst/>
                    </a:prstGeom>
                    <a:noFill/>
                    <a:ln>
                      <a:noFill/>
                    </a:ln>
                  </pic:spPr>
                </pic:pic>
              </a:graphicData>
            </a:graphic>
          </wp:inline>
        </w:drawing>
      </w:r>
    </w:p>
    <w:p w14:paraId="5D6501ED" w14:textId="1F0774E6" w:rsidR="00F74E91" w:rsidRDefault="00A7475A" w:rsidP="00A7475A">
      <w:pPr>
        <w:jc w:val="center"/>
        <w:rPr>
          <w:rFonts w:asciiTheme="majorHAnsi" w:eastAsiaTheme="majorEastAsia" w:hAnsiTheme="majorHAnsi" w:cstheme="majorBidi"/>
          <w:b/>
          <w:bCs/>
          <w:color w:val="4F81BD" w:themeColor="accent1"/>
          <w:sz w:val="26"/>
          <w:szCs w:val="26"/>
        </w:rPr>
      </w:pPr>
      <w:r>
        <w:rPr>
          <w:noProof/>
        </w:rPr>
        <w:drawing>
          <wp:inline distT="0" distB="0" distL="0" distR="0" wp14:anchorId="391E90E2" wp14:editId="3F082C0A">
            <wp:extent cx="5486400" cy="66821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6415" cy="670653"/>
                    </a:xfrm>
                    <a:prstGeom prst="rect">
                      <a:avLst/>
                    </a:prstGeom>
                    <a:noFill/>
                    <a:ln>
                      <a:noFill/>
                    </a:ln>
                  </pic:spPr>
                </pic:pic>
              </a:graphicData>
            </a:graphic>
          </wp:inline>
        </w:drawing>
      </w:r>
    </w:p>
    <w:p w14:paraId="175A0950" w14:textId="3BE83F79" w:rsidR="00FB4D71" w:rsidRPr="00FB4D71" w:rsidRDefault="00FB4D71" w:rsidP="00FB4D71">
      <w:pPr>
        <w:pStyle w:val="Caption"/>
        <w:jc w:val="center"/>
        <w:rPr>
          <w:noProof/>
        </w:rPr>
      </w:pPr>
      <w:bookmarkStart w:id="23" w:name="_Toc102793909"/>
      <w:r>
        <w:t xml:space="preserve">Figure </w:t>
      </w:r>
      <w:r w:rsidR="005D2928">
        <w:fldChar w:fldCharType="begin"/>
      </w:r>
      <w:r w:rsidR="005D2928">
        <w:instrText xml:space="preserve"> SEQ Figure \* ARABIC </w:instrText>
      </w:r>
      <w:r w:rsidR="005D2928">
        <w:fldChar w:fldCharType="separate"/>
      </w:r>
      <w:r>
        <w:rPr>
          <w:noProof/>
        </w:rPr>
        <w:t>9</w:t>
      </w:r>
      <w:r w:rsidR="005D2928">
        <w:rPr>
          <w:noProof/>
        </w:rPr>
        <w:fldChar w:fldCharType="end"/>
      </w:r>
      <w:r>
        <w:t xml:space="preserve">: </w:t>
      </w:r>
      <w:r>
        <w:rPr>
          <w:noProof/>
        </w:rPr>
        <w:t xml:space="preserve"> Exterior Overview. [2]</w:t>
      </w:r>
      <w:bookmarkEnd w:id="23"/>
    </w:p>
    <w:tbl>
      <w:tblPr>
        <w:tblStyle w:val="GridTable4-Accent1"/>
        <w:tblW w:w="10834" w:type="dxa"/>
        <w:jc w:val="center"/>
        <w:tblLayout w:type="fixed"/>
        <w:tblLook w:val="04A0" w:firstRow="1" w:lastRow="0" w:firstColumn="1" w:lastColumn="0" w:noHBand="0" w:noVBand="1"/>
      </w:tblPr>
      <w:tblGrid>
        <w:gridCol w:w="715"/>
        <w:gridCol w:w="3240"/>
        <w:gridCol w:w="4140"/>
        <w:gridCol w:w="1080"/>
        <w:gridCol w:w="900"/>
        <w:gridCol w:w="759"/>
      </w:tblGrid>
      <w:tr w:rsidR="00B5256F" w14:paraId="71F3874E" w14:textId="77777777" w:rsidTr="00566BC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0C0AA013" w14:textId="77777777" w:rsidR="00B5256F" w:rsidRDefault="00B5256F" w:rsidP="000416DB">
            <w:pPr>
              <w:jc w:val="center"/>
            </w:pPr>
            <w:r>
              <w:lastRenderedPageBreak/>
              <w:br w:type="page"/>
              <w:t>Map Label</w:t>
            </w:r>
          </w:p>
        </w:tc>
        <w:tc>
          <w:tcPr>
            <w:tcW w:w="3240" w:type="dxa"/>
            <w:vAlign w:val="bottom"/>
          </w:tcPr>
          <w:p w14:paraId="0EABBF1D" w14:textId="77777777" w:rsidR="00B5256F" w:rsidRDefault="00B5256F" w:rsidP="000416DB">
            <w:pPr>
              <w:jc w:val="center"/>
              <w:cnfStyle w:val="100000000000" w:firstRow="1" w:lastRow="0" w:firstColumn="0" w:lastColumn="0" w:oddVBand="0" w:evenVBand="0" w:oddHBand="0" w:evenHBand="0" w:firstRowFirstColumn="0" w:firstRowLastColumn="0" w:lastRowFirstColumn="0" w:lastRowLastColumn="0"/>
            </w:pPr>
            <w:r>
              <w:t>Event Summary</w:t>
            </w:r>
          </w:p>
        </w:tc>
        <w:tc>
          <w:tcPr>
            <w:tcW w:w="4140" w:type="dxa"/>
            <w:vAlign w:val="bottom"/>
          </w:tcPr>
          <w:p w14:paraId="6DCF7694" w14:textId="77777777" w:rsidR="00B5256F" w:rsidRDefault="00B5256F" w:rsidP="000416DB">
            <w:pPr>
              <w:jc w:val="center"/>
              <w:cnfStyle w:val="100000000000" w:firstRow="1" w:lastRow="0" w:firstColumn="0" w:lastColumn="0" w:oddVBand="0" w:evenVBand="0" w:oddHBand="0" w:evenHBand="0" w:firstRowFirstColumn="0" w:firstRowLastColumn="0" w:lastRowFirstColumn="0" w:lastRowLastColumn="0"/>
            </w:pPr>
            <w:r>
              <w:t>Event Details</w:t>
            </w:r>
          </w:p>
        </w:tc>
        <w:tc>
          <w:tcPr>
            <w:tcW w:w="1080" w:type="dxa"/>
            <w:vAlign w:val="bottom"/>
          </w:tcPr>
          <w:p w14:paraId="4B04EAB3" w14:textId="77777777" w:rsidR="00B5256F" w:rsidRDefault="00B5256F" w:rsidP="000416DB">
            <w:pPr>
              <w:jc w:val="center"/>
              <w:cnfStyle w:val="100000000000" w:firstRow="1" w:lastRow="0" w:firstColumn="0" w:lastColumn="0" w:oddVBand="0" w:evenVBand="0" w:oddHBand="0" w:evenHBand="0" w:firstRowFirstColumn="0" w:firstRowLastColumn="0" w:lastRowFirstColumn="0" w:lastRowLastColumn="0"/>
            </w:pPr>
            <w:r>
              <w:t>Approx. Difficulty (1-10)</w:t>
            </w:r>
          </w:p>
        </w:tc>
        <w:tc>
          <w:tcPr>
            <w:tcW w:w="900" w:type="dxa"/>
            <w:vAlign w:val="bottom"/>
          </w:tcPr>
          <w:p w14:paraId="16ACB444" w14:textId="77777777" w:rsidR="00B5256F" w:rsidRDefault="00B5256F" w:rsidP="000416DB">
            <w:pPr>
              <w:jc w:val="center"/>
              <w:cnfStyle w:val="100000000000" w:firstRow="1" w:lastRow="0" w:firstColumn="0" w:lastColumn="0" w:oddVBand="0" w:evenVBand="0" w:oddHBand="0" w:evenHBand="0" w:firstRowFirstColumn="0" w:firstRowLastColumn="0" w:lastRowFirstColumn="0" w:lastRowLastColumn="0"/>
            </w:pPr>
            <w:r>
              <w:t>Approx. Time</w:t>
            </w:r>
          </w:p>
        </w:tc>
        <w:tc>
          <w:tcPr>
            <w:tcW w:w="759" w:type="dxa"/>
            <w:vAlign w:val="bottom"/>
          </w:tcPr>
          <w:p w14:paraId="7A8C4301" w14:textId="77777777" w:rsidR="00B5256F" w:rsidRDefault="00B5256F" w:rsidP="000416DB">
            <w:pPr>
              <w:jc w:val="center"/>
              <w:cnfStyle w:val="100000000000" w:firstRow="1" w:lastRow="0" w:firstColumn="0" w:lastColumn="0" w:oddVBand="0" w:evenVBand="0" w:oddHBand="0" w:evenHBand="0" w:firstRowFirstColumn="0" w:firstRowLastColumn="0" w:lastRowFirstColumn="0" w:lastRowLastColumn="0"/>
            </w:pPr>
            <w:r>
              <w:t>Wow?</w:t>
            </w:r>
          </w:p>
        </w:tc>
      </w:tr>
      <w:tr w:rsidR="00B5256F" w14:paraId="4B8CFE9F" w14:textId="77777777" w:rsidTr="00566B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38FFD4C" w14:textId="4B8CF05B" w:rsidR="00B5256F" w:rsidRDefault="00B5256F" w:rsidP="00B5256F">
            <w:pPr>
              <w:jc w:val="center"/>
            </w:pPr>
            <w:r>
              <w:t>3</w:t>
            </w:r>
            <w:r w:rsidR="00443DB9">
              <w:t>7</w:t>
            </w:r>
          </w:p>
        </w:tc>
        <w:tc>
          <w:tcPr>
            <w:tcW w:w="3240" w:type="dxa"/>
          </w:tcPr>
          <w:p w14:paraId="430A7DFB" w14:textId="3F22A8B3" w:rsidR="000C555E" w:rsidRPr="0022550E" w:rsidRDefault="000C555E" w:rsidP="009A3A8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22550E">
              <w:rPr>
                <w:b/>
                <w:bCs/>
              </w:rPr>
              <w:t>Stage 4000</w:t>
            </w:r>
          </w:p>
          <w:p w14:paraId="2FAEABA7" w14:textId="4EEE1A10" w:rsidR="009A3A80" w:rsidRPr="009A3A80" w:rsidRDefault="009A3A80" w:rsidP="009A3A8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Narrative Beat 14</w:t>
            </w:r>
          </w:p>
          <w:p w14:paraId="048FE353" w14:textId="77777777" w:rsidR="000C555E" w:rsidRDefault="000C555E" w:rsidP="009A3A80">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On the way returning to the village, Nathan wants the player to </w:t>
            </w:r>
            <w:r w:rsidRPr="00693628">
              <w:rPr>
                <w:b/>
                <w:bCs/>
              </w:rPr>
              <w:t>hide the truth</w:t>
            </w:r>
            <w:r>
              <w:t xml:space="preserve"> about what he did</w:t>
            </w:r>
          </w:p>
          <w:p w14:paraId="38DC5AEF" w14:textId="1F10922A" w:rsidR="00B5256F" w:rsidRDefault="000C555E" w:rsidP="009A3A80">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The player has a chance to learn deeper about </w:t>
            </w:r>
            <w:r w:rsidRPr="0022550E">
              <w:rPr>
                <w:b/>
                <w:bCs/>
              </w:rPr>
              <w:t>Nathan’s motive</w:t>
            </w:r>
            <w:r>
              <w:t xml:space="preserve"> with </w:t>
            </w:r>
            <w:r w:rsidRPr="0022550E">
              <w:rPr>
                <w:b/>
                <w:bCs/>
              </w:rPr>
              <w:t>Kelly’s story</w:t>
            </w:r>
          </w:p>
        </w:tc>
        <w:tc>
          <w:tcPr>
            <w:tcW w:w="4140" w:type="dxa"/>
          </w:tcPr>
          <w:p w14:paraId="0B89EC4A" w14:textId="18B2E7CD" w:rsidR="00B5256F" w:rsidRDefault="001A6296" w:rsidP="0057311B">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rPr>
            </w:pPr>
            <w:r w:rsidRPr="001A6296">
              <w:rPr>
                <w:b/>
                <w:bCs/>
              </w:rPr>
              <w:t>Narrative</w:t>
            </w:r>
          </w:p>
          <w:p w14:paraId="1242918E" w14:textId="2605DE7F" w:rsidR="005360A1" w:rsidRPr="0022550E" w:rsidRDefault="005360A1"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rPr>
                <w:b/>
                <w:bCs/>
              </w:rPr>
            </w:pPr>
            <w:r w:rsidRPr="0022550E">
              <w:rPr>
                <w:b/>
                <w:bCs/>
              </w:rPr>
              <w:t>Kelly’ story</w:t>
            </w:r>
          </w:p>
          <w:p w14:paraId="042078ED" w14:textId="77777777" w:rsidR="005360A1" w:rsidRDefault="005360A1" w:rsidP="005360A1">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t xml:space="preserve">Kelly is Nathan’s </w:t>
            </w:r>
            <w:r w:rsidRPr="0022550E">
              <w:rPr>
                <w:b/>
                <w:bCs/>
              </w:rPr>
              <w:t>younger sister</w:t>
            </w:r>
            <w:r>
              <w:t xml:space="preserve"> who is </w:t>
            </w:r>
            <w:r w:rsidRPr="0022550E">
              <w:rPr>
                <w:b/>
                <w:bCs/>
              </w:rPr>
              <w:t>chronically sick</w:t>
            </w:r>
            <w:r>
              <w:t>. She likes Nathan’s story and consider Nathan to be her hero</w:t>
            </w:r>
          </w:p>
          <w:p w14:paraId="4A3573F8" w14:textId="52FBA21C" w:rsidR="005360A1" w:rsidRDefault="005360A1" w:rsidP="005360A1">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t xml:space="preserve">When raider invade Nathan’s village, all med supplies are gone, and </w:t>
            </w:r>
            <w:r w:rsidRPr="0022550E">
              <w:rPr>
                <w:b/>
                <w:bCs/>
              </w:rPr>
              <w:t>Kelly is dead</w:t>
            </w:r>
            <w:r>
              <w:t xml:space="preserve"> because of it</w:t>
            </w:r>
          </w:p>
          <w:p w14:paraId="1A86DC7F" w14:textId="046993D3" w:rsidR="005360A1" w:rsidRDefault="005360A1" w:rsidP="005360A1">
            <w:pPr>
              <w:pStyle w:val="ListParagraph"/>
              <w:numPr>
                <w:ilvl w:val="2"/>
                <w:numId w:val="9"/>
              </w:numPr>
              <w:cnfStyle w:val="000000100000" w:firstRow="0" w:lastRow="0" w:firstColumn="0" w:lastColumn="0" w:oddVBand="0" w:evenVBand="0" w:oddHBand="1" w:evenHBand="0" w:firstRowFirstColumn="0" w:firstRowLastColumn="0" w:lastRowFirstColumn="0" w:lastRowLastColumn="0"/>
            </w:pPr>
            <w:r>
              <w:t xml:space="preserve">Nathan took this on himself and become </w:t>
            </w:r>
            <w:r w:rsidRPr="0022550E">
              <w:rPr>
                <w:b/>
                <w:bCs/>
              </w:rPr>
              <w:t>desperate to be a true hero</w:t>
            </w:r>
          </w:p>
          <w:p w14:paraId="2AA14F01" w14:textId="41E9C8EC" w:rsidR="005360A1" w:rsidRDefault="005360A1"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 xml:space="preserve">The story explains Nathan’s </w:t>
            </w:r>
            <w:r w:rsidRPr="0022550E">
              <w:rPr>
                <w:b/>
                <w:bCs/>
              </w:rPr>
              <w:t>moti</w:t>
            </w:r>
            <w:r w:rsidRPr="0022550E">
              <w:t>ve</w:t>
            </w:r>
            <w:r>
              <w:t xml:space="preserve"> for his action</w:t>
            </w:r>
          </w:p>
          <w:p w14:paraId="22737320" w14:textId="758C9013" w:rsidR="001A6296" w:rsidRDefault="005360A1"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The story also makes Nathan more</w:t>
            </w:r>
            <w:r w:rsidR="001A6296" w:rsidRPr="001A6296">
              <w:t xml:space="preserve"> </w:t>
            </w:r>
            <w:r w:rsidR="001A6296" w:rsidRPr="0022550E">
              <w:rPr>
                <w:b/>
                <w:bCs/>
              </w:rPr>
              <w:t>empathetic</w:t>
            </w:r>
            <w:r w:rsidR="001A6296" w:rsidRPr="001A6296">
              <w:t xml:space="preserve"> about what he did</w:t>
            </w:r>
          </w:p>
          <w:p w14:paraId="2C8029EE" w14:textId="2AC99417" w:rsidR="005360A1" w:rsidRPr="001A6296" w:rsidRDefault="005360A1"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 xml:space="preserve">Meanwhile the player gets to question Nathan about the </w:t>
            </w:r>
            <w:r w:rsidRPr="0022550E">
              <w:rPr>
                <w:b/>
                <w:bCs/>
              </w:rPr>
              <w:t>consequence of his action</w:t>
            </w:r>
            <w:r>
              <w:t>, such as Davy’s death</w:t>
            </w:r>
          </w:p>
          <w:p w14:paraId="70500D18" w14:textId="2F138CAD" w:rsidR="001A6296" w:rsidRPr="009815D2" w:rsidRDefault="005360A1" w:rsidP="0057311B">
            <w:pPr>
              <w:pStyle w:val="ListParagraph"/>
              <w:numPr>
                <w:ilvl w:val="1"/>
                <w:numId w:val="9"/>
              </w:numPr>
              <w:cnfStyle w:val="000000100000" w:firstRow="0" w:lastRow="0" w:firstColumn="0" w:lastColumn="0" w:oddVBand="0" w:evenVBand="0" w:oddHBand="1" w:evenHBand="0" w:firstRowFirstColumn="0" w:firstRowLastColumn="0" w:lastRowFirstColumn="0" w:lastRowLastColumn="0"/>
            </w:pPr>
            <w:r>
              <w:t xml:space="preserve">The scene </w:t>
            </w:r>
            <w:r w:rsidRPr="0022550E">
              <w:rPr>
                <w:b/>
                <w:bCs/>
              </w:rPr>
              <w:t>f</w:t>
            </w:r>
            <w:r w:rsidR="001A6296" w:rsidRPr="0022550E">
              <w:rPr>
                <w:b/>
                <w:bCs/>
              </w:rPr>
              <w:t>oreshadow</w:t>
            </w:r>
            <w:r w:rsidRPr="0022550E">
              <w:rPr>
                <w:b/>
                <w:bCs/>
              </w:rPr>
              <w:t>s</w:t>
            </w:r>
            <w:r w:rsidR="001A6296" w:rsidRPr="0022550E">
              <w:rPr>
                <w:b/>
                <w:bCs/>
              </w:rPr>
              <w:t xml:space="preserve"> the big decision</w:t>
            </w:r>
            <w:r w:rsidR="001A6296">
              <w:t xml:space="preserve"> that the player has to make </w:t>
            </w:r>
            <w:r>
              <w:t>in the village</w:t>
            </w:r>
          </w:p>
        </w:tc>
        <w:tc>
          <w:tcPr>
            <w:tcW w:w="1080" w:type="dxa"/>
            <w:vAlign w:val="center"/>
          </w:tcPr>
          <w:p w14:paraId="4A133A18" w14:textId="2F4D4B92" w:rsidR="00B5256F" w:rsidRDefault="001A6296" w:rsidP="00B5256F">
            <w:pPr>
              <w:jc w:val="center"/>
              <w:cnfStyle w:val="000000100000" w:firstRow="0" w:lastRow="0" w:firstColumn="0" w:lastColumn="0" w:oddVBand="0" w:evenVBand="0" w:oddHBand="1" w:evenHBand="0" w:firstRowFirstColumn="0" w:firstRowLastColumn="0" w:lastRowFirstColumn="0" w:lastRowLastColumn="0"/>
            </w:pPr>
            <w:r>
              <w:t>1</w:t>
            </w:r>
          </w:p>
        </w:tc>
        <w:tc>
          <w:tcPr>
            <w:tcW w:w="900" w:type="dxa"/>
            <w:vAlign w:val="center"/>
          </w:tcPr>
          <w:p w14:paraId="5EA8859B" w14:textId="2257864E" w:rsidR="00B5256F" w:rsidRDefault="005360A1" w:rsidP="00B5256F">
            <w:pPr>
              <w:jc w:val="center"/>
              <w:cnfStyle w:val="000000100000" w:firstRow="0" w:lastRow="0" w:firstColumn="0" w:lastColumn="0" w:oddVBand="0" w:evenVBand="0" w:oddHBand="1" w:evenHBand="0" w:firstRowFirstColumn="0" w:firstRowLastColumn="0" w:lastRowFirstColumn="0" w:lastRowLastColumn="0"/>
            </w:pPr>
            <w:r>
              <w:t>2</w:t>
            </w:r>
            <w:r w:rsidR="00BB7B14">
              <w:t>6</w:t>
            </w:r>
            <w:r>
              <w:t>:00</w:t>
            </w:r>
          </w:p>
        </w:tc>
        <w:tc>
          <w:tcPr>
            <w:tcW w:w="759" w:type="dxa"/>
            <w:vAlign w:val="center"/>
          </w:tcPr>
          <w:p w14:paraId="021A71D1" w14:textId="6A2B41ED" w:rsidR="00B5256F" w:rsidRDefault="005360A1" w:rsidP="00B5256F">
            <w:pPr>
              <w:jc w:val="center"/>
              <w:cnfStyle w:val="000000100000" w:firstRow="0" w:lastRow="0" w:firstColumn="0" w:lastColumn="0" w:oddVBand="0" w:evenVBand="0" w:oddHBand="1" w:evenHBand="0" w:firstRowFirstColumn="0" w:firstRowLastColumn="0" w:lastRowFirstColumn="0" w:lastRowLastColumn="0"/>
            </w:pPr>
            <w:r>
              <w:t>wow</w:t>
            </w:r>
          </w:p>
        </w:tc>
      </w:tr>
      <w:tr w:rsidR="00B5256F" w14:paraId="12549814" w14:textId="77777777" w:rsidTr="00566BCA">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69AA49D" w14:textId="50C6E875" w:rsidR="00B5256F" w:rsidRDefault="00B5256F" w:rsidP="00B5256F">
            <w:pPr>
              <w:jc w:val="center"/>
            </w:pPr>
            <w:r>
              <w:t>3</w:t>
            </w:r>
            <w:r w:rsidR="00443DB9">
              <w:t>8</w:t>
            </w:r>
          </w:p>
        </w:tc>
        <w:tc>
          <w:tcPr>
            <w:tcW w:w="3240" w:type="dxa"/>
          </w:tcPr>
          <w:p w14:paraId="3EC75450" w14:textId="1F6AB8C6" w:rsidR="000C555E" w:rsidRDefault="000C555E" w:rsidP="009A3A80">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095B74">
              <w:rPr>
                <w:b/>
                <w:bCs/>
              </w:rPr>
              <w:t xml:space="preserve">Stage </w:t>
            </w:r>
            <w:r>
              <w:rPr>
                <w:b/>
                <w:bCs/>
              </w:rPr>
              <w:t>4500</w:t>
            </w:r>
          </w:p>
          <w:p w14:paraId="5C3F390D" w14:textId="346E4837" w:rsidR="009A3A80" w:rsidRPr="009A3A80" w:rsidRDefault="009A3A80" w:rsidP="009A3A80">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Pr>
                <w:b/>
                <w:bCs/>
              </w:rPr>
              <w:t>Narrative Beat 15</w:t>
            </w:r>
          </w:p>
          <w:p w14:paraId="7FFA58CD" w14:textId="77777777" w:rsidR="000C555E" w:rsidRPr="00A359E9" w:rsidRDefault="000C555E" w:rsidP="009A3A80">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t xml:space="preserve">The player and Nathan return to </w:t>
            </w:r>
            <w:r w:rsidRPr="00A359E9">
              <w:rPr>
                <w:b/>
                <w:bCs/>
              </w:rPr>
              <w:t>Tatoville</w:t>
            </w:r>
          </w:p>
          <w:p w14:paraId="2F94FB8E" w14:textId="05D528BF" w:rsidR="00B5256F" w:rsidRDefault="000C555E" w:rsidP="009A3A80">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rPr>
                <w:rFonts w:ascii="Calibri" w:eastAsia="Times New Roman" w:hAnsi="Calibri" w:cs="Calibri"/>
              </w:rPr>
              <w:t xml:space="preserve">When the villagers inquire about </w:t>
            </w:r>
            <w:r w:rsidRPr="0022550E">
              <w:rPr>
                <w:rFonts w:ascii="Calibri" w:eastAsia="Times New Roman" w:hAnsi="Calibri" w:cs="Calibri"/>
                <w:b/>
                <w:bCs/>
              </w:rPr>
              <w:t>how things went and what was the cause</w:t>
            </w:r>
            <w:r>
              <w:rPr>
                <w:rFonts w:ascii="Calibri" w:eastAsia="Times New Roman" w:hAnsi="Calibri" w:cs="Calibri"/>
              </w:rPr>
              <w:t xml:space="preserve">, the player could either </w:t>
            </w:r>
            <w:r w:rsidRPr="00693628">
              <w:rPr>
                <w:rFonts w:ascii="Calibri" w:eastAsia="Times New Roman" w:hAnsi="Calibri" w:cs="Calibri"/>
                <w:b/>
                <w:bCs/>
              </w:rPr>
              <w:t>tell or hide the truth</w:t>
            </w:r>
            <w:r>
              <w:rPr>
                <w:rFonts w:ascii="Calibri" w:eastAsia="Times New Roman" w:hAnsi="Calibri" w:cs="Calibri"/>
              </w:rPr>
              <w:t xml:space="preserve"> about what Nathan did in front of the people</w:t>
            </w:r>
          </w:p>
        </w:tc>
        <w:tc>
          <w:tcPr>
            <w:tcW w:w="4140" w:type="dxa"/>
          </w:tcPr>
          <w:p w14:paraId="0318C7B2" w14:textId="77777777" w:rsidR="007D1A1E" w:rsidRDefault="007D1A1E" w:rsidP="0057311B">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rPr>
                <w:b/>
                <w:bCs/>
              </w:rPr>
              <w:t>Narrative</w:t>
            </w:r>
          </w:p>
          <w:p w14:paraId="4CA796BA" w14:textId="6D26C321" w:rsidR="00B5256F" w:rsidRPr="009E6544" w:rsidRDefault="005376B4" w:rsidP="007D1A1E">
            <w:pPr>
              <w:pStyle w:val="ListParagraph"/>
              <w:numPr>
                <w:ilvl w:val="1"/>
                <w:numId w:val="9"/>
              </w:numPr>
              <w:cnfStyle w:val="000000000000" w:firstRow="0" w:lastRow="0" w:firstColumn="0" w:lastColumn="0" w:oddVBand="0" w:evenVBand="0" w:oddHBand="0" w:evenHBand="0" w:firstRowFirstColumn="0" w:firstRowLastColumn="0" w:lastRowFirstColumn="0" w:lastRowLastColumn="0"/>
              <w:rPr>
                <w:b/>
                <w:bCs/>
              </w:rPr>
            </w:pPr>
            <w:r w:rsidRPr="009E6544">
              <w:rPr>
                <w:b/>
                <w:bCs/>
              </w:rPr>
              <w:t>The clima</w:t>
            </w:r>
            <w:r w:rsidR="009E6544" w:rsidRPr="009E6544">
              <w:rPr>
                <w:b/>
                <w:bCs/>
              </w:rPr>
              <w:t>x</w:t>
            </w:r>
            <w:r w:rsidRPr="009E6544">
              <w:rPr>
                <w:b/>
                <w:bCs/>
              </w:rPr>
              <w:t xml:space="preserve"> choice</w:t>
            </w:r>
          </w:p>
          <w:p w14:paraId="399A17DE" w14:textId="73154FA2" w:rsidR="005376B4" w:rsidRPr="009815D2" w:rsidRDefault="005376B4" w:rsidP="007D1A1E">
            <w:pPr>
              <w:pStyle w:val="ListParagraph"/>
              <w:numPr>
                <w:ilvl w:val="1"/>
                <w:numId w:val="9"/>
              </w:numPr>
              <w:cnfStyle w:val="000000000000" w:firstRow="0" w:lastRow="0" w:firstColumn="0" w:lastColumn="0" w:oddVBand="0" w:evenVBand="0" w:oddHBand="0" w:evenHBand="0" w:firstRowFirstColumn="0" w:firstRowLastColumn="0" w:lastRowFirstColumn="0" w:lastRowLastColumn="0"/>
            </w:pPr>
            <w:r>
              <w:t xml:space="preserve">Choices will determine how the villagers view Nathan and </w:t>
            </w:r>
            <w:r w:rsidR="005360A1">
              <w:t xml:space="preserve">how the quest’s ending plays out. </w:t>
            </w:r>
            <w:r>
              <w:t>Nathan’s fate is dependent on it</w:t>
            </w:r>
          </w:p>
        </w:tc>
        <w:tc>
          <w:tcPr>
            <w:tcW w:w="1080" w:type="dxa"/>
            <w:vAlign w:val="center"/>
          </w:tcPr>
          <w:p w14:paraId="67926F85" w14:textId="32BD2731" w:rsidR="00B5256F" w:rsidRDefault="001A6296" w:rsidP="00B5256F">
            <w:pPr>
              <w:jc w:val="center"/>
              <w:cnfStyle w:val="000000000000" w:firstRow="0" w:lastRow="0" w:firstColumn="0" w:lastColumn="0" w:oddVBand="0" w:evenVBand="0" w:oddHBand="0" w:evenHBand="0" w:firstRowFirstColumn="0" w:firstRowLastColumn="0" w:lastRowFirstColumn="0" w:lastRowLastColumn="0"/>
            </w:pPr>
            <w:r>
              <w:t>1</w:t>
            </w:r>
          </w:p>
        </w:tc>
        <w:tc>
          <w:tcPr>
            <w:tcW w:w="900" w:type="dxa"/>
            <w:vAlign w:val="center"/>
          </w:tcPr>
          <w:p w14:paraId="77CD3347" w14:textId="2123A171" w:rsidR="00B5256F" w:rsidRDefault="007D1A1E" w:rsidP="00B5256F">
            <w:pPr>
              <w:jc w:val="center"/>
              <w:cnfStyle w:val="000000000000" w:firstRow="0" w:lastRow="0" w:firstColumn="0" w:lastColumn="0" w:oddVBand="0" w:evenVBand="0" w:oddHBand="0" w:evenHBand="0" w:firstRowFirstColumn="0" w:firstRowLastColumn="0" w:lastRowFirstColumn="0" w:lastRowLastColumn="0"/>
            </w:pPr>
            <w:r>
              <w:t>2</w:t>
            </w:r>
            <w:r w:rsidR="00BB7B14">
              <w:t>6</w:t>
            </w:r>
            <w:r>
              <w:t>:30</w:t>
            </w:r>
          </w:p>
        </w:tc>
        <w:tc>
          <w:tcPr>
            <w:tcW w:w="759" w:type="dxa"/>
            <w:vAlign w:val="center"/>
          </w:tcPr>
          <w:p w14:paraId="16353590" w14:textId="77777777" w:rsidR="00B5256F" w:rsidRDefault="00B5256F" w:rsidP="00B5256F">
            <w:pPr>
              <w:jc w:val="center"/>
              <w:cnfStyle w:val="000000000000" w:firstRow="0" w:lastRow="0" w:firstColumn="0" w:lastColumn="0" w:oddVBand="0" w:evenVBand="0" w:oddHBand="0" w:evenHBand="0" w:firstRowFirstColumn="0" w:firstRowLastColumn="0" w:lastRowFirstColumn="0" w:lastRowLastColumn="0"/>
            </w:pPr>
          </w:p>
        </w:tc>
      </w:tr>
      <w:tr w:rsidR="00B5256F" w14:paraId="0B5ACEC2" w14:textId="77777777" w:rsidTr="00566B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B0C2B57" w14:textId="590656E5" w:rsidR="00B5256F" w:rsidRDefault="00B5256F" w:rsidP="00B5256F">
            <w:pPr>
              <w:jc w:val="center"/>
            </w:pPr>
            <w:bookmarkStart w:id="24" w:name="_Hlk102777960"/>
            <w:bookmarkStart w:id="25" w:name="_Hlk96910119"/>
            <w:r>
              <w:lastRenderedPageBreak/>
              <w:t>3</w:t>
            </w:r>
            <w:r w:rsidR="00443DB9">
              <w:t>9</w:t>
            </w:r>
            <w:r w:rsidR="001A6296">
              <w:t>a</w:t>
            </w:r>
          </w:p>
        </w:tc>
        <w:tc>
          <w:tcPr>
            <w:tcW w:w="3240" w:type="dxa"/>
          </w:tcPr>
          <w:p w14:paraId="0D1B213A" w14:textId="1CCB01D1" w:rsidR="000C555E" w:rsidRPr="00095B74" w:rsidRDefault="000C555E" w:rsidP="009A3A8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095B74">
              <w:rPr>
                <w:b/>
                <w:bCs/>
              </w:rPr>
              <w:t xml:space="preserve">Stage </w:t>
            </w:r>
            <w:r>
              <w:rPr>
                <w:b/>
                <w:bCs/>
              </w:rPr>
              <w:t>5000</w:t>
            </w:r>
          </w:p>
          <w:p w14:paraId="64D67819" w14:textId="316CA6C2" w:rsidR="000C555E" w:rsidRPr="009A3A80" w:rsidRDefault="009A3A80" w:rsidP="009A3A8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Pr>
                <w:b/>
                <w:bCs/>
              </w:rPr>
              <w:t>Narrative Beat 16a</w:t>
            </w:r>
            <w:r w:rsidR="000C555E">
              <w:t xml:space="preserve"> </w:t>
            </w:r>
          </w:p>
          <w:p w14:paraId="12CA429B" w14:textId="77777777" w:rsidR="000C555E" w:rsidRPr="00E344B5" w:rsidRDefault="000C555E" w:rsidP="009A3A8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22550E">
              <w:t>If telling the</w:t>
            </w:r>
            <w:r w:rsidRPr="00A725B6">
              <w:rPr>
                <w:b/>
                <w:bCs/>
              </w:rPr>
              <w:t xml:space="preserve"> truth</w:t>
            </w:r>
          </w:p>
          <w:p w14:paraId="746A00E2" w14:textId="77777777" w:rsidR="000C555E" w:rsidRDefault="000C555E" w:rsidP="0022550E">
            <w:pPr>
              <w:pStyle w:val="ListParagraph"/>
              <w:numPr>
                <w:ilvl w:val="1"/>
                <w:numId w:val="5"/>
              </w:numPr>
              <w:cnfStyle w:val="000000100000" w:firstRow="0" w:lastRow="0" w:firstColumn="0" w:lastColumn="0" w:oddVBand="0" w:evenVBand="0" w:oddHBand="1" w:evenHBand="0" w:firstRowFirstColumn="0" w:firstRowLastColumn="0" w:lastRowFirstColumn="0" w:lastRowLastColumn="0"/>
            </w:pPr>
            <w:r w:rsidRPr="000C1992">
              <w:rPr>
                <w:b/>
                <w:bCs/>
              </w:rPr>
              <w:t>Nathan</w:t>
            </w:r>
            <w:r>
              <w:t xml:space="preserve"> will be </w:t>
            </w:r>
            <w:r w:rsidRPr="00E86D61">
              <w:rPr>
                <w:b/>
                <w:bCs/>
              </w:rPr>
              <w:t xml:space="preserve">beaten </w:t>
            </w:r>
            <w:r>
              <w:t>by villagers and</w:t>
            </w:r>
            <w:r w:rsidRPr="00E86D61">
              <w:rPr>
                <w:b/>
                <w:bCs/>
              </w:rPr>
              <w:t xml:space="preserve"> killed</w:t>
            </w:r>
          </w:p>
          <w:p w14:paraId="21B0D05F" w14:textId="77777777" w:rsidR="000C555E" w:rsidRDefault="000C555E" w:rsidP="0022550E">
            <w:pPr>
              <w:pStyle w:val="ListParagraph"/>
              <w:numPr>
                <w:ilvl w:val="1"/>
                <w:numId w:val="5"/>
              </w:numPr>
              <w:cnfStyle w:val="000000100000" w:firstRow="0" w:lastRow="0" w:firstColumn="0" w:lastColumn="0" w:oddVBand="0" w:evenVBand="0" w:oddHBand="1" w:evenHBand="0" w:firstRowFirstColumn="0" w:firstRowLastColumn="0" w:lastRowFirstColumn="0" w:lastRowLastColumn="0"/>
            </w:pPr>
            <w:r w:rsidRPr="00E86D61">
              <w:rPr>
                <w:b/>
                <w:bCs/>
              </w:rPr>
              <w:t>Allie</w:t>
            </w:r>
            <w:r>
              <w:t xml:space="preserve"> is </w:t>
            </w:r>
            <w:r w:rsidRPr="00E86D61">
              <w:rPr>
                <w:b/>
                <w:bCs/>
              </w:rPr>
              <w:t>sad</w:t>
            </w:r>
            <w:r>
              <w:t xml:space="preserve"> about Nathan’s death, gets </w:t>
            </w:r>
            <w:r w:rsidRPr="009B2AE3">
              <w:rPr>
                <w:b/>
                <w:bCs/>
              </w:rPr>
              <w:t>angry</w:t>
            </w:r>
            <w:r>
              <w:t xml:space="preserve"> at the player</w:t>
            </w:r>
          </w:p>
          <w:p w14:paraId="7CE791A7" w14:textId="17368024" w:rsidR="00B5256F" w:rsidRDefault="000C555E" w:rsidP="009A3A80">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The player talks to </w:t>
            </w:r>
            <w:r w:rsidRPr="00D73033">
              <w:rPr>
                <w:b/>
                <w:bCs/>
              </w:rPr>
              <w:t>Cathy</w:t>
            </w:r>
            <w:r>
              <w:rPr>
                <w:b/>
                <w:bCs/>
              </w:rPr>
              <w:t>,</w:t>
            </w:r>
            <w:r>
              <w:t xml:space="preserve"> who continues to </w:t>
            </w:r>
            <w:r w:rsidRPr="00E86D61">
              <w:rPr>
                <w:b/>
                <w:bCs/>
              </w:rPr>
              <w:t>blame</w:t>
            </w:r>
            <w:r>
              <w:t xml:space="preserve"> Nathan, to </w:t>
            </w:r>
            <w:r w:rsidRPr="006C46DB">
              <w:rPr>
                <w:b/>
                <w:bCs/>
              </w:rPr>
              <w:t>complete</w:t>
            </w:r>
            <w:r>
              <w:t xml:space="preserve"> the quest</w:t>
            </w:r>
          </w:p>
        </w:tc>
        <w:tc>
          <w:tcPr>
            <w:tcW w:w="4140" w:type="dxa"/>
          </w:tcPr>
          <w:p w14:paraId="4839AF43" w14:textId="4FC04BEA" w:rsidR="00B5256F" w:rsidRDefault="00BE06E5" w:rsidP="006A0C81">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 xml:space="preserve">After telling the </w:t>
            </w:r>
            <w:r w:rsidRPr="00167C7F">
              <w:rPr>
                <w:b/>
                <w:bCs/>
              </w:rPr>
              <w:t>truth</w:t>
            </w:r>
            <w:r>
              <w:t>, v</w:t>
            </w:r>
            <w:r w:rsidR="006F7F9C">
              <w:t xml:space="preserve">illagers will become </w:t>
            </w:r>
            <w:r w:rsidR="006F7F9C" w:rsidRPr="00894DD2">
              <w:rPr>
                <w:b/>
                <w:bCs/>
              </w:rPr>
              <w:t>hostile</w:t>
            </w:r>
            <w:r w:rsidR="006F7F9C">
              <w:t xml:space="preserve"> to Nathan and </w:t>
            </w:r>
            <w:r>
              <w:t xml:space="preserve">start to </w:t>
            </w:r>
            <w:r w:rsidR="006F7F9C" w:rsidRPr="00894DD2">
              <w:rPr>
                <w:b/>
                <w:bCs/>
              </w:rPr>
              <w:t>attack</w:t>
            </w:r>
            <w:r w:rsidR="006F7F9C">
              <w:t xml:space="preserve"> Nathan while cursing him</w:t>
            </w:r>
            <w:r w:rsidR="00894DD2">
              <w:t xml:space="preserve"> till his death</w:t>
            </w:r>
          </w:p>
          <w:p w14:paraId="07352270" w14:textId="18BA9477" w:rsidR="00894DD2" w:rsidRDefault="00894DD2" w:rsidP="006A0C81">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22550E">
              <w:rPr>
                <w:b/>
                <w:bCs/>
              </w:rPr>
              <w:t>Nathan</w:t>
            </w:r>
            <w:r>
              <w:t xml:space="preserve"> will </w:t>
            </w:r>
            <w:r w:rsidRPr="0022550E">
              <w:rPr>
                <w:b/>
                <w:bCs/>
              </w:rPr>
              <w:t>not fight back</w:t>
            </w:r>
          </w:p>
          <w:p w14:paraId="14CEB316" w14:textId="3AFFDAA3" w:rsidR="006F7F9C" w:rsidRDefault="006F7F9C" w:rsidP="006A0C81">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rsidRPr="0022550E">
              <w:rPr>
                <w:b/>
                <w:bCs/>
              </w:rPr>
              <w:t>Allie</w:t>
            </w:r>
            <w:r>
              <w:t xml:space="preserve"> will be </w:t>
            </w:r>
            <w:r w:rsidRPr="0022550E">
              <w:rPr>
                <w:b/>
                <w:bCs/>
              </w:rPr>
              <w:t>sad</w:t>
            </w:r>
            <w:r w:rsidR="00894DD2">
              <w:t xml:space="preserve"> while watching</w:t>
            </w:r>
            <w:r w:rsidR="00BE06E5">
              <w:t xml:space="preserve"> and </w:t>
            </w:r>
            <w:r w:rsidR="00BE06E5" w:rsidRPr="0022550E">
              <w:rPr>
                <w:b/>
                <w:bCs/>
              </w:rPr>
              <w:t>pleading</w:t>
            </w:r>
            <w:r w:rsidR="00BE06E5">
              <w:t xml:space="preserve"> the villagers to stop</w:t>
            </w:r>
          </w:p>
          <w:p w14:paraId="5FE593FA" w14:textId="77777777" w:rsidR="006A0C81" w:rsidRDefault="006A0C81" w:rsidP="006A0C81">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 xml:space="preserve">After Nathan’s death, </w:t>
            </w:r>
            <w:r w:rsidRPr="0022550E">
              <w:rPr>
                <w:b/>
                <w:bCs/>
              </w:rPr>
              <w:t>Allie</w:t>
            </w:r>
            <w:r>
              <w:t xml:space="preserve"> </w:t>
            </w:r>
            <w:r w:rsidRPr="0022550E">
              <w:rPr>
                <w:b/>
                <w:bCs/>
              </w:rPr>
              <w:t>begs</w:t>
            </w:r>
            <w:r>
              <w:t xml:space="preserve"> Nathan to wake up, and eventually </w:t>
            </w:r>
            <w:r w:rsidRPr="0022550E">
              <w:rPr>
                <w:b/>
                <w:bCs/>
              </w:rPr>
              <w:t>gets angry at the player</w:t>
            </w:r>
            <w:r>
              <w:t xml:space="preserve"> for failing to protect Nathan</w:t>
            </w:r>
          </w:p>
          <w:p w14:paraId="5ACBA6D5" w14:textId="12E24902" w:rsidR="000C555E" w:rsidRPr="009815D2" w:rsidRDefault="00BE06E5" w:rsidP="006A0C81">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r>
              <w:t xml:space="preserve">To </w:t>
            </w:r>
            <w:r w:rsidR="0022550E" w:rsidRPr="0022550E">
              <w:rPr>
                <w:b/>
                <w:bCs/>
              </w:rPr>
              <w:t>complete</w:t>
            </w:r>
            <w:r w:rsidRPr="0022550E">
              <w:rPr>
                <w:b/>
                <w:bCs/>
              </w:rPr>
              <w:t xml:space="preserve"> </w:t>
            </w:r>
            <w:r>
              <w:t xml:space="preserve">the quest, the player talks to </w:t>
            </w:r>
            <w:r w:rsidRPr="0022550E">
              <w:rPr>
                <w:b/>
                <w:bCs/>
              </w:rPr>
              <w:t>Cathy</w:t>
            </w:r>
            <w:r>
              <w:t xml:space="preserve">, </w:t>
            </w:r>
            <w:r w:rsidR="000C555E">
              <w:t xml:space="preserve">Cathy will state that </w:t>
            </w:r>
            <w:r>
              <w:t xml:space="preserve">she could not believe that they have been fooled for so long and </w:t>
            </w:r>
            <w:r w:rsidRPr="0022550E">
              <w:rPr>
                <w:b/>
                <w:bCs/>
              </w:rPr>
              <w:t>praise the player as the true hero</w:t>
            </w:r>
          </w:p>
        </w:tc>
        <w:tc>
          <w:tcPr>
            <w:tcW w:w="1080" w:type="dxa"/>
            <w:vAlign w:val="center"/>
          </w:tcPr>
          <w:p w14:paraId="51CC1A43" w14:textId="1D953EAC" w:rsidR="00B5256F" w:rsidRDefault="001A6296" w:rsidP="00B5256F">
            <w:pPr>
              <w:jc w:val="center"/>
              <w:cnfStyle w:val="000000100000" w:firstRow="0" w:lastRow="0" w:firstColumn="0" w:lastColumn="0" w:oddVBand="0" w:evenVBand="0" w:oddHBand="1" w:evenHBand="0" w:firstRowFirstColumn="0" w:firstRowLastColumn="0" w:lastRowFirstColumn="0" w:lastRowLastColumn="0"/>
            </w:pPr>
            <w:r>
              <w:t>1</w:t>
            </w:r>
          </w:p>
        </w:tc>
        <w:tc>
          <w:tcPr>
            <w:tcW w:w="900" w:type="dxa"/>
            <w:vAlign w:val="center"/>
          </w:tcPr>
          <w:p w14:paraId="1E1850DD" w14:textId="50B56273" w:rsidR="00B5256F" w:rsidRDefault="007D1A1E" w:rsidP="00B5256F">
            <w:pPr>
              <w:jc w:val="center"/>
              <w:cnfStyle w:val="000000100000" w:firstRow="0" w:lastRow="0" w:firstColumn="0" w:lastColumn="0" w:oddVBand="0" w:evenVBand="0" w:oddHBand="1" w:evenHBand="0" w:firstRowFirstColumn="0" w:firstRowLastColumn="0" w:lastRowFirstColumn="0" w:lastRowLastColumn="0"/>
            </w:pPr>
            <w:r>
              <w:t>2</w:t>
            </w:r>
            <w:r w:rsidR="00BB7B14">
              <w:t>8</w:t>
            </w:r>
            <w:r>
              <w:t>:30</w:t>
            </w:r>
          </w:p>
        </w:tc>
        <w:tc>
          <w:tcPr>
            <w:tcW w:w="759" w:type="dxa"/>
            <w:vAlign w:val="center"/>
          </w:tcPr>
          <w:p w14:paraId="25E2DD91" w14:textId="1EDC69F4" w:rsidR="00B5256F" w:rsidRDefault="001A6296" w:rsidP="00B5256F">
            <w:pPr>
              <w:jc w:val="center"/>
              <w:cnfStyle w:val="000000100000" w:firstRow="0" w:lastRow="0" w:firstColumn="0" w:lastColumn="0" w:oddVBand="0" w:evenVBand="0" w:oddHBand="1" w:evenHBand="0" w:firstRowFirstColumn="0" w:firstRowLastColumn="0" w:lastRowFirstColumn="0" w:lastRowLastColumn="0"/>
            </w:pPr>
            <w:r>
              <w:t>wow</w:t>
            </w:r>
          </w:p>
        </w:tc>
      </w:tr>
      <w:tr w:rsidR="000C555E" w14:paraId="7875F0F4" w14:textId="77777777" w:rsidTr="00566BCA">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8FCA5CA" w14:textId="3801B57A" w:rsidR="000C555E" w:rsidRDefault="000C555E" w:rsidP="000C555E">
            <w:pPr>
              <w:jc w:val="center"/>
            </w:pPr>
            <w:r>
              <w:t>3</w:t>
            </w:r>
            <w:r w:rsidR="00443DB9">
              <w:t>9</w:t>
            </w:r>
            <w:r>
              <w:t>b</w:t>
            </w:r>
          </w:p>
        </w:tc>
        <w:tc>
          <w:tcPr>
            <w:tcW w:w="3240" w:type="dxa"/>
          </w:tcPr>
          <w:p w14:paraId="5263A684" w14:textId="77777777" w:rsidR="000C555E" w:rsidRPr="00095B74" w:rsidRDefault="000C555E" w:rsidP="009A3A80">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sidRPr="00095B74">
              <w:rPr>
                <w:b/>
                <w:bCs/>
              </w:rPr>
              <w:t xml:space="preserve">Stage </w:t>
            </w:r>
            <w:r>
              <w:rPr>
                <w:b/>
                <w:bCs/>
              </w:rPr>
              <w:t>6700</w:t>
            </w:r>
          </w:p>
          <w:p w14:paraId="30462D5B" w14:textId="6826372D" w:rsidR="009A3A80" w:rsidRPr="00E8620D" w:rsidRDefault="009A3A80" w:rsidP="009A3A80">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rPr>
            </w:pPr>
            <w:r>
              <w:rPr>
                <w:b/>
                <w:bCs/>
              </w:rPr>
              <w:t>Narrative Beat 16b</w:t>
            </w:r>
          </w:p>
          <w:p w14:paraId="6A2FCAFC" w14:textId="77777777" w:rsidR="000C555E" w:rsidRDefault="000C555E" w:rsidP="009A3A80">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If telling the </w:t>
            </w:r>
            <w:r w:rsidRPr="0022550E">
              <w:rPr>
                <w:b/>
                <w:bCs/>
              </w:rPr>
              <w:t>lie</w:t>
            </w:r>
          </w:p>
          <w:p w14:paraId="468B11AB" w14:textId="77777777" w:rsidR="000C555E" w:rsidRDefault="000C555E" w:rsidP="009A3A80">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 xml:space="preserve">Cathy invites Nathan for a </w:t>
            </w:r>
            <w:r w:rsidRPr="0022550E">
              <w:rPr>
                <w:b/>
                <w:bCs/>
              </w:rPr>
              <w:t>celebration meal</w:t>
            </w:r>
          </w:p>
          <w:p w14:paraId="6031AB14" w14:textId="77777777" w:rsidR="000C555E" w:rsidRDefault="000C555E" w:rsidP="009A3A80">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 xml:space="preserve">The player takes the </w:t>
            </w:r>
            <w:r w:rsidRPr="0022550E">
              <w:rPr>
                <w:b/>
                <w:bCs/>
              </w:rPr>
              <w:t>noodles</w:t>
            </w:r>
          </w:p>
          <w:p w14:paraId="6C7D15EC" w14:textId="77777777" w:rsidR="000C555E" w:rsidRDefault="000C555E" w:rsidP="009A3A80">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rsidRPr="0022550E">
              <w:rPr>
                <w:b/>
                <w:bCs/>
              </w:rPr>
              <w:t>Allie</w:t>
            </w:r>
            <w:r>
              <w:t xml:space="preserve"> is </w:t>
            </w:r>
            <w:r w:rsidRPr="0022550E">
              <w:rPr>
                <w:b/>
                <w:bCs/>
              </w:rPr>
              <w:t>happy</w:t>
            </w:r>
          </w:p>
          <w:p w14:paraId="15BF0203" w14:textId="77777777" w:rsidR="000C555E" w:rsidRDefault="000C555E" w:rsidP="009A3A80">
            <w:pPr>
              <w:pStyle w:val="ListParagraph"/>
              <w:numPr>
                <w:ilvl w:val="1"/>
                <w:numId w:val="5"/>
              </w:numPr>
              <w:cnfStyle w:val="000000000000" w:firstRow="0" w:lastRow="0" w:firstColumn="0" w:lastColumn="0" w:oddVBand="0" w:evenVBand="0" w:oddHBand="0" w:evenHBand="0" w:firstRowFirstColumn="0" w:firstRowLastColumn="0" w:lastRowFirstColumn="0" w:lastRowLastColumn="0"/>
            </w:pPr>
            <w:r>
              <w:t xml:space="preserve">The player talks to </w:t>
            </w:r>
            <w:r w:rsidRPr="0022550E">
              <w:rPr>
                <w:b/>
                <w:bCs/>
              </w:rPr>
              <w:t>Nathan</w:t>
            </w:r>
            <w:r>
              <w:t>, who appreciates player’s help but somehow still wants to play hero even after all this</w:t>
            </w:r>
          </w:p>
          <w:p w14:paraId="5F70F82B" w14:textId="5BBCE98E" w:rsidR="000C555E" w:rsidRDefault="000C555E" w:rsidP="009A3A80">
            <w:pPr>
              <w:pStyle w:val="ListParagraph"/>
              <w:numPr>
                <w:ilvl w:val="0"/>
                <w:numId w:val="5"/>
              </w:numPr>
              <w:cnfStyle w:val="000000000000" w:firstRow="0" w:lastRow="0" w:firstColumn="0" w:lastColumn="0" w:oddVBand="0" w:evenVBand="0" w:oddHBand="0" w:evenHBand="0" w:firstRowFirstColumn="0" w:firstRowLastColumn="0" w:lastRowFirstColumn="0" w:lastRowLastColumn="0"/>
            </w:pPr>
            <w:r>
              <w:t xml:space="preserve">The player talks to </w:t>
            </w:r>
            <w:r w:rsidRPr="00167C7F">
              <w:rPr>
                <w:b/>
                <w:bCs/>
              </w:rPr>
              <w:t>Cathy</w:t>
            </w:r>
            <w:r>
              <w:t xml:space="preserve"> to </w:t>
            </w:r>
            <w:r w:rsidRPr="00167C7F">
              <w:rPr>
                <w:b/>
                <w:bCs/>
              </w:rPr>
              <w:t>complete</w:t>
            </w:r>
            <w:r>
              <w:t xml:space="preserve"> the quest</w:t>
            </w:r>
          </w:p>
        </w:tc>
        <w:tc>
          <w:tcPr>
            <w:tcW w:w="4140" w:type="dxa"/>
          </w:tcPr>
          <w:p w14:paraId="5BA11DA3" w14:textId="6F63B1EF" w:rsidR="000C555E" w:rsidRDefault="00BE06E5" w:rsidP="000C555E">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Pr>
                <w:lang w:eastAsia="zh-CN"/>
              </w:rPr>
              <w:t xml:space="preserve">After telling the </w:t>
            </w:r>
            <w:r w:rsidRPr="00167C7F">
              <w:rPr>
                <w:b/>
                <w:bCs/>
                <w:lang w:eastAsia="zh-CN"/>
              </w:rPr>
              <w:t>lie</w:t>
            </w:r>
            <w:r>
              <w:rPr>
                <w:lang w:eastAsia="zh-CN"/>
              </w:rPr>
              <w:t>, the villagers</w:t>
            </w:r>
            <w:r w:rsidR="000C555E">
              <w:t xml:space="preserve"> will be </w:t>
            </w:r>
            <w:r w:rsidR="000C555E" w:rsidRPr="00894DD2">
              <w:rPr>
                <w:b/>
                <w:bCs/>
              </w:rPr>
              <w:t>cheerful</w:t>
            </w:r>
            <w:r w:rsidR="000C555E">
              <w:t xml:space="preserve"> and </w:t>
            </w:r>
            <w:r>
              <w:t>grateful to Nathan</w:t>
            </w:r>
          </w:p>
          <w:p w14:paraId="6B2D9BAD" w14:textId="6AD713E0" w:rsidR="000C555E" w:rsidRDefault="00BE06E5" w:rsidP="000C555E">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sidRPr="00167C7F">
              <w:rPr>
                <w:b/>
                <w:bCs/>
              </w:rPr>
              <w:t xml:space="preserve">Cathy </w:t>
            </w:r>
            <w:r>
              <w:t xml:space="preserve">invites Nathan and the player to enjoy her </w:t>
            </w:r>
            <w:r w:rsidRPr="00167C7F">
              <w:rPr>
                <w:b/>
                <w:bCs/>
              </w:rPr>
              <w:t>tato noodles</w:t>
            </w:r>
          </w:p>
          <w:p w14:paraId="38C9ED84" w14:textId="59260738" w:rsidR="00BE06E5" w:rsidRDefault="000C555E" w:rsidP="000C555E">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Allie </w:t>
            </w:r>
            <w:r w:rsidR="00BE06E5">
              <w:t>desperately wants to hear Nathan’s adventure story</w:t>
            </w:r>
          </w:p>
          <w:p w14:paraId="73A7E0D5" w14:textId="77777777" w:rsidR="000C555E" w:rsidRDefault="000C555E" w:rsidP="000C555E">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rPr>
                <w:rFonts w:hint="eastAsia"/>
                <w:lang w:eastAsia="zh-CN"/>
              </w:rPr>
              <w:t>All</w:t>
            </w:r>
            <w:r>
              <w:t>ie also thanks the player that the player made sure Nathan return safely</w:t>
            </w:r>
          </w:p>
          <w:p w14:paraId="1A6A044D" w14:textId="77777777" w:rsidR="000C555E" w:rsidRPr="00167C7F" w:rsidRDefault="000C555E" w:rsidP="000C555E">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rPr>
            </w:pPr>
            <w:r>
              <w:t xml:space="preserve">When talking with Nathan, </w:t>
            </w:r>
            <w:r w:rsidRPr="00167C7F">
              <w:rPr>
                <w:b/>
                <w:bCs/>
              </w:rPr>
              <w:t>Nathan</w:t>
            </w:r>
            <w:r>
              <w:t xml:space="preserve"> shows his appreciation </w:t>
            </w:r>
            <w:r w:rsidR="00F97C4D">
              <w:t xml:space="preserve">but still show hints of his hero complex when </w:t>
            </w:r>
            <w:r w:rsidR="00F97C4D" w:rsidRPr="00167C7F">
              <w:rPr>
                <w:b/>
                <w:bCs/>
              </w:rPr>
              <w:t>joking to save the whole Commonwealth</w:t>
            </w:r>
          </w:p>
          <w:p w14:paraId="0BED75E5" w14:textId="7639CD5E" w:rsidR="00F97C4D" w:rsidRPr="009815D2" w:rsidRDefault="00F97C4D" w:rsidP="000C555E">
            <w:pPr>
              <w:pStyle w:val="ListParagraph"/>
              <w:numPr>
                <w:ilvl w:val="0"/>
                <w:numId w:val="9"/>
              </w:numPr>
              <w:cnfStyle w:val="000000000000" w:firstRow="0" w:lastRow="0" w:firstColumn="0" w:lastColumn="0" w:oddVBand="0" w:evenVBand="0" w:oddHBand="0" w:evenHBand="0" w:firstRowFirstColumn="0" w:firstRowLastColumn="0" w:lastRowFirstColumn="0" w:lastRowLastColumn="0"/>
            </w:pPr>
            <w:r>
              <w:t xml:space="preserve">To </w:t>
            </w:r>
            <w:r w:rsidR="00167C7F" w:rsidRPr="00167C7F">
              <w:rPr>
                <w:b/>
                <w:bCs/>
              </w:rPr>
              <w:t>complete</w:t>
            </w:r>
            <w:r w:rsidR="00167C7F">
              <w:t xml:space="preserve"> </w:t>
            </w:r>
            <w:r>
              <w:t xml:space="preserve">the quest, the player talks to </w:t>
            </w:r>
            <w:r w:rsidRPr="00167C7F">
              <w:rPr>
                <w:b/>
                <w:bCs/>
              </w:rPr>
              <w:t>Cathy</w:t>
            </w:r>
            <w:r>
              <w:t>, Cathy is grateful to the player and invites the player to come often</w:t>
            </w:r>
          </w:p>
        </w:tc>
        <w:tc>
          <w:tcPr>
            <w:tcW w:w="1080" w:type="dxa"/>
            <w:vAlign w:val="center"/>
          </w:tcPr>
          <w:p w14:paraId="2FD097BA" w14:textId="1AFC82F5" w:rsidR="000C555E" w:rsidRDefault="000C555E" w:rsidP="000C555E">
            <w:pPr>
              <w:jc w:val="center"/>
              <w:cnfStyle w:val="000000000000" w:firstRow="0" w:lastRow="0" w:firstColumn="0" w:lastColumn="0" w:oddVBand="0" w:evenVBand="0" w:oddHBand="0" w:evenHBand="0" w:firstRowFirstColumn="0" w:firstRowLastColumn="0" w:lastRowFirstColumn="0" w:lastRowLastColumn="0"/>
            </w:pPr>
            <w:r>
              <w:t>1</w:t>
            </w:r>
          </w:p>
        </w:tc>
        <w:tc>
          <w:tcPr>
            <w:tcW w:w="900" w:type="dxa"/>
            <w:vAlign w:val="center"/>
          </w:tcPr>
          <w:p w14:paraId="7059839F" w14:textId="4A02C23D" w:rsidR="000C555E" w:rsidRDefault="007D1A1E" w:rsidP="000C555E">
            <w:pPr>
              <w:jc w:val="center"/>
              <w:cnfStyle w:val="000000000000" w:firstRow="0" w:lastRow="0" w:firstColumn="0" w:lastColumn="0" w:oddVBand="0" w:evenVBand="0" w:oddHBand="0" w:evenHBand="0" w:firstRowFirstColumn="0" w:firstRowLastColumn="0" w:lastRowFirstColumn="0" w:lastRowLastColumn="0"/>
            </w:pPr>
            <w:r>
              <w:t>2</w:t>
            </w:r>
            <w:r w:rsidR="00BB7B14">
              <w:t>8</w:t>
            </w:r>
            <w:r>
              <w:t>:30</w:t>
            </w:r>
          </w:p>
        </w:tc>
        <w:tc>
          <w:tcPr>
            <w:tcW w:w="759" w:type="dxa"/>
            <w:vAlign w:val="center"/>
          </w:tcPr>
          <w:p w14:paraId="351B6EC9" w14:textId="598CE0E3" w:rsidR="000C555E" w:rsidRDefault="000C555E" w:rsidP="000C555E">
            <w:pPr>
              <w:jc w:val="center"/>
              <w:cnfStyle w:val="000000000000" w:firstRow="0" w:lastRow="0" w:firstColumn="0" w:lastColumn="0" w:oddVBand="0" w:evenVBand="0" w:oddHBand="0" w:evenHBand="0" w:firstRowFirstColumn="0" w:firstRowLastColumn="0" w:lastRowFirstColumn="0" w:lastRowLastColumn="0"/>
            </w:pPr>
            <w:r>
              <w:t>wow</w:t>
            </w:r>
          </w:p>
        </w:tc>
      </w:tr>
      <w:bookmarkEnd w:id="24"/>
      <w:tr w:rsidR="000C555E" w14:paraId="43EE2035" w14:textId="77777777" w:rsidTr="00566BC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0D6C38AE" w14:textId="73CF0604" w:rsidR="000C555E" w:rsidRDefault="00443DB9" w:rsidP="000C555E">
            <w:pPr>
              <w:jc w:val="center"/>
            </w:pPr>
            <w:r>
              <w:t>S6</w:t>
            </w:r>
          </w:p>
        </w:tc>
        <w:tc>
          <w:tcPr>
            <w:tcW w:w="3240" w:type="dxa"/>
          </w:tcPr>
          <w:p w14:paraId="4C190668" w14:textId="1D1FAF70" w:rsidR="000C555E" w:rsidRPr="00167C7F" w:rsidRDefault="000C555E" w:rsidP="000C555E">
            <w:pPr>
              <w:pStyle w:val="Header"/>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167C7F">
              <w:rPr>
                <w:b/>
                <w:bCs/>
              </w:rPr>
              <w:t>Side Quest Stage 300</w:t>
            </w:r>
          </w:p>
          <w:p w14:paraId="639A195A" w14:textId="25B5E30B" w:rsidR="009A3A80" w:rsidRPr="00167C7F" w:rsidRDefault="009A3A80" w:rsidP="000C555E">
            <w:pPr>
              <w:pStyle w:val="Header"/>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167C7F">
              <w:rPr>
                <w:b/>
                <w:bCs/>
              </w:rPr>
              <w:t>(Optional Narrative)</w:t>
            </w:r>
          </w:p>
          <w:p w14:paraId="32201E7B" w14:textId="77777777" w:rsidR="000C555E" w:rsidRDefault="00F97C4D" w:rsidP="000C555E">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The player reports to Allie and show the </w:t>
            </w:r>
            <w:r w:rsidRPr="00167C7F">
              <w:rPr>
                <w:b/>
                <w:bCs/>
              </w:rPr>
              <w:t>legendary weapon</w:t>
            </w:r>
            <w:r>
              <w:t xml:space="preserve"> to her</w:t>
            </w:r>
          </w:p>
          <w:p w14:paraId="0BC730E6" w14:textId="697CE2E2" w:rsidR="00F97C4D" w:rsidRDefault="00F97C4D" w:rsidP="000C555E">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t xml:space="preserve">After that, </w:t>
            </w:r>
            <w:r w:rsidR="00142162">
              <w:t>the</w:t>
            </w:r>
            <w:r>
              <w:t xml:space="preserve"> side quest is </w:t>
            </w:r>
            <w:r w:rsidRPr="00BF5A7A">
              <w:rPr>
                <w:b/>
                <w:bCs/>
              </w:rPr>
              <w:t>completed</w:t>
            </w:r>
          </w:p>
        </w:tc>
        <w:tc>
          <w:tcPr>
            <w:tcW w:w="4140" w:type="dxa"/>
          </w:tcPr>
          <w:p w14:paraId="133DFCDB" w14:textId="77777777" w:rsidR="00F97C4D" w:rsidRPr="00167C7F" w:rsidRDefault="00F97C4D" w:rsidP="00F97C4D">
            <w:pPr>
              <w:pStyle w:val="Header"/>
              <w:numPr>
                <w:ilvl w:val="0"/>
                <w:numId w:val="5"/>
              </w:numPr>
              <w:cnfStyle w:val="000000100000" w:firstRow="0" w:lastRow="0" w:firstColumn="0" w:lastColumn="0" w:oddVBand="0" w:evenVBand="0" w:oddHBand="1" w:evenHBand="0" w:firstRowFirstColumn="0" w:firstRowLastColumn="0" w:lastRowFirstColumn="0" w:lastRowLastColumn="0"/>
              <w:rPr>
                <w:b/>
                <w:bCs/>
              </w:rPr>
            </w:pPr>
            <w:r w:rsidRPr="00167C7F">
              <w:rPr>
                <w:b/>
                <w:bCs/>
              </w:rPr>
              <w:t>Narrative</w:t>
            </w:r>
          </w:p>
          <w:p w14:paraId="61F8BF3A" w14:textId="024EF0D9" w:rsidR="00F97C4D" w:rsidRDefault="00F97C4D" w:rsidP="00F97C4D">
            <w:pPr>
              <w:pStyle w:val="Header"/>
              <w:numPr>
                <w:ilvl w:val="1"/>
                <w:numId w:val="5"/>
              </w:numPr>
              <w:cnfStyle w:val="000000100000" w:firstRow="0" w:lastRow="0" w:firstColumn="0" w:lastColumn="0" w:oddVBand="0" w:evenVBand="0" w:oddHBand="1" w:evenHBand="0" w:firstRowFirstColumn="0" w:firstRowLastColumn="0" w:lastRowFirstColumn="0" w:lastRowLastColumn="0"/>
            </w:pPr>
            <w:r>
              <w:t xml:space="preserve">When the player shows the weapon to </w:t>
            </w:r>
            <w:r w:rsidRPr="00E86D61">
              <w:rPr>
                <w:b/>
                <w:bCs/>
              </w:rPr>
              <w:t>Allie</w:t>
            </w:r>
            <w:r>
              <w:t>. Allie is excited and thanks the player</w:t>
            </w:r>
          </w:p>
          <w:p w14:paraId="73AB982E" w14:textId="78FF8AF1" w:rsidR="000C555E" w:rsidRPr="009815D2" w:rsidRDefault="00F97C4D" w:rsidP="00F97C4D">
            <w:pPr>
              <w:pStyle w:val="Header"/>
              <w:numPr>
                <w:ilvl w:val="1"/>
                <w:numId w:val="5"/>
              </w:numPr>
              <w:cnfStyle w:val="000000100000" w:firstRow="0" w:lastRow="0" w:firstColumn="0" w:lastColumn="0" w:oddVBand="0" w:evenVBand="0" w:oddHBand="1" w:evenHBand="0" w:firstRowFirstColumn="0" w:firstRowLastColumn="0" w:lastRowFirstColumn="0" w:lastRowLastColumn="0"/>
            </w:pPr>
            <w:r>
              <w:t xml:space="preserve">However, if </w:t>
            </w:r>
            <w:r w:rsidRPr="005F088C">
              <w:rPr>
                <w:b/>
                <w:bCs/>
              </w:rPr>
              <w:t>Nathan is dead</w:t>
            </w:r>
            <w:r>
              <w:t xml:space="preserve">, Allie is angry, </w:t>
            </w:r>
            <w:r w:rsidRPr="005F088C">
              <w:rPr>
                <w:b/>
                <w:bCs/>
              </w:rPr>
              <w:t xml:space="preserve">blames </w:t>
            </w:r>
            <w:r>
              <w:t xml:space="preserve">the player, and </w:t>
            </w:r>
            <w:r w:rsidRPr="005F088C">
              <w:rPr>
                <w:b/>
                <w:bCs/>
              </w:rPr>
              <w:t>takes away</w:t>
            </w:r>
            <w:r>
              <w:t xml:space="preserve"> the weapon from the player</w:t>
            </w:r>
          </w:p>
        </w:tc>
        <w:tc>
          <w:tcPr>
            <w:tcW w:w="1080" w:type="dxa"/>
            <w:vAlign w:val="center"/>
          </w:tcPr>
          <w:p w14:paraId="18FA187F" w14:textId="0DD8DA30" w:rsidR="000C555E" w:rsidRDefault="000C555E" w:rsidP="000C555E">
            <w:pPr>
              <w:jc w:val="center"/>
              <w:cnfStyle w:val="000000100000" w:firstRow="0" w:lastRow="0" w:firstColumn="0" w:lastColumn="0" w:oddVBand="0" w:evenVBand="0" w:oddHBand="1" w:evenHBand="0" w:firstRowFirstColumn="0" w:firstRowLastColumn="0" w:lastRowFirstColumn="0" w:lastRowLastColumn="0"/>
            </w:pPr>
            <w:r>
              <w:t>1</w:t>
            </w:r>
          </w:p>
        </w:tc>
        <w:tc>
          <w:tcPr>
            <w:tcW w:w="900" w:type="dxa"/>
            <w:vAlign w:val="center"/>
          </w:tcPr>
          <w:p w14:paraId="4D8A764F" w14:textId="1AB4D792" w:rsidR="000C555E" w:rsidRDefault="000C555E" w:rsidP="000C555E">
            <w:pPr>
              <w:jc w:val="center"/>
              <w:cnfStyle w:val="000000100000" w:firstRow="0" w:lastRow="0" w:firstColumn="0" w:lastColumn="0" w:oddVBand="0" w:evenVBand="0" w:oddHBand="1" w:evenHBand="0" w:firstRowFirstColumn="0" w:firstRowLastColumn="0" w:lastRowFirstColumn="0" w:lastRowLastColumn="0"/>
            </w:pPr>
            <w:r>
              <w:t>(</w:t>
            </w:r>
            <w:r w:rsidR="00BB7B14">
              <w:t>+</w:t>
            </w:r>
            <w:r>
              <w:t>30s)</w:t>
            </w:r>
          </w:p>
        </w:tc>
        <w:tc>
          <w:tcPr>
            <w:tcW w:w="759" w:type="dxa"/>
            <w:vAlign w:val="center"/>
          </w:tcPr>
          <w:p w14:paraId="53E99B0D" w14:textId="77777777" w:rsidR="000C555E" w:rsidRDefault="000C555E" w:rsidP="000C555E">
            <w:pPr>
              <w:jc w:val="center"/>
              <w:cnfStyle w:val="000000100000" w:firstRow="0" w:lastRow="0" w:firstColumn="0" w:lastColumn="0" w:oddVBand="0" w:evenVBand="0" w:oddHBand="1" w:evenHBand="0" w:firstRowFirstColumn="0" w:firstRowLastColumn="0" w:lastRowFirstColumn="0" w:lastRowLastColumn="0"/>
            </w:pPr>
          </w:p>
        </w:tc>
      </w:tr>
      <w:bookmarkEnd w:id="25"/>
    </w:tbl>
    <w:p w14:paraId="39F0D7FB" w14:textId="77777777" w:rsidR="00DD1844" w:rsidRDefault="00DD1844" w:rsidP="00BE212A">
      <w:pPr>
        <w:rPr>
          <w:rFonts w:asciiTheme="majorHAnsi" w:eastAsiaTheme="majorEastAsia" w:hAnsiTheme="majorHAnsi" w:cstheme="majorBidi"/>
          <w:b/>
          <w:bCs/>
          <w:color w:val="4F81BD" w:themeColor="accent1"/>
          <w:sz w:val="26"/>
          <w:szCs w:val="26"/>
        </w:rPr>
      </w:pPr>
    </w:p>
    <w:p w14:paraId="48902CB3" w14:textId="77777777" w:rsidR="003A048A" w:rsidRDefault="003A048A" w:rsidP="00671649">
      <w:pPr>
        <w:rPr>
          <w:rStyle w:val="Heading2Char"/>
        </w:rPr>
        <w:sectPr w:rsidR="003A048A" w:rsidSect="003A048A">
          <w:headerReference w:type="default" r:id="rId20"/>
          <w:footerReference w:type="default" r:id="rId21"/>
          <w:pgSz w:w="12240" w:h="15840" w:code="1"/>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bookmarkStart w:id="26" w:name="_Toc86647517"/>
    </w:p>
    <w:p w14:paraId="3F2CE068" w14:textId="624ABF98" w:rsidR="00FB318C" w:rsidRDefault="00FB318C" w:rsidP="00671649">
      <w:bookmarkStart w:id="27" w:name="_Toc102793881"/>
      <w:r w:rsidRPr="00671649">
        <w:rPr>
          <w:rStyle w:val="Heading2Char"/>
        </w:rPr>
        <w:lastRenderedPageBreak/>
        <w:t>Skill Progression Chart</w:t>
      </w:r>
      <w:bookmarkEnd w:id="26"/>
      <w:bookmarkEnd w:id="27"/>
    </w:p>
    <w:p w14:paraId="37A9BDF0" w14:textId="2413E9B7" w:rsidR="00FB318C" w:rsidRDefault="00553EDF" w:rsidP="00FB318C">
      <w:r>
        <w:rPr>
          <w:noProof/>
        </w:rPr>
        <w:drawing>
          <wp:inline distT="0" distB="0" distL="0" distR="0" wp14:anchorId="2AF9CA81" wp14:editId="5D625B6A">
            <wp:extent cx="8223726" cy="3299155"/>
            <wp:effectExtent l="0" t="0" r="635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2"/>
                    <a:stretch>
                      <a:fillRect/>
                    </a:stretch>
                  </pic:blipFill>
                  <pic:spPr>
                    <a:xfrm>
                      <a:off x="0" y="0"/>
                      <a:ext cx="8249907" cy="3309658"/>
                    </a:xfrm>
                    <a:prstGeom prst="rect">
                      <a:avLst/>
                    </a:prstGeom>
                  </pic:spPr>
                </pic:pic>
              </a:graphicData>
            </a:graphic>
          </wp:inline>
        </w:drawing>
      </w:r>
    </w:p>
    <w:p w14:paraId="5866D632" w14:textId="7862A223" w:rsidR="00671649" w:rsidRDefault="00FB4D71" w:rsidP="00671649">
      <w:pPr>
        <w:jc w:val="center"/>
      </w:pPr>
      <w:r w:rsidRPr="00671649">
        <w:rPr>
          <w:rStyle w:val="Heading2Char"/>
          <w:noProof/>
        </w:rPr>
        <mc:AlternateContent>
          <mc:Choice Requires="wps">
            <w:drawing>
              <wp:anchor distT="0" distB="0" distL="114300" distR="114300" simplePos="0" relativeHeight="251709440" behindDoc="0" locked="0" layoutInCell="1" allowOverlap="1" wp14:anchorId="304BA905" wp14:editId="35B1320C">
                <wp:simplePos x="0" y="0"/>
                <wp:positionH relativeFrom="margin">
                  <wp:posOffset>2323998</wp:posOffset>
                </wp:positionH>
                <wp:positionV relativeFrom="paragraph">
                  <wp:posOffset>1285240</wp:posOffset>
                </wp:positionV>
                <wp:extent cx="4264025" cy="635"/>
                <wp:effectExtent l="0" t="0" r="3175" b="0"/>
                <wp:wrapSquare wrapText="bothSides"/>
                <wp:docPr id="14" name="Text Box 14"/>
                <wp:cNvGraphicFramePr/>
                <a:graphic xmlns:a="http://schemas.openxmlformats.org/drawingml/2006/main">
                  <a:graphicData uri="http://schemas.microsoft.com/office/word/2010/wordprocessingShape">
                    <wps:wsp>
                      <wps:cNvSpPr txBox="1"/>
                      <wps:spPr>
                        <a:xfrm>
                          <a:off x="0" y="0"/>
                          <a:ext cx="4264025" cy="635"/>
                        </a:xfrm>
                        <a:prstGeom prst="rect">
                          <a:avLst/>
                        </a:prstGeom>
                        <a:solidFill>
                          <a:prstClr val="white"/>
                        </a:solidFill>
                        <a:ln>
                          <a:noFill/>
                        </a:ln>
                      </wps:spPr>
                      <wps:txbx>
                        <w:txbxContent>
                          <w:p w14:paraId="069A2123" w14:textId="62EFEE59" w:rsidR="00FB318C" w:rsidRPr="00C25E51" w:rsidRDefault="00FB318C" w:rsidP="00FB318C">
                            <w:pPr>
                              <w:pStyle w:val="Caption"/>
                              <w:jc w:val="center"/>
                              <w:rPr>
                                <w:sz w:val="22"/>
                                <w:szCs w:val="22"/>
                              </w:rPr>
                            </w:pPr>
                            <w:bookmarkStart w:id="28" w:name="_Toc86647533"/>
                            <w:bookmarkStart w:id="29" w:name="_Toc102793910"/>
                            <w:r>
                              <w:t xml:space="preserve">Figure </w:t>
                            </w:r>
                            <w:r w:rsidR="005D2928">
                              <w:fldChar w:fldCharType="begin"/>
                            </w:r>
                            <w:r w:rsidR="005D2928">
                              <w:instrText xml:space="preserve"> SEQ Figure \* ARABIC </w:instrText>
                            </w:r>
                            <w:r w:rsidR="005D2928">
                              <w:fldChar w:fldCharType="separate"/>
                            </w:r>
                            <w:r w:rsidR="00FB4D71">
                              <w:rPr>
                                <w:noProof/>
                              </w:rPr>
                              <w:t>10</w:t>
                            </w:r>
                            <w:r w:rsidR="005D2928">
                              <w:rPr>
                                <w:noProof/>
                              </w:rPr>
                              <w:fldChar w:fldCharType="end"/>
                            </w:r>
                            <w:r>
                              <w:t>: Skill Progression Chart</w:t>
                            </w:r>
                            <w:bookmarkEnd w:id="28"/>
                            <w:r w:rsidR="00FB4D71">
                              <w:t>. [3]</w:t>
                            </w:r>
                            <w:bookmarkEnd w:id="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04BA905" id="_x0000_t202" coordsize="21600,21600" o:spt="202" path="m,l,21600r21600,l21600,xe">
                <v:stroke joinstyle="miter"/>
                <v:path gradientshapeok="t" o:connecttype="rect"/>
              </v:shapetype>
              <v:shape id="Text Box 14" o:spid="_x0000_s1026" type="#_x0000_t202" style="position:absolute;left:0;text-align:left;margin-left:183pt;margin-top:101.2pt;width:335.75pt;height:.05pt;z-index:2517094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" stroked="f">
                <v:textbox style="mso-fit-shape-to-text:t" inset="0,0,0,0">
                  <w:txbxContent>
                    <w:p w14:paraId="069A2123" w14:textId="62EFEE59" w:rsidR="00FB318C" w:rsidRPr="00C25E51" w:rsidRDefault="00FB318C" w:rsidP="00FB318C">
                      <w:pPr>
                        <w:pStyle w:val="Caption"/>
                        <w:jc w:val="center"/>
                        <w:rPr>
                          <w:sz w:val="22"/>
                          <w:szCs w:val="22"/>
                        </w:rPr>
                      </w:pPr>
                      <w:bookmarkStart w:id="30" w:name="_Toc86647533"/>
                      <w:bookmarkStart w:id="31" w:name="_Toc102793910"/>
                      <w:r>
                        <w:t xml:space="preserve">Figure </w:t>
                      </w:r>
                      <w:r w:rsidR="005D2928">
                        <w:fldChar w:fldCharType="begin"/>
                      </w:r>
                      <w:r w:rsidR="005D2928">
                        <w:instrText xml:space="preserve"> SEQ Figure \* ARABIC </w:instrText>
                      </w:r>
                      <w:r w:rsidR="005D2928">
                        <w:fldChar w:fldCharType="separate"/>
                      </w:r>
                      <w:r w:rsidR="00FB4D71">
                        <w:rPr>
                          <w:noProof/>
                        </w:rPr>
                        <w:t>10</w:t>
                      </w:r>
                      <w:r w:rsidR="005D2928">
                        <w:rPr>
                          <w:noProof/>
                        </w:rPr>
                        <w:fldChar w:fldCharType="end"/>
                      </w:r>
                      <w:r>
                        <w:t>: Skill Progression Chart</w:t>
                      </w:r>
                      <w:bookmarkEnd w:id="30"/>
                      <w:r w:rsidR="00FB4D71">
                        <w:t>. [3]</w:t>
                      </w:r>
                      <w:bookmarkEnd w:id="31"/>
                    </w:p>
                  </w:txbxContent>
                </v:textbox>
                <w10:wrap type="square" anchorx="margin"/>
              </v:shape>
            </w:pict>
          </mc:Fallback>
        </mc:AlternateContent>
      </w:r>
      <w:r w:rsidR="00671649">
        <w:rPr>
          <w:noProof/>
        </w:rPr>
        <w:drawing>
          <wp:inline distT="0" distB="0" distL="0" distR="0" wp14:anchorId="783993A2" wp14:editId="1EAB86AC">
            <wp:extent cx="5505450" cy="1228725"/>
            <wp:effectExtent l="0" t="0" r="0" b="952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23"/>
                    <a:stretch>
                      <a:fillRect/>
                    </a:stretch>
                  </pic:blipFill>
                  <pic:spPr>
                    <a:xfrm>
                      <a:off x="0" y="0"/>
                      <a:ext cx="5505450" cy="1228725"/>
                    </a:xfrm>
                    <a:prstGeom prst="rect">
                      <a:avLst/>
                    </a:prstGeom>
                  </pic:spPr>
                </pic:pic>
              </a:graphicData>
            </a:graphic>
          </wp:inline>
        </w:drawing>
      </w:r>
    </w:p>
    <w:p w14:paraId="51B3AF0E" w14:textId="77777777" w:rsidR="003A048A" w:rsidRDefault="003A048A">
      <w:pPr>
        <w:rPr>
          <w:rFonts w:asciiTheme="majorHAnsi" w:eastAsiaTheme="majorEastAsia" w:hAnsiTheme="majorHAnsi" w:cstheme="majorBidi"/>
          <w:b/>
          <w:bCs/>
          <w:color w:val="4F81BD" w:themeColor="accent1"/>
        </w:rPr>
      </w:pPr>
      <w:bookmarkStart w:id="32" w:name="_Toc86647518"/>
      <w:r>
        <w:br w:type="page"/>
      </w:r>
    </w:p>
    <w:p w14:paraId="1AA5C9F0" w14:textId="77777777" w:rsidR="003A048A" w:rsidRDefault="003A048A" w:rsidP="00FB318C">
      <w:pPr>
        <w:pStyle w:val="Heading3"/>
        <w:rPr>
          <w:lang w:eastAsia="zh-CN"/>
        </w:rPr>
        <w:sectPr w:rsidR="003A048A" w:rsidSect="003A048A">
          <w:pgSz w:w="15840" w:h="12240" w:orient="landscape" w:code="1"/>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p>
    <w:p w14:paraId="05E876F5" w14:textId="200DEFC2" w:rsidR="00FB318C" w:rsidRDefault="00FB318C" w:rsidP="00FB318C">
      <w:pPr>
        <w:pStyle w:val="Heading3"/>
      </w:pPr>
      <w:bookmarkStart w:id="33" w:name="_Toc102793882"/>
      <w:r w:rsidRPr="00D43C2F">
        <w:lastRenderedPageBreak/>
        <w:t>New</w:t>
      </w:r>
      <w:r w:rsidR="003A048A">
        <w:t xml:space="preserve"> </w:t>
      </w:r>
      <w:r>
        <w:t>Skills/</w:t>
      </w:r>
      <w:r w:rsidRPr="00D43C2F">
        <w:t>Gameplay Mechanics</w:t>
      </w:r>
      <w:bookmarkEnd w:id="32"/>
      <w:bookmarkEnd w:id="33"/>
    </w:p>
    <w:p w14:paraId="03954D52" w14:textId="511642B6" w:rsidR="007D3396" w:rsidRDefault="005628E5" w:rsidP="0057311B">
      <w:pPr>
        <w:pStyle w:val="ListParagraph"/>
        <w:numPr>
          <w:ilvl w:val="0"/>
          <w:numId w:val="12"/>
        </w:numPr>
        <w:rPr>
          <w:b/>
          <w:bCs/>
        </w:rPr>
      </w:pPr>
      <w:r>
        <w:rPr>
          <w:b/>
          <w:bCs/>
        </w:rPr>
        <w:t>Hack Rifle</w:t>
      </w:r>
    </w:p>
    <w:p w14:paraId="6523648D" w14:textId="53F5DF91" w:rsidR="005628E5" w:rsidRPr="00C916C6" w:rsidRDefault="005628E5" w:rsidP="005628E5">
      <w:pPr>
        <w:pStyle w:val="ListParagraph"/>
        <w:numPr>
          <w:ilvl w:val="1"/>
          <w:numId w:val="12"/>
        </w:numPr>
      </w:pPr>
      <w:r w:rsidRPr="00C916C6">
        <w:t>Can hack bubble turrets</w:t>
      </w:r>
    </w:p>
    <w:p w14:paraId="1A8EA12F" w14:textId="38AECA95" w:rsidR="00C916C6" w:rsidRPr="00C916C6" w:rsidRDefault="00C916C6" w:rsidP="00C916C6">
      <w:pPr>
        <w:pStyle w:val="ListParagraph"/>
        <w:numPr>
          <w:ilvl w:val="2"/>
          <w:numId w:val="12"/>
        </w:numPr>
      </w:pPr>
      <w:r w:rsidRPr="00405EDA">
        <w:t>One shot</w:t>
      </w:r>
      <w:r w:rsidRPr="00C916C6">
        <w:t xml:space="preserve"> at hostile turret to </w:t>
      </w:r>
      <w:r w:rsidRPr="00405EDA">
        <w:rPr>
          <w:b/>
          <w:bCs/>
        </w:rPr>
        <w:t>deactivate</w:t>
      </w:r>
      <w:r w:rsidRPr="00C916C6">
        <w:t xml:space="preserve"> it</w:t>
      </w:r>
    </w:p>
    <w:p w14:paraId="249E85EE" w14:textId="6C6DF51E" w:rsidR="00C916C6" w:rsidRPr="00C916C6" w:rsidRDefault="00C916C6" w:rsidP="00C916C6">
      <w:pPr>
        <w:pStyle w:val="ListParagraph"/>
        <w:numPr>
          <w:ilvl w:val="2"/>
          <w:numId w:val="12"/>
        </w:numPr>
      </w:pPr>
      <w:r w:rsidRPr="00C916C6">
        <w:rPr>
          <w:rFonts w:hint="eastAsia"/>
          <w:lang w:eastAsia="zh-CN"/>
        </w:rPr>
        <w:t>A</w:t>
      </w:r>
      <w:r w:rsidRPr="00C916C6">
        <w:t xml:space="preserve"> recently deactivated turret takes 2 seconds to reconfigure before it can be hacked</w:t>
      </w:r>
    </w:p>
    <w:p w14:paraId="516163DA" w14:textId="3BA51039" w:rsidR="00C916C6" w:rsidRPr="00C916C6" w:rsidRDefault="00C916C6" w:rsidP="00C916C6">
      <w:pPr>
        <w:pStyle w:val="ListParagraph"/>
        <w:numPr>
          <w:ilvl w:val="2"/>
          <w:numId w:val="12"/>
        </w:numPr>
      </w:pPr>
      <w:r w:rsidRPr="00C916C6">
        <w:t xml:space="preserve">One shot at a deactivated turret to </w:t>
      </w:r>
      <w:r w:rsidRPr="00405EDA">
        <w:rPr>
          <w:b/>
          <w:bCs/>
        </w:rPr>
        <w:t>make it an ally</w:t>
      </w:r>
      <w:r w:rsidRPr="00C916C6">
        <w:t xml:space="preserve"> to the player</w:t>
      </w:r>
    </w:p>
    <w:p w14:paraId="174663CF" w14:textId="451A1D6A" w:rsidR="00C916C6" w:rsidRPr="00C916C6" w:rsidRDefault="00C916C6" w:rsidP="005628E5">
      <w:pPr>
        <w:pStyle w:val="ListParagraph"/>
        <w:numPr>
          <w:ilvl w:val="2"/>
          <w:numId w:val="12"/>
        </w:numPr>
      </w:pPr>
      <w:r w:rsidRPr="00C916C6">
        <w:t>Bubble turrets has colored lights</w:t>
      </w:r>
    </w:p>
    <w:p w14:paraId="5B0DD28D" w14:textId="15E7420E" w:rsidR="005628E5" w:rsidRPr="00C916C6" w:rsidRDefault="00C916C6" w:rsidP="00C916C6">
      <w:pPr>
        <w:pStyle w:val="ListParagraph"/>
        <w:numPr>
          <w:ilvl w:val="3"/>
          <w:numId w:val="12"/>
        </w:numPr>
      </w:pPr>
      <w:r w:rsidRPr="00405EDA">
        <w:rPr>
          <w:b/>
          <w:bCs/>
        </w:rPr>
        <w:t>Green</w:t>
      </w:r>
      <w:r w:rsidRPr="00C916C6">
        <w:t xml:space="preserve"> when </w:t>
      </w:r>
      <w:r w:rsidRPr="00405EDA">
        <w:rPr>
          <w:b/>
          <w:bCs/>
        </w:rPr>
        <w:t>hostile</w:t>
      </w:r>
    </w:p>
    <w:p w14:paraId="28E3FD74" w14:textId="083BB1A9" w:rsidR="00C916C6" w:rsidRPr="00C916C6" w:rsidRDefault="00C916C6" w:rsidP="00C916C6">
      <w:pPr>
        <w:pStyle w:val="ListParagraph"/>
        <w:numPr>
          <w:ilvl w:val="3"/>
          <w:numId w:val="12"/>
        </w:numPr>
      </w:pPr>
      <w:r w:rsidRPr="00405EDA">
        <w:rPr>
          <w:b/>
          <w:bCs/>
        </w:rPr>
        <w:t xml:space="preserve">Yellow </w:t>
      </w:r>
      <w:r w:rsidRPr="00C916C6">
        <w:t xml:space="preserve">when </w:t>
      </w:r>
      <w:r w:rsidRPr="00405EDA">
        <w:rPr>
          <w:b/>
          <w:bCs/>
        </w:rPr>
        <w:t>deactivated</w:t>
      </w:r>
    </w:p>
    <w:p w14:paraId="3586494C" w14:textId="3A0103A7" w:rsidR="00C916C6" w:rsidRPr="00C916C6" w:rsidRDefault="00C916C6" w:rsidP="00C916C6">
      <w:pPr>
        <w:pStyle w:val="ListParagraph"/>
        <w:numPr>
          <w:ilvl w:val="3"/>
          <w:numId w:val="12"/>
        </w:numPr>
      </w:pPr>
      <w:r w:rsidRPr="00405EDA">
        <w:rPr>
          <w:b/>
          <w:bCs/>
        </w:rPr>
        <w:t>Green</w:t>
      </w:r>
      <w:r w:rsidRPr="00C916C6">
        <w:t xml:space="preserve"> when </w:t>
      </w:r>
      <w:r w:rsidRPr="00405EDA">
        <w:rPr>
          <w:b/>
          <w:bCs/>
        </w:rPr>
        <w:t>hacked</w:t>
      </w:r>
      <w:r w:rsidRPr="00C916C6">
        <w:t xml:space="preserve"> (ally to player)</w:t>
      </w:r>
    </w:p>
    <w:p w14:paraId="789BD462" w14:textId="72F2BC01" w:rsidR="005628E5" w:rsidRPr="00C916C6" w:rsidRDefault="005628E5" w:rsidP="005628E5">
      <w:pPr>
        <w:pStyle w:val="ListParagraph"/>
        <w:numPr>
          <w:ilvl w:val="1"/>
          <w:numId w:val="12"/>
        </w:numPr>
      </w:pPr>
      <w:r w:rsidRPr="00C916C6">
        <w:t>Has a scope</w:t>
      </w:r>
    </w:p>
    <w:p w14:paraId="5E0A1E00" w14:textId="6D5B6837" w:rsidR="005628E5" w:rsidRPr="00C916C6" w:rsidRDefault="005628E5" w:rsidP="005628E5">
      <w:pPr>
        <w:pStyle w:val="ListParagraph"/>
        <w:numPr>
          <w:ilvl w:val="1"/>
          <w:numId w:val="12"/>
        </w:numPr>
      </w:pPr>
      <w:r w:rsidRPr="00C916C6">
        <w:t>Also works as a normal laser rifle</w:t>
      </w:r>
    </w:p>
    <w:p w14:paraId="3A370949" w14:textId="1C1C3266" w:rsidR="007D3396" w:rsidRPr="007D3396" w:rsidRDefault="007D3396" w:rsidP="0057311B">
      <w:pPr>
        <w:pStyle w:val="ListParagraph"/>
        <w:numPr>
          <w:ilvl w:val="0"/>
          <w:numId w:val="12"/>
        </w:numPr>
        <w:rPr>
          <w:b/>
          <w:bCs/>
        </w:rPr>
      </w:pPr>
      <w:r w:rsidRPr="007D3396">
        <w:rPr>
          <w:b/>
          <w:bCs/>
        </w:rPr>
        <w:t>Terminal-controlled Turrets</w:t>
      </w:r>
    </w:p>
    <w:p w14:paraId="00C635E5" w14:textId="02772AB4" w:rsidR="007D3396" w:rsidRDefault="007D3396" w:rsidP="0057311B">
      <w:pPr>
        <w:pStyle w:val="ListParagraph"/>
        <w:numPr>
          <w:ilvl w:val="1"/>
          <w:numId w:val="12"/>
        </w:numPr>
      </w:pPr>
      <w:r>
        <w:t xml:space="preserve">Connected to terminals through </w:t>
      </w:r>
      <w:r w:rsidR="003E3936">
        <w:t>cable</w:t>
      </w:r>
      <w:r>
        <w:t>s</w:t>
      </w:r>
    </w:p>
    <w:p w14:paraId="6CAFC10D" w14:textId="37FE7992" w:rsidR="00C916C6" w:rsidRDefault="00C916C6" w:rsidP="00C916C6">
      <w:pPr>
        <w:pStyle w:val="ListParagraph"/>
        <w:numPr>
          <w:ilvl w:val="1"/>
          <w:numId w:val="12"/>
        </w:numPr>
      </w:pPr>
      <w:r>
        <w:t>Terminal shows the status of connected turrets</w:t>
      </w:r>
    </w:p>
    <w:p w14:paraId="78F75270" w14:textId="2B52F40D" w:rsidR="007D3396" w:rsidRDefault="007D3396" w:rsidP="0057311B">
      <w:pPr>
        <w:pStyle w:val="ListParagraph"/>
        <w:numPr>
          <w:ilvl w:val="1"/>
          <w:numId w:val="12"/>
        </w:numPr>
      </w:pPr>
      <w:r>
        <w:t>Can be turned off through the corresponding terminal</w:t>
      </w:r>
    </w:p>
    <w:p w14:paraId="647EF311" w14:textId="79A5C67A" w:rsidR="007D3396" w:rsidRDefault="007D3396" w:rsidP="0057311B">
      <w:pPr>
        <w:pStyle w:val="ListParagraph"/>
        <w:numPr>
          <w:ilvl w:val="1"/>
          <w:numId w:val="12"/>
        </w:numPr>
      </w:pPr>
      <w:r>
        <w:t>A terminal could control multiple turrets</w:t>
      </w:r>
    </w:p>
    <w:p w14:paraId="67BC3CD1" w14:textId="7DA66311" w:rsidR="007D3396" w:rsidRDefault="007D3396" w:rsidP="0057311B">
      <w:pPr>
        <w:pStyle w:val="ListParagraph"/>
        <w:numPr>
          <w:ilvl w:val="1"/>
          <w:numId w:val="12"/>
        </w:numPr>
      </w:pPr>
      <w:r>
        <w:t xml:space="preserve">A hostile turret emits </w:t>
      </w:r>
      <w:r w:rsidRPr="00405EDA">
        <w:rPr>
          <w:b/>
          <w:bCs/>
        </w:rPr>
        <w:t>red</w:t>
      </w:r>
      <w:r>
        <w:t xml:space="preserve"> light</w:t>
      </w:r>
    </w:p>
    <w:p w14:paraId="206591DB" w14:textId="364A1661" w:rsidR="00FB318C" w:rsidRDefault="00C916C6" w:rsidP="00C916C6">
      <w:pPr>
        <w:pStyle w:val="ListParagraph"/>
        <w:numPr>
          <w:ilvl w:val="1"/>
          <w:numId w:val="12"/>
        </w:numPr>
      </w:pPr>
      <w:r>
        <w:t xml:space="preserve">A deactivated turret emits </w:t>
      </w:r>
      <w:r w:rsidRPr="00405EDA">
        <w:rPr>
          <w:b/>
          <w:bCs/>
        </w:rPr>
        <w:t xml:space="preserve">yellow </w:t>
      </w:r>
      <w:r>
        <w:t>light</w:t>
      </w:r>
    </w:p>
    <w:p w14:paraId="3D3C46A2" w14:textId="77777777" w:rsidR="00935961" w:rsidRDefault="00935961">
      <w:pPr>
        <w:rPr>
          <w:rFonts w:asciiTheme="majorHAnsi" w:eastAsiaTheme="majorEastAsia" w:hAnsiTheme="majorHAnsi" w:cstheme="majorBidi"/>
          <w:b/>
          <w:bCs/>
          <w:color w:val="4F81BD" w:themeColor="accent1"/>
          <w:sz w:val="26"/>
          <w:szCs w:val="26"/>
        </w:rPr>
      </w:pPr>
      <w:bookmarkStart w:id="34" w:name="_Toc86647519"/>
      <w:r>
        <w:br w:type="page"/>
      </w:r>
    </w:p>
    <w:p w14:paraId="73993D6C" w14:textId="1D82C7EB" w:rsidR="00FB318C" w:rsidRDefault="00FB318C" w:rsidP="00FB318C">
      <w:pPr>
        <w:pStyle w:val="Heading2"/>
      </w:pPr>
      <w:bookmarkStart w:id="35" w:name="_Toc102793883"/>
      <w:r>
        <w:lastRenderedPageBreak/>
        <w:t>Hook(s)/Gameplay Highlights</w:t>
      </w:r>
      <w:bookmarkEnd w:id="34"/>
      <w:bookmarkEnd w:id="35"/>
    </w:p>
    <w:p w14:paraId="58D64148" w14:textId="61905F4D" w:rsidR="007A572C" w:rsidRPr="00EF1BED" w:rsidRDefault="00E071D5" w:rsidP="0057311B">
      <w:pPr>
        <w:pStyle w:val="ListParagraph"/>
        <w:numPr>
          <w:ilvl w:val="0"/>
          <w:numId w:val="2"/>
        </w:numPr>
        <w:rPr>
          <w:b/>
          <w:bCs/>
        </w:rPr>
      </w:pPr>
      <w:r>
        <w:rPr>
          <w:b/>
          <w:bCs/>
        </w:rPr>
        <w:t>Hack Rifle</w:t>
      </w:r>
    </w:p>
    <w:p w14:paraId="61B15F49" w14:textId="7CFD7323" w:rsidR="00325768" w:rsidRDefault="00E071D5" w:rsidP="0057311B">
      <w:pPr>
        <w:pStyle w:val="ListParagraph"/>
        <w:numPr>
          <w:ilvl w:val="1"/>
          <w:numId w:val="2"/>
        </w:numPr>
      </w:pPr>
      <w:r>
        <w:rPr>
          <w:rFonts w:hint="eastAsia"/>
          <w:lang w:eastAsia="zh-CN"/>
        </w:rPr>
        <w:t>A</w:t>
      </w:r>
      <w:r>
        <w:t xml:space="preserve"> good laser rifle in general</w:t>
      </w:r>
    </w:p>
    <w:p w14:paraId="366F5334" w14:textId="77777777" w:rsidR="00E071D5" w:rsidRDefault="00E071D5" w:rsidP="0057311B">
      <w:pPr>
        <w:pStyle w:val="ListParagraph"/>
        <w:numPr>
          <w:ilvl w:val="1"/>
          <w:numId w:val="2"/>
        </w:numPr>
      </w:pPr>
      <w:r>
        <w:rPr>
          <w:rFonts w:hint="eastAsia"/>
          <w:lang w:eastAsia="zh-CN"/>
        </w:rPr>
        <w:t>It</w:t>
      </w:r>
      <w:r>
        <w:t xml:space="preserve"> allows the player to hack bubble turrets</w:t>
      </w:r>
    </w:p>
    <w:p w14:paraId="2236FA75" w14:textId="1115797A" w:rsidR="00E071D5" w:rsidRDefault="00E071D5" w:rsidP="00E071D5">
      <w:pPr>
        <w:pStyle w:val="ListParagraph"/>
        <w:numPr>
          <w:ilvl w:val="2"/>
          <w:numId w:val="2"/>
        </w:numPr>
      </w:pPr>
      <w:r>
        <w:t>It feels good to turn their own weapons against the enemies, and causes mayhem</w:t>
      </w:r>
    </w:p>
    <w:p w14:paraId="7FE1FFC7" w14:textId="319CC296" w:rsidR="004122F9" w:rsidRDefault="004122F9" w:rsidP="00E071D5">
      <w:pPr>
        <w:pStyle w:val="ListParagraph"/>
        <w:numPr>
          <w:ilvl w:val="2"/>
          <w:numId w:val="2"/>
        </w:numPr>
      </w:pPr>
      <w:r>
        <w:t>Visual effects looks cool</w:t>
      </w:r>
    </w:p>
    <w:p w14:paraId="6242E37B" w14:textId="7EC3E744" w:rsidR="00EF1BED" w:rsidRDefault="00EF1BED" w:rsidP="00E071D5">
      <w:pPr>
        <w:pStyle w:val="ListParagraph"/>
        <w:numPr>
          <w:ilvl w:val="1"/>
          <w:numId w:val="2"/>
        </w:numPr>
      </w:pPr>
      <w:r>
        <w:t xml:space="preserve">It </w:t>
      </w:r>
      <w:r w:rsidR="00E071D5">
        <w:t>creates interesting choices</w:t>
      </w:r>
    </w:p>
    <w:p w14:paraId="3C8C0640" w14:textId="3EF5C0C6" w:rsidR="00E071D5" w:rsidRDefault="00E071D5" w:rsidP="00E071D5">
      <w:pPr>
        <w:pStyle w:val="ListParagraph"/>
        <w:numPr>
          <w:ilvl w:val="2"/>
          <w:numId w:val="2"/>
        </w:numPr>
      </w:pPr>
      <w:r>
        <w:t>Player could either opt to shoot at a turret to hack or aim at an enemy</w:t>
      </w:r>
    </w:p>
    <w:p w14:paraId="74F145B1" w14:textId="083A2079" w:rsidR="00E071D5" w:rsidRDefault="00E071D5" w:rsidP="00E071D5">
      <w:pPr>
        <w:pStyle w:val="ListParagraph"/>
        <w:numPr>
          <w:ilvl w:val="3"/>
          <w:numId w:val="2"/>
        </w:numPr>
      </w:pPr>
      <w:r>
        <w:t xml:space="preserve">The former requires an extra shot and two seconds in between for pay off, which is a big risky, but it has better payoff in long run whereas shooting at an enemy could have immediate benefit </w:t>
      </w:r>
      <w:r w:rsidR="002C3354">
        <w:t>but in a smaller degree</w:t>
      </w:r>
    </w:p>
    <w:p w14:paraId="38FC688C" w14:textId="49847819" w:rsidR="002C3354" w:rsidRDefault="002C3354" w:rsidP="002C3354">
      <w:pPr>
        <w:pStyle w:val="ListParagraph"/>
        <w:numPr>
          <w:ilvl w:val="4"/>
          <w:numId w:val="2"/>
        </w:numPr>
      </w:pPr>
      <w:r>
        <w:t>The balance between the two changes dynamically based on the situation the player is in</w:t>
      </w:r>
    </w:p>
    <w:p w14:paraId="66B34382" w14:textId="77777777" w:rsidR="00325768" w:rsidRPr="00BE1E16" w:rsidRDefault="00325768" w:rsidP="0057311B">
      <w:pPr>
        <w:pStyle w:val="ListParagraph"/>
        <w:numPr>
          <w:ilvl w:val="0"/>
          <w:numId w:val="2"/>
        </w:numPr>
        <w:rPr>
          <w:b/>
          <w:bCs/>
        </w:rPr>
      </w:pPr>
      <w:r w:rsidRPr="00BE1E16">
        <w:rPr>
          <w:rFonts w:hint="eastAsia"/>
          <w:b/>
          <w:bCs/>
          <w:lang w:eastAsia="zh-CN"/>
        </w:rPr>
        <w:t>Fe</w:t>
      </w:r>
      <w:r w:rsidRPr="00BE1E16">
        <w:rPr>
          <w:b/>
          <w:bCs/>
        </w:rPr>
        <w:t>el like a hacker</w:t>
      </w:r>
    </w:p>
    <w:p w14:paraId="455A2AAB" w14:textId="000D4A22" w:rsidR="00325768" w:rsidRDefault="00EF1BED" w:rsidP="0057311B">
      <w:pPr>
        <w:pStyle w:val="ListParagraph"/>
        <w:numPr>
          <w:ilvl w:val="1"/>
          <w:numId w:val="2"/>
        </w:numPr>
      </w:pPr>
      <w:r>
        <w:t>The player goes into an institute facility to hack terminal, take control over turrets</w:t>
      </w:r>
      <w:r w:rsidR="002C3354">
        <w:t xml:space="preserve"> with hack rifle</w:t>
      </w:r>
      <w:r>
        <w:t xml:space="preserve">, discovering hidden information, and </w:t>
      </w:r>
      <w:r w:rsidR="001850BB">
        <w:t xml:space="preserve">eventually </w:t>
      </w:r>
      <w:r w:rsidR="002C3354">
        <w:t xml:space="preserve">save the day by </w:t>
      </w:r>
      <w:r w:rsidR="001850BB">
        <w:t xml:space="preserve">override the facility terminal </w:t>
      </w:r>
      <w:r w:rsidR="002C3354">
        <w:t>to stop the explosion</w:t>
      </w:r>
    </w:p>
    <w:p w14:paraId="6C9AF2E2" w14:textId="1D7E4B9D" w:rsidR="00325768" w:rsidRPr="00BE1E16" w:rsidRDefault="00325768" w:rsidP="0057311B">
      <w:pPr>
        <w:pStyle w:val="ListParagraph"/>
        <w:numPr>
          <w:ilvl w:val="0"/>
          <w:numId w:val="2"/>
        </w:numPr>
        <w:rPr>
          <w:b/>
          <w:bCs/>
        </w:rPr>
      </w:pPr>
      <w:r w:rsidRPr="00BE1E16">
        <w:rPr>
          <w:b/>
          <w:bCs/>
        </w:rPr>
        <w:t>Morally Ambiguous Character/interesting twists</w:t>
      </w:r>
    </w:p>
    <w:p w14:paraId="6AC068B6" w14:textId="1F65566B" w:rsidR="001850BB" w:rsidRDefault="001850BB" w:rsidP="00CB5CA4">
      <w:pPr>
        <w:pStyle w:val="ListParagraph"/>
        <w:numPr>
          <w:ilvl w:val="1"/>
          <w:numId w:val="2"/>
        </w:numPr>
      </w:pPr>
      <w:r>
        <w:t>Nathan is an interesting character who appears to be a lighthearted, neighbor-friendly local hero</w:t>
      </w:r>
      <w:r w:rsidR="00CB5CA4">
        <w:t xml:space="preserve">. </w:t>
      </w:r>
      <w:r>
        <w:t xml:space="preserve">As the story goes on, </w:t>
      </w:r>
      <w:r w:rsidR="002C3354">
        <w:t>the revelation</w:t>
      </w:r>
      <w:r>
        <w:t xml:space="preserve"> is quite shocking that Nathan </w:t>
      </w:r>
      <w:r w:rsidR="002C3354">
        <w:t>creates the crisis on the village by himself</w:t>
      </w:r>
      <w:r w:rsidR="00CB5CA4">
        <w:t>, but the player may still find him easy to empathize with</w:t>
      </w:r>
    </w:p>
    <w:p w14:paraId="1192E790" w14:textId="0B6CFB86" w:rsidR="001850BB" w:rsidRDefault="001850BB" w:rsidP="0057311B">
      <w:pPr>
        <w:pStyle w:val="ListParagraph"/>
        <w:numPr>
          <w:ilvl w:val="1"/>
          <w:numId w:val="2"/>
        </w:numPr>
      </w:pPr>
      <w:r>
        <w:t>The</w:t>
      </w:r>
      <w:r w:rsidR="00CB5CA4">
        <w:t xml:space="preserve"> </w:t>
      </w:r>
      <w:r>
        <w:t>intriguing thing is that both aspects of Nathan are who he is, which is connected by his lack of self-confidence, the lack of meaning in his life, and the need to prove himself as the hero</w:t>
      </w:r>
    </w:p>
    <w:p w14:paraId="6A15FF28" w14:textId="2368FACA" w:rsidR="00325768" w:rsidRDefault="001850BB" w:rsidP="0057311B">
      <w:pPr>
        <w:pStyle w:val="ListParagraph"/>
        <w:numPr>
          <w:ilvl w:val="1"/>
          <w:numId w:val="2"/>
        </w:numPr>
      </w:pPr>
      <w:r>
        <w:t xml:space="preserve">The player needs to piece up information found out through the level to </w:t>
      </w:r>
      <w:r w:rsidR="00F75E04">
        <w:t xml:space="preserve">grasp </w:t>
      </w:r>
      <w:r>
        <w:t>all the details of Nathan’s life</w:t>
      </w:r>
    </w:p>
    <w:p w14:paraId="2F86BD7F" w14:textId="77777777" w:rsidR="00325768" w:rsidRPr="007A572C" w:rsidRDefault="00325768" w:rsidP="00325768">
      <w:pPr>
        <w:ind w:left="360"/>
      </w:pPr>
    </w:p>
    <w:p w14:paraId="2E935A79" w14:textId="77777777" w:rsidR="00D43C2F" w:rsidRDefault="00D43C2F">
      <w:pPr>
        <w:rPr>
          <w:rFonts w:asciiTheme="majorHAnsi" w:eastAsiaTheme="majorEastAsia" w:hAnsiTheme="majorHAnsi" w:cstheme="majorBidi"/>
          <w:b/>
          <w:bCs/>
          <w:color w:val="4F81BD" w:themeColor="accent1"/>
          <w:sz w:val="26"/>
          <w:szCs w:val="26"/>
        </w:rPr>
      </w:pPr>
      <w:r>
        <w:br w:type="page"/>
      </w:r>
    </w:p>
    <w:p w14:paraId="66029C56" w14:textId="77777777" w:rsidR="007A4FC6" w:rsidRDefault="00D43C2F" w:rsidP="007A4FC6">
      <w:pPr>
        <w:pStyle w:val="Heading2"/>
      </w:pPr>
      <w:bookmarkStart w:id="36" w:name="_Toc102793884"/>
      <w:r>
        <w:lastRenderedPageBreak/>
        <w:t>Context</w:t>
      </w:r>
      <w:bookmarkEnd w:id="36"/>
    </w:p>
    <w:p w14:paraId="07323180" w14:textId="23C159FB" w:rsidR="00EE390F" w:rsidRDefault="00EE390F" w:rsidP="0057311B">
      <w:pPr>
        <w:pStyle w:val="ListParagraph"/>
        <w:numPr>
          <w:ilvl w:val="0"/>
          <w:numId w:val="14"/>
        </w:numPr>
      </w:pPr>
      <w:r>
        <w:t xml:space="preserve">“Favor for Favorite” is a single player standalone side quest in </w:t>
      </w:r>
      <w:r w:rsidRPr="00EE390F">
        <w:rPr>
          <w:i/>
          <w:iCs/>
        </w:rPr>
        <w:t>Fallout 4</w:t>
      </w:r>
      <w:r>
        <w:t xml:space="preserve"> that takes place </w:t>
      </w:r>
      <w:r w:rsidR="00BE1E16">
        <w:t>in Tatoville and the nearby Institute facility</w:t>
      </w:r>
    </w:p>
    <w:p w14:paraId="10633A05" w14:textId="7FC0727E" w:rsidR="00EE390F" w:rsidRDefault="00EE390F" w:rsidP="0057311B">
      <w:pPr>
        <w:pStyle w:val="ListParagraph"/>
        <w:numPr>
          <w:ilvl w:val="0"/>
          <w:numId w:val="14"/>
        </w:numPr>
      </w:pPr>
      <w:r>
        <w:t xml:space="preserve">The </w:t>
      </w:r>
      <w:r w:rsidR="00BE1E16">
        <w:t>quest starts automatically when the player gets close enough to a car accident scene</w:t>
      </w:r>
      <w:r>
        <w:t xml:space="preserve"> on the roadside of Red Rocket Truck Stop</w:t>
      </w:r>
    </w:p>
    <w:p w14:paraId="64DFE2B6" w14:textId="77777777" w:rsidR="00C35409" w:rsidRDefault="00EE390F" w:rsidP="0057311B">
      <w:pPr>
        <w:pStyle w:val="ListParagraph"/>
        <w:numPr>
          <w:ilvl w:val="0"/>
          <w:numId w:val="14"/>
        </w:numPr>
      </w:pPr>
      <w:r>
        <w:t xml:space="preserve">The enemies are </w:t>
      </w:r>
      <w:r w:rsidR="00BE1E16">
        <w:t>leveled</w:t>
      </w:r>
      <w:r>
        <w:t xml:space="preserve"> in a way that </w:t>
      </w:r>
      <w:r w:rsidR="00BE1E16">
        <w:t xml:space="preserve">the level is balance for </w:t>
      </w:r>
      <w:r w:rsidR="00C35409">
        <w:t xml:space="preserve">player from level </w:t>
      </w:r>
      <w:r>
        <w:t>1</w:t>
      </w:r>
      <w:r w:rsidR="00C35409">
        <w:t xml:space="preserve"> to level 40</w:t>
      </w:r>
    </w:p>
    <w:p w14:paraId="0D347AEB" w14:textId="684AB37D" w:rsidR="00F22306" w:rsidRPr="00F22306" w:rsidRDefault="00C35409" w:rsidP="00C35409">
      <w:pPr>
        <w:pStyle w:val="ListParagraph"/>
        <w:numPr>
          <w:ilvl w:val="1"/>
          <w:numId w:val="14"/>
        </w:numPr>
      </w:pPr>
      <w:r>
        <w:t>The player is still playable after level 40, it just that the enemies no longer get stronger as the player levels up</w:t>
      </w:r>
      <w:r w:rsidR="00EE390F">
        <w:t xml:space="preserve"> </w:t>
      </w:r>
    </w:p>
    <w:p w14:paraId="315C3D86" w14:textId="61170ECF" w:rsidR="007A4FC6" w:rsidRDefault="007A4FC6" w:rsidP="006F51AC">
      <w:pPr>
        <w:pStyle w:val="Heading3"/>
      </w:pPr>
      <w:bookmarkStart w:id="37" w:name="_Toc102793885"/>
      <w:r>
        <w:t>Backstory</w:t>
      </w:r>
      <w:bookmarkEnd w:id="37"/>
    </w:p>
    <w:p w14:paraId="31F71A09" w14:textId="69FE4F1D" w:rsidR="00C53867" w:rsidRDefault="00C53867" w:rsidP="0057311B">
      <w:pPr>
        <w:pStyle w:val="ListParagraph"/>
        <w:numPr>
          <w:ilvl w:val="0"/>
          <w:numId w:val="15"/>
        </w:numPr>
      </w:pPr>
      <w:r>
        <w:rPr>
          <w:rFonts w:hint="eastAsia"/>
          <w:lang w:eastAsia="zh-CN"/>
        </w:rPr>
        <w:t>Mo</w:t>
      </w:r>
      <w:r>
        <w:t xml:space="preserve">nths ago, a </w:t>
      </w:r>
      <w:r>
        <w:rPr>
          <w:rFonts w:hint="eastAsia"/>
          <w:lang w:eastAsia="zh-CN"/>
        </w:rPr>
        <w:t>cou</w:t>
      </w:r>
      <w:r>
        <w:t>rser prototype codenamed EC-00 malfunctioned during its development in the institute facility near Tatoville</w:t>
      </w:r>
    </w:p>
    <w:p w14:paraId="5C2DFE66" w14:textId="60E1DC4F" w:rsidR="00C53867" w:rsidRDefault="00C53867" w:rsidP="0057311B">
      <w:pPr>
        <w:pStyle w:val="ListParagraph"/>
        <w:numPr>
          <w:ilvl w:val="0"/>
          <w:numId w:val="15"/>
        </w:numPr>
      </w:pPr>
      <w:r>
        <w:t>EC-00 went on a rampage on the workers in the facility. People in the facility either fled or killed by EC-00</w:t>
      </w:r>
    </w:p>
    <w:p w14:paraId="3785A0DB" w14:textId="0511C50F" w:rsidR="0086305D" w:rsidRDefault="00C53867" w:rsidP="0057311B">
      <w:pPr>
        <w:pStyle w:val="ListParagraph"/>
        <w:numPr>
          <w:ilvl w:val="0"/>
          <w:numId w:val="15"/>
        </w:numPr>
      </w:pPr>
      <w:r>
        <w:t>A</w:t>
      </w:r>
      <w:r w:rsidR="0086305D">
        <w:t xml:space="preserve"> young lab assist called Nathan is one of the workers trapped in the facility on that day</w:t>
      </w:r>
    </w:p>
    <w:p w14:paraId="53CDBD22" w14:textId="15C1935D" w:rsidR="00C53867" w:rsidRDefault="0086305D" w:rsidP="0086305D">
      <w:pPr>
        <w:pStyle w:val="ListParagraph"/>
        <w:numPr>
          <w:ilvl w:val="1"/>
          <w:numId w:val="15"/>
        </w:numPr>
      </w:pPr>
      <w:r>
        <w:t>A few years back, Nathan lost his sister, Kelly, after a raider attack on his village when the raiders took away all the medical supplies needed for Kelly to survive</w:t>
      </w:r>
    </w:p>
    <w:p w14:paraId="3E3F1221" w14:textId="6ED52CB4" w:rsidR="0086305D" w:rsidRDefault="0086305D" w:rsidP="0086305D">
      <w:pPr>
        <w:pStyle w:val="ListParagraph"/>
        <w:numPr>
          <w:ilvl w:val="0"/>
          <w:numId w:val="15"/>
        </w:numPr>
      </w:pPr>
      <w:r>
        <w:t>Luckily, EC-00 went into hiatus after the chaos, giving Nathan the chance to live</w:t>
      </w:r>
    </w:p>
    <w:p w14:paraId="0320DAB3" w14:textId="728320BB" w:rsidR="0086305D" w:rsidRDefault="0086305D" w:rsidP="0086305D">
      <w:pPr>
        <w:pStyle w:val="ListParagraph"/>
        <w:numPr>
          <w:ilvl w:val="0"/>
          <w:numId w:val="15"/>
        </w:numPr>
      </w:pPr>
      <w:r>
        <w:t>However, Nathan decided to take up the project and reprogrammed the courser with the idea that, if he has control over the courser, he could finally be the hero Kelly always wanted him to be</w:t>
      </w:r>
    </w:p>
    <w:p w14:paraId="2B8BA144" w14:textId="44217160" w:rsidR="00822A36" w:rsidRDefault="00822A36" w:rsidP="00822A36">
      <w:pPr>
        <w:pStyle w:val="ListParagraph"/>
        <w:numPr>
          <w:ilvl w:val="1"/>
          <w:numId w:val="15"/>
        </w:numPr>
      </w:pPr>
      <w:r>
        <w:t>While Nathan has always been helpful to nearby villages, he</w:t>
      </w:r>
      <w:r w:rsidR="00D53A16">
        <w:t xml:space="preserve"> thinks he</w:t>
      </w:r>
      <w:r>
        <w:t xml:space="preserve"> could never achieve his goal by doing those trivial </w:t>
      </w:r>
      <w:r w:rsidR="00D53A16">
        <w:t>chores</w:t>
      </w:r>
    </w:p>
    <w:p w14:paraId="0C224440" w14:textId="3C3C0D4E" w:rsidR="0086305D" w:rsidRDefault="0086305D" w:rsidP="0086305D">
      <w:pPr>
        <w:pStyle w:val="ListParagraph"/>
        <w:numPr>
          <w:ilvl w:val="0"/>
          <w:numId w:val="15"/>
        </w:numPr>
      </w:pPr>
      <w:r>
        <w:t xml:space="preserve">Nathan succeeded in his </w:t>
      </w:r>
      <w:r w:rsidR="00822A36">
        <w:t>endeavor, but the courser still malfunctions often</w:t>
      </w:r>
    </w:p>
    <w:p w14:paraId="0A0A04F5" w14:textId="66D72E58" w:rsidR="00822A36" w:rsidRDefault="00822A36" w:rsidP="0086305D">
      <w:pPr>
        <w:pStyle w:val="ListParagraph"/>
        <w:numPr>
          <w:ilvl w:val="0"/>
          <w:numId w:val="15"/>
        </w:numPr>
      </w:pPr>
      <w:r>
        <w:t>Nathan realizes that the courser has the control over the synths in the facility, and aggressively send them out against the villagers as they are not Synths</w:t>
      </w:r>
    </w:p>
    <w:p w14:paraId="6819CAF8" w14:textId="6D61080F" w:rsidR="00822A36" w:rsidRDefault="00822A36" w:rsidP="0086305D">
      <w:pPr>
        <w:pStyle w:val="ListParagraph"/>
        <w:numPr>
          <w:ilvl w:val="0"/>
          <w:numId w:val="15"/>
        </w:numPr>
      </w:pPr>
      <w:r>
        <w:t>Instead of stopping the courser of the Synths right away, Nathan decides to play hero in front of the villagers, so that they will celebrate him</w:t>
      </w:r>
    </w:p>
    <w:p w14:paraId="3E7F258E" w14:textId="7FACDFC9" w:rsidR="00822A36" w:rsidRDefault="00822A36" w:rsidP="0086305D">
      <w:pPr>
        <w:pStyle w:val="ListParagraph"/>
        <w:numPr>
          <w:ilvl w:val="0"/>
          <w:numId w:val="15"/>
        </w:numPr>
      </w:pPr>
      <w:r>
        <w:t xml:space="preserve">Over months, Nathan’s </w:t>
      </w:r>
      <w:r w:rsidR="00D53A16">
        <w:t>hope</w:t>
      </w:r>
      <w:r>
        <w:t xml:space="preserve"> is fulfilled, but a man called Davy, wife to Cathy, father to Allie, is killed during one of the Synth attacks on Tatoville</w:t>
      </w:r>
    </w:p>
    <w:p w14:paraId="261223A6" w14:textId="612F9812" w:rsidR="00D53A16" w:rsidRDefault="00D53A16" w:rsidP="00D53A16">
      <w:pPr>
        <w:pStyle w:val="ListParagraph"/>
        <w:numPr>
          <w:ilvl w:val="1"/>
          <w:numId w:val="15"/>
        </w:numPr>
      </w:pPr>
      <w:r>
        <w:t xml:space="preserve">Nathan is </w:t>
      </w:r>
      <w:r w:rsidR="00B67F58">
        <w:t>deeply sorry</w:t>
      </w:r>
      <w:r>
        <w:t xml:space="preserve"> about his death, but he could not stop what he has been doing</w:t>
      </w:r>
    </w:p>
    <w:p w14:paraId="68DFF33C" w14:textId="79178E98" w:rsidR="00822A36" w:rsidRDefault="00D53A16" w:rsidP="00D53A16">
      <w:pPr>
        <w:pStyle w:val="ListParagraph"/>
        <w:numPr>
          <w:ilvl w:val="0"/>
          <w:numId w:val="15"/>
        </w:numPr>
      </w:pPr>
      <w:r>
        <w:t>As his ambition grows, Nathan wishes someone to witness his awesomeness in action as he plans a great show of saving Tatoville from explosion</w:t>
      </w:r>
    </w:p>
    <w:p w14:paraId="4CA00DD7" w14:textId="77777777" w:rsidR="00EE390F" w:rsidRPr="00EE390F" w:rsidRDefault="00EE390F" w:rsidP="00EE390F"/>
    <w:p w14:paraId="3AB10157" w14:textId="77777777" w:rsidR="00F22306" w:rsidRPr="00F22306" w:rsidRDefault="00F22306" w:rsidP="00F22306"/>
    <w:p w14:paraId="15076EF8" w14:textId="77777777" w:rsidR="000521E0" w:rsidRDefault="000521E0">
      <w:pPr>
        <w:rPr>
          <w:rStyle w:val="Emphasis"/>
          <w:rFonts w:asciiTheme="majorHAnsi" w:eastAsiaTheme="majorEastAsia" w:hAnsiTheme="majorHAnsi" w:cstheme="majorBidi"/>
          <w:b/>
          <w:bCs/>
          <w:i w:val="0"/>
          <w:color w:val="4F81BD" w:themeColor="accent1"/>
        </w:rPr>
      </w:pPr>
      <w:r>
        <w:rPr>
          <w:rStyle w:val="Emphasis"/>
          <w:i w:val="0"/>
        </w:rPr>
        <w:br w:type="page"/>
      </w:r>
    </w:p>
    <w:p w14:paraId="338D4145" w14:textId="2264EDE7" w:rsidR="007A4FC6" w:rsidRDefault="007A4FC6" w:rsidP="006F51AC">
      <w:pPr>
        <w:pStyle w:val="Heading3"/>
        <w:rPr>
          <w:rStyle w:val="Emphasis"/>
          <w:i w:val="0"/>
        </w:rPr>
      </w:pPr>
      <w:bookmarkStart w:id="38" w:name="_Toc102793886"/>
      <w:r w:rsidRPr="006F51AC">
        <w:rPr>
          <w:rStyle w:val="Emphasis"/>
          <w:i w:val="0"/>
        </w:rPr>
        <w:lastRenderedPageBreak/>
        <w:t>Aftermath</w:t>
      </w:r>
      <w:bookmarkEnd w:id="38"/>
    </w:p>
    <w:p w14:paraId="470DBC83" w14:textId="2EFAB476" w:rsidR="002A5370" w:rsidRDefault="00D13982" w:rsidP="0057311B">
      <w:pPr>
        <w:pStyle w:val="ListParagraph"/>
        <w:numPr>
          <w:ilvl w:val="0"/>
          <w:numId w:val="16"/>
        </w:numPr>
      </w:pPr>
      <w:r>
        <w:t xml:space="preserve">Nathan and the player </w:t>
      </w:r>
      <w:r w:rsidR="006A0C81">
        <w:t>defeat the courser and save</w:t>
      </w:r>
      <w:r>
        <w:t xml:space="preserve"> Tatoville from facility’s explosion</w:t>
      </w:r>
      <w:r w:rsidR="002A5370">
        <w:t xml:space="preserve">, </w:t>
      </w:r>
      <w:r w:rsidR="006A0C81">
        <w:t xml:space="preserve">but after that the player had to make a decision of whether to reveal </w:t>
      </w:r>
      <w:r w:rsidR="006A0C81">
        <w:rPr>
          <w:rFonts w:hint="eastAsia"/>
          <w:lang w:eastAsia="zh-CN"/>
        </w:rPr>
        <w:t>N</w:t>
      </w:r>
      <w:r w:rsidR="006A0C81">
        <w:t>athan’s plans and true intentions to the villagers or hide the truth from them instead. D</w:t>
      </w:r>
      <w:r w:rsidR="002A5370">
        <w:t>epending on player’s choice there are two drastically different outcomes</w:t>
      </w:r>
    </w:p>
    <w:p w14:paraId="66491B67" w14:textId="0B38EC0E" w:rsidR="002A5370" w:rsidRDefault="002A5370" w:rsidP="0057311B">
      <w:pPr>
        <w:pStyle w:val="ListParagraph"/>
        <w:numPr>
          <w:ilvl w:val="0"/>
          <w:numId w:val="16"/>
        </w:numPr>
      </w:pPr>
      <w:r>
        <w:t>If the player tells the truth about Nathan to the villagers</w:t>
      </w:r>
    </w:p>
    <w:p w14:paraId="360227B0" w14:textId="4EB6F21D" w:rsidR="006A0C81" w:rsidRDefault="006A0C81" w:rsidP="006A0C81">
      <w:pPr>
        <w:pStyle w:val="ListParagraph"/>
        <w:numPr>
          <w:ilvl w:val="1"/>
          <w:numId w:val="16"/>
        </w:numPr>
      </w:pPr>
      <w:r>
        <w:t xml:space="preserve">Villagers will </w:t>
      </w:r>
      <w:r w:rsidRPr="00405EDA">
        <w:t>become hostile to Nathan and start to attack</w:t>
      </w:r>
      <w:r>
        <w:t xml:space="preserve"> Nathan while cursing him till his death</w:t>
      </w:r>
    </w:p>
    <w:p w14:paraId="0BB966A7" w14:textId="77777777" w:rsidR="006A0C81" w:rsidRDefault="006A0C81" w:rsidP="006A0C81">
      <w:pPr>
        <w:pStyle w:val="ListParagraph"/>
        <w:numPr>
          <w:ilvl w:val="1"/>
          <w:numId w:val="16"/>
        </w:numPr>
      </w:pPr>
      <w:r>
        <w:t>Nathan will not fight back</w:t>
      </w:r>
    </w:p>
    <w:p w14:paraId="62A3D4BB" w14:textId="2BD7F939" w:rsidR="006A0C81" w:rsidRDefault="006A0C81" w:rsidP="006A0C81">
      <w:pPr>
        <w:pStyle w:val="ListParagraph"/>
        <w:numPr>
          <w:ilvl w:val="1"/>
          <w:numId w:val="16"/>
        </w:numPr>
      </w:pPr>
      <w:r>
        <w:t>Allie will be sad while watching the scene and pleading the villagers to stop</w:t>
      </w:r>
    </w:p>
    <w:p w14:paraId="62240D30" w14:textId="77777777" w:rsidR="006A0C81" w:rsidRDefault="006A0C81" w:rsidP="006A0C81">
      <w:pPr>
        <w:pStyle w:val="ListParagraph"/>
        <w:numPr>
          <w:ilvl w:val="1"/>
          <w:numId w:val="16"/>
        </w:numPr>
      </w:pPr>
      <w:r>
        <w:t>After Nathan’s death, Allie begs Nathan to wake up, and eventually gets angry at the player for failing to protect Nathan</w:t>
      </w:r>
    </w:p>
    <w:p w14:paraId="6FC05A73" w14:textId="4FBB5E78" w:rsidR="006A0C81" w:rsidRDefault="006A0C81" w:rsidP="006A0C81">
      <w:pPr>
        <w:pStyle w:val="ListParagraph"/>
        <w:numPr>
          <w:ilvl w:val="1"/>
          <w:numId w:val="16"/>
        </w:numPr>
      </w:pPr>
      <w:r>
        <w:t>Cathy will state that she could not believe that they have been fooled for so long and praise the player as the true hero</w:t>
      </w:r>
    </w:p>
    <w:p w14:paraId="26C56FBF" w14:textId="2E3F1465" w:rsidR="002A5370" w:rsidRDefault="002A5370" w:rsidP="0057311B">
      <w:pPr>
        <w:pStyle w:val="ListParagraph"/>
        <w:numPr>
          <w:ilvl w:val="0"/>
          <w:numId w:val="16"/>
        </w:numPr>
      </w:pPr>
      <w:r>
        <w:t>If the player</w:t>
      </w:r>
      <w:r w:rsidRPr="002A5370">
        <w:t xml:space="preserve"> </w:t>
      </w:r>
      <w:r>
        <w:t>tells the lies about Nathan to the villagers</w:t>
      </w:r>
    </w:p>
    <w:p w14:paraId="4AA3BEC8" w14:textId="77777777" w:rsidR="00544CAA" w:rsidRDefault="00544CAA" w:rsidP="00544CAA">
      <w:pPr>
        <w:pStyle w:val="ListParagraph"/>
        <w:numPr>
          <w:ilvl w:val="1"/>
          <w:numId w:val="16"/>
        </w:numPr>
      </w:pPr>
      <w:r>
        <w:rPr>
          <w:lang w:eastAsia="zh-CN"/>
        </w:rPr>
        <w:t>After telling the lie, the villagers</w:t>
      </w:r>
      <w:r>
        <w:t xml:space="preserve"> will </w:t>
      </w:r>
      <w:r w:rsidRPr="00405EDA">
        <w:t>be cheerful and</w:t>
      </w:r>
      <w:r>
        <w:t xml:space="preserve"> grateful to Nathan</w:t>
      </w:r>
    </w:p>
    <w:p w14:paraId="06DAEBAE" w14:textId="061F48AE" w:rsidR="00544CAA" w:rsidRDefault="00544CAA" w:rsidP="00544CAA">
      <w:pPr>
        <w:pStyle w:val="ListParagraph"/>
        <w:numPr>
          <w:ilvl w:val="1"/>
          <w:numId w:val="16"/>
        </w:numPr>
      </w:pPr>
      <w:r>
        <w:t>Cathy invites Nathan and the player to enjoy her Tato noodles</w:t>
      </w:r>
    </w:p>
    <w:p w14:paraId="179030B4" w14:textId="77777777" w:rsidR="00544CAA" w:rsidRDefault="00544CAA" w:rsidP="00544CAA">
      <w:pPr>
        <w:pStyle w:val="ListParagraph"/>
        <w:numPr>
          <w:ilvl w:val="1"/>
          <w:numId w:val="16"/>
        </w:numPr>
      </w:pPr>
      <w:r>
        <w:t>Allie desperately wants to hear Nathan’s adventure story</w:t>
      </w:r>
    </w:p>
    <w:p w14:paraId="11A92F9A" w14:textId="77777777" w:rsidR="00544CAA" w:rsidRDefault="00544CAA" w:rsidP="00544CAA">
      <w:pPr>
        <w:pStyle w:val="ListParagraph"/>
        <w:numPr>
          <w:ilvl w:val="1"/>
          <w:numId w:val="16"/>
        </w:numPr>
      </w:pPr>
      <w:r>
        <w:rPr>
          <w:rFonts w:hint="eastAsia"/>
          <w:lang w:eastAsia="zh-CN"/>
        </w:rPr>
        <w:t>All</w:t>
      </w:r>
      <w:r>
        <w:t>ie also thanks the player that the player made sure Nathan return safely</w:t>
      </w:r>
    </w:p>
    <w:p w14:paraId="3EFE82C1" w14:textId="77777777" w:rsidR="00544CAA" w:rsidRDefault="00544CAA" w:rsidP="00544CAA">
      <w:pPr>
        <w:pStyle w:val="ListParagraph"/>
        <w:numPr>
          <w:ilvl w:val="1"/>
          <w:numId w:val="16"/>
        </w:numPr>
      </w:pPr>
      <w:r>
        <w:t>When talking with Nathan, Nathan shows his appreciation but still show hints of his hero complex when joking to save the whole Commonwealth</w:t>
      </w:r>
    </w:p>
    <w:p w14:paraId="175B040E" w14:textId="3F5BC76D" w:rsidR="006A0C81" w:rsidRDefault="00544CAA" w:rsidP="00544CAA">
      <w:pPr>
        <w:pStyle w:val="ListParagraph"/>
        <w:numPr>
          <w:ilvl w:val="1"/>
          <w:numId w:val="16"/>
        </w:numPr>
      </w:pPr>
      <w:r>
        <w:t>Cathy is grateful to the player and invites the player to come often</w:t>
      </w:r>
    </w:p>
    <w:p w14:paraId="2464DD2E" w14:textId="77777777" w:rsidR="007A572C" w:rsidRDefault="007A572C" w:rsidP="003D673E">
      <w:pPr>
        <w:pStyle w:val="Heading2"/>
      </w:pPr>
      <w:bookmarkStart w:id="39" w:name="_Toc102793887"/>
      <w:r>
        <w:t>Development Schedule</w:t>
      </w:r>
      <w:bookmarkEnd w:id="39"/>
    </w:p>
    <w:tbl>
      <w:tblPr>
        <w:tblStyle w:val="GridTable4-Accent1"/>
        <w:tblW w:w="0" w:type="auto"/>
        <w:tblLook w:val="04A0" w:firstRow="1" w:lastRow="0" w:firstColumn="1" w:lastColumn="0" w:noHBand="0" w:noVBand="1"/>
      </w:tblPr>
      <w:tblGrid>
        <w:gridCol w:w="2605"/>
        <w:gridCol w:w="2880"/>
      </w:tblGrid>
      <w:tr w:rsidR="007A572C" w14:paraId="2E553684" w14:textId="77777777" w:rsidTr="00D43C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4C86000F" w14:textId="77777777" w:rsidR="007A572C" w:rsidRDefault="007A572C" w:rsidP="007A572C">
            <w:pPr>
              <w:jc w:val="center"/>
            </w:pPr>
            <w:r>
              <w:t>Milestone</w:t>
            </w:r>
          </w:p>
        </w:tc>
        <w:tc>
          <w:tcPr>
            <w:tcW w:w="2880" w:type="dxa"/>
          </w:tcPr>
          <w:p w14:paraId="4BBD0AD4" w14:textId="77777777" w:rsidR="007A572C" w:rsidRDefault="007A572C" w:rsidP="00D43C2F">
            <w:pPr>
              <w:jc w:val="center"/>
              <w:cnfStyle w:val="100000000000" w:firstRow="1" w:lastRow="0" w:firstColumn="0" w:lastColumn="0" w:oddVBand="0" w:evenVBand="0" w:oddHBand="0" w:evenHBand="0" w:firstRowFirstColumn="0" w:firstRowLastColumn="0" w:lastRowFirstColumn="0" w:lastRowLastColumn="0"/>
            </w:pPr>
            <w:r>
              <w:t>Date</w:t>
            </w:r>
          </w:p>
        </w:tc>
      </w:tr>
      <w:tr w:rsidR="007A572C" w14:paraId="49E05BE5" w14:textId="77777777" w:rsidTr="00D43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6193515" w14:textId="77777777" w:rsidR="007A572C" w:rsidRDefault="007A572C" w:rsidP="007A572C">
            <w:r>
              <w:t>LDD</w:t>
            </w:r>
          </w:p>
        </w:tc>
        <w:tc>
          <w:tcPr>
            <w:tcW w:w="2880" w:type="dxa"/>
          </w:tcPr>
          <w:p w14:paraId="601612E9" w14:textId="5F5F19DA" w:rsidR="007A572C" w:rsidRDefault="008F599E" w:rsidP="00D43C2F">
            <w:pPr>
              <w:jc w:val="center"/>
              <w:cnfStyle w:val="000000100000" w:firstRow="0" w:lastRow="0" w:firstColumn="0" w:lastColumn="0" w:oddVBand="0" w:evenVBand="0" w:oddHBand="1" w:evenHBand="0" w:firstRowFirstColumn="0" w:firstRowLastColumn="0" w:lastRowFirstColumn="0" w:lastRowLastColumn="0"/>
            </w:pPr>
            <w:r>
              <w:t>2/28/2022</w:t>
            </w:r>
          </w:p>
        </w:tc>
      </w:tr>
      <w:tr w:rsidR="007A572C" w14:paraId="536FB851" w14:textId="77777777" w:rsidTr="00D43C2F">
        <w:tc>
          <w:tcPr>
            <w:cnfStyle w:val="001000000000" w:firstRow="0" w:lastRow="0" w:firstColumn="1" w:lastColumn="0" w:oddVBand="0" w:evenVBand="0" w:oddHBand="0" w:evenHBand="0" w:firstRowFirstColumn="0" w:firstRowLastColumn="0" w:lastRowFirstColumn="0" w:lastRowLastColumn="0"/>
            <w:tcW w:w="2605" w:type="dxa"/>
          </w:tcPr>
          <w:p w14:paraId="3F324592" w14:textId="77777777" w:rsidR="007A572C" w:rsidRDefault="007A572C" w:rsidP="007A572C">
            <w:r>
              <w:t>Whitebox</w:t>
            </w:r>
            <w:r w:rsidR="00122438">
              <w:t>/Blockmesh</w:t>
            </w:r>
          </w:p>
        </w:tc>
        <w:tc>
          <w:tcPr>
            <w:tcW w:w="2880" w:type="dxa"/>
          </w:tcPr>
          <w:p w14:paraId="06A3C2AA" w14:textId="10440C6B" w:rsidR="007A572C" w:rsidRDefault="008F599E" w:rsidP="00D43C2F">
            <w:pPr>
              <w:jc w:val="center"/>
              <w:cnfStyle w:val="000000000000" w:firstRow="0" w:lastRow="0" w:firstColumn="0" w:lastColumn="0" w:oddVBand="0" w:evenVBand="0" w:oddHBand="0" w:evenHBand="0" w:firstRowFirstColumn="0" w:firstRowLastColumn="0" w:lastRowFirstColumn="0" w:lastRowLastColumn="0"/>
            </w:pPr>
            <w:r>
              <w:t>3/7/2022</w:t>
            </w:r>
          </w:p>
        </w:tc>
      </w:tr>
      <w:tr w:rsidR="00D43C2F" w14:paraId="486DCE14" w14:textId="77777777" w:rsidTr="00D43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7FFEDCFB" w14:textId="77777777" w:rsidR="00D43C2F" w:rsidRDefault="00D43C2F" w:rsidP="00D43C2F">
            <w:r>
              <w:t>Initial Gameplay</w:t>
            </w:r>
          </w:p>
        </w:tc>
        <w:tc>
          <w:tcPr>
            <w:tcW w:w="2880" w:type="dxa"/>
          </w:tcPr>
          <w:p w14:paraId="6F70760D" w14:textId="78C777CC" w:rsidR="00D43C2F" w:rsidRDefault="008F599E" w:rsidP="00D43C2F">
            <w:pPr>
              <w:jc w:val="center"/>
              <w:cnfStyle w:val="000000100000" w:firstRow="0" w:lastRow="0" w:firstColumn="0" w:lastColumn="0" w:oddVBand="0" w:evenVBand="0" w:oddHBand="1" w:evenHBand="0" w:firstRowFirstColumn="0" w:firstRowLastColumn="0" w:lastRowFirstColumn="0" w:lastRowLastColumn="0"/>
            </w:pPr>
            <w:r>
              <w:t>3/28/2022</w:t>
            </w:r>
          </w:p>
        </w:tc>
      </w:tr>
      <w:tr w:rsidR="007A572C" w14:paraId="4BD4FA6A" w14:textId="77777777" w:rsidTr="00D43C2F">
        <w:tc>
          <w:tcPr>
            <w:cnfStyle w:val="001000000000" w:firstRow="0" w:lastRow="0" w:firstColumn="1" w:lastColumn="0" w:oddVBand="0" w:evenVBand="0" w:oddHBand="0" w:evenHBand="0" w:firstRowFirstColumn="0" w:firstRowLastColumn="0" w:lastRowFirstColumn="0" w:lastRowLastColumn="0"/>
            <w:tcW w:w="2605" w:type="dxa"/>
          </w:tcPr>
          <w:p w14:paraId="3787AAC2" w14:textId="77777777" w:rsidR="007A572C" w:rsidRDefault="007A572C" w:rsidP="007A572C">
            <w:r>
              <w:t>Gameplay</w:t>
            </w:r>
            <w:r w:rsidR="00D43C2F">
              <w:t xml:space="preserve"> Complete</w:t>
            </w:r>
          </w:p>
        </w:tc>
        <w:tc>
          <w:tcPr>
            <w:tcW w:w="2880" w:type="dxa"/>
          </w:tcPr>
          <w:p w14:paraId="6AAEB7FB" w14:textId="7770FDE2" w:rsidR="007A572C" w:rsidRDefault="00137567" w:rsidP="00D43C2F">
            <w:pPr>
              <w:jc w:val="center"/>
              <w:cnfStyle w:val="000000000000" w:firstRow="0" w:lastRow="0" w:firstColumn="0" w:lastColumn="0" w:oddVBand="0" w:evenVBand="0" w:oddHBand="0" w:evenHBand="0" w:firstRowFirstColumn="0" w:firstRowLastColumn="0" w:lastRowFirstColumn="0" w:lastRowLastColumn="0"/>
            </w:pPr>
            <w:r>
              <w:t>4/18/2022</w:t>
            </w:r>
          </w:p>
        </w:tc>
      </w:tr>
      <w:tr w:rsidR="007A572C" w14:paraId="62BFBC6D" w14:textId="77777777" w:rsidTr="00D43C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4497935E" w14:textId="77777777" w:rsidR="007A572C" w:rsidRDefault="007A572C" w:rsidP="007A572C">
            <w:r>
              <w:t>Aesthetics</w:t>
            </w:r>
          </w:p>
        </w:tc>
        <w:tc>
          <w:tcPr>
            <w:tcW w:w="2880" w:type="dxa"/>
          </w:tcPr>
          <w:p w14:paraId="05FD5558" w14:textId="49D0BBD1" w:rsidR="007A572C" w:rsidRDefault="00137567" w:rsidP="00D43C2F">
            <w:pPr>
              <w:jc w:val="center"/>
              <w:cnfStyle w:val="000000100000" w:firstRow="0" w:lastRow="0" w:firstColumn="0" w:lastColumn="0" w:oddVBand="0" w:evenVBand="0" w:oddHBand="1" w:evenHBand="0" w:firstRowFirstColumn="0" w:firstRowLastColumn="0" w:lastRowFirstColumn="0" w:lastRowLastColumn="0"/>
            </w:pPr>
            <w:r>
              <w:t>4/25/2022</w:t>
            </w:r>
          </w:p>
        </w:tc>
      </w:tr>
      <w:tr w:rsidR="007A572C" w14:paraId="76759C47" w14:textId="77777777" w:rsidTr="00D43C2F">
        <w:tc>
          <w:tcPr>
            <w:cnfStyle w:val="001000000000" w:firstRow="0" w:lastRow="0" w:firstColumn="1" w:lastColumn="0" w:oddVBand="0" w:evenVBand="0" w:oddHBand="0" w:evenHBand="0" w:firstRowFirstColumn="0" w:firstRowLastColumn="0" w:lastRowFirstColumn="0" w:lastRowLastColumn="0"/>
            <w:tcW w:w="2605" w:type="dxa"/>
          </w:tcPr>
          <w:p w14:paraId="70AC88EC" w14:textId="77777777" w:rsidR="007A572C" w:rsidRDefault="006F51AC" w:rsidP="007A572C">
            <w:r>
              <w:t>Launch</w:t>
            </w:r>
          </w:p>
        </w:tc>
        <w:tc>
          <w:tcPr>
            <w:tcW w:w="2880" w:type="dxa"/>
          </w:tcPr>
          <w:p w14:paraId="260DB215" w14:textId="1E779E90" w:rsidR="007A572C" w:rsidRDefault="00137567" w:rsidP="00D43C2F">
            <w:pPr>
              <w:jc w:val="center"/>
              <w:cnfStyle w:val="000000000000" w:firstRow="0" w:lastRow="0" w:firstColumn="0" w:lastColumn="0" w:oddVBand="0" w:evenVBand="0" w:oddHBand="0" w:evenHBand="0" w:firstRowFirstColumn="0" w:firstRowLastColumn="0" w:lastRowFirstColumn="0" w:lastRowLastColumn="0"/>
              <w:rPr>
                <w:lang w:eastAsia="zh-CN"/>
              </w:rPr>
            </w:pPr>
            <w:r>
              <w:t>5/2/2022</w:t>
            </w:r>
          </w:p>
        </w:tc>
      </w:tr>
    </w:tbl>
    <w:p w14:paraId="18F94908" w14:textId="77777777" w:rsidR="007A572C" w:rsidRPr="007A572C" w:rsidRDefault="007A572C" w:rsidP="007A572C"/>
    <w:p w14:paraId="2E73677D" w14:textId="77777777" w:rsidR="000F4B17" w:rsidRDefault="000F4B17"/>
    <w:p w14:paraId="268BB482" w14:textId="7355E281" w:rsidR="006F51AC" w:rsidRPr="000521E0" w:rsidRDefault="00AC1277">
      <w:r>
        <w:br/>
      </w:r>
    </w:p>
    <w:p w14:paraId="7AD9ECE1" w14:textId="77777777" w:rsidR="001C3C06" w:rsidRDefault="001C3C06">
      <w:pPr>
        <w:rPr>
          <w:rFonts w:asciiTheme="majorHAnsi" w:eastAsiaTheme="majorEastAsia" w:hAnsiTheme="majorHAnsi" w:cstheme="majorBidi"/>
          <w:b/>
          <w:bCs/>
          <w:color w:val="4F81BD" w:themeColor="accent1"/>
          <w:sz w:val="26"/>
          <w:szCs w:val="26"/>
        </w:rPr>
      </w:pPr>
      <w:r>
        <w:br w:type="page"/>
      </w:r>
    </w:p>
    <w:p w14:paraId="7157A884" w14:textId="02365EA7" w:rsidR="006F51AC" w:rsidRDefault="006F51AC" w:rsidP="000521E0">
      <w:pPr>
        <w:pStyle w:val="Heading2"/>
      </w:pPr>
      <w:bookmarkStart w:id="40" w:name="_Toc102793888"/>
      <w:r>
        <w:lastRenderedPageBreak/>
        <w:t>Aesthetic References</w:t>
      </w:r>
      <w:bookmarkEnd w:id="40"/>
    </w:p>
    <w:p w14:paraId="50884DDB" w14:textId="77777777" w:rsidR="00A03118" w:rsidRPr="007730FE" w:rsidRDefault="00A03118" w:rsidP="006F51AC">
      <w:pPr>
        <w:rPr>
          <w:b/>
          <w:bCs/>
        </w:rPr>
      </w:pPr>
      <w:r w:rsidRPr="007730FE">
        <w:rPr>
          <w:b/>
          <w:bCs/>
        </w:rPr>
        <w:t>Visual Theme 1</w:t>
      </w:r>
    </w:p>
    <w:p w14:paraId="7DE3F79F" w14:textId="252F68CD" w:rsidR="00A03118" w:rsidRDefault="00A03118" w:rsidP="0057311B">
      <w:pPr>
        <w:pStyle w:val="ListParagraph"/>
        <w:numPr>
          <w:ilvl w:val="0"/>
          <w:numId w:val="17"/>
        </w:numPr>
      </w:pPr>
      <w:r>
        <w:t>T</w:t>
      </w:r>
      <w:r>
        <w:rPr>
          <w:rFonts w:hint="eastAsia"/>
          <w:lang w:eastAsia="zh-CN"/>
        </w:rPr>
        <w:t>a</w:t>
      </w:r>
      <w:r>
        <w:t>toville should be a village</w:t>
      </w:r>
      <w:r w:rsidR="007730FE">
        <w:t>/town</w:t>
      </w:r>
      <w:r>
        <w:t xml:space="preserve"> that </w:t>
      </w:r>
      <w:r w:rsidR="007730FE">
        <w:t xml:space="preserve">heavily </w:t>
      </w:r>
      <w:r>
        <w:t xml:space="preserve">depends on farming. </w:t>
      </w:r>
      <w:r w:rsidR="007730FE">
        <w:t xml:space="preserve">The Tato farms should be at the back of the houses. </w:t>
      </w:r>
      <w:r>
        <w:t>The road should have some dirt with grasses nearby. Trees</w:t>
      </w:r>
      <w:r w:rsidR="007730FE">
        <w:t xml:space="preserve"> </w:t>
      </w:r>
      <w:r>
        <w:t>grow nearby. Houses are somewhat dated, and they should be close to each other. People should be walking around talking to each other near their houses and their farms. Everything should form a drastic contrast with the Institute facility</w:t>
      </w:r>
    </w:p>
    <w:p w14:paraId="51809149" w14:textId="6A189C1F" w:rsidR="00B6648A" w:rsidRPr="007730FE" w:rsidRDefault="00B6648A" w:rsidP="00B6648A">
      <w:pPr>
        <w:rPr>
          <w:b/>
          <w:bCs/>
        </w:rPr>
      </w:pPr>
      <w:r w:rsidRPr="007730FE">
        <w:rPr>
          <w:b/>
          <w:bCs/>
        </w:rPr>
        <w:t>Visual Theme 2</w:t>
      </w:r>
    </w:p>
    <w:p w14:paraId="4D2A403B" w14:textId="3116215D" w:rsidR="00B6648A" w:rsidRPr="006F51AC" w:rsidRDefault="00B6648A" w:rsidP="0057311B">
      <w:pPr>
        <w:pStyle w:val="ListParagraph"/>
        <w:numPr>
          <w:ilvl w:val="0"/>
          <w:numId w:val="17"/>
        </w:numPr>
      </w:pPr>
      <w:r>
        <w:t>The facility should generally feel like a</w:t>
      </w:r>
      <w:r w:rsidR="007730FE">
        <w:t xml:space="preserve"> mix between an </w:t>
      </w:r>
      <w:r>
        <w:t>Institute building</w:t>
      </w:r>
      <w:r w:rsidR="007730FE">
        <w:t xml:space="preserve"> and a generic factory. While some parts are</w:t>
      </w:r>
      <w:r w:rsidR="00051945">
        <w:t xml:space="preserve"> </w:t>
      </w:r>
      <w:r w:rsidR="00E26B46">
        <w:t xml:space="preserve">relatively </w:t>
      </w:r>
      <w:r w:rsidR="00051945">
        <w:t>organized, simplistic, full of scientific equipment</w:t>
      </w:r>
      <w:r w:rsidR="007730FE">
        <w:t xml:space="preserve"> </w:t>
      </w:r>
      <w:r w:rsidR="00E26B46">
        <w:t>most other parts are rusty, full of crates</w:t>
      </w:r>
      <w:r w:rsidR="00CC4D43">
        <w:t>, metal frames, catwalks,</w:t>
      </w:r>
      <w:r w:rsidR="00E26B46">
        <w:t xml:space="preserve"> and industrial machines</w:t>
      </w:r>
      <w:r w:rsidR="00051945">
        <w:t xml:space="preserve">. The level also requires </w:t>
      </w:r>
      <w:r w:rsidR="00E26B46">
        <w:t>a large reactor</w:t>
      </w:r>
      <w:r w:rsidR="00051945">
        <w:t xml:space="preserve"> as</w:t>
      </w:r>
      <w:r w:rsidR="00E26B46">
        <w:t xml:space="preserve"> the</w:t>
      </w:r>
      <w:r w:rsidR="00051945">
        <w:t xml:space="preserve"> landmark to draw player’s attention. There should be pods suggesting what the researchers have been working on. Lastly, although it is recently abandoned, the facility should show some degree of chaos and destruction, such as corpses and broken</w:t>
      </w:r>
      <w:r w:rsidR="00E26B46">
        <w:t>, rusty</w:t>
      </w:r>
      <w:r w:rsidR="00051945">
        <w:t xml:space="preserve"> walls</w:t>
      </w:r>
    </w:p>
    <w:p w14:paraId="4AE8BF99" w14:textId="424389CD" w:rsidR="000F4B17" w:rsidRDefault="00A03118" w:rsidP="00AC1277">
      <w:pPr>
        <w:pStyle w:val="Heading3"/>
      </w:pPr>
      <w:bookmarkStart w:id="41" w:name="_Toc102793889"/>
      <w:r>
        <w:t>Rural Village</w:t>
      </w:r>
      <w:bookmarkEnd w:id="41"/>
    </w:p>
    <w:p w14:paraId="5E0B1CEF" w14:textId="43C95472" w:rsidR="000F4B17" w:rsidRDefault="00051945" w:rsidP="00814E68">
      <w:r>
        <w:rPr>
          <w:noProof/>
        </w:rPr>
        <mc:AlternateContent>
          <mc:Choice Requires="wps">
            <w:drawing>
              <wp:anchor distT="0" distB="0" distL="114300" distR="114300" simplePos="0" relativeHeight="251702272" behindDoc="0" locked="0" layoutInCell="1" allowOverlap="1" wp14:anchorId="2AE31875" wp14:editId="1DB96B63">
                <wp:simplePos x="0" y="0"/>
                <wp:positionH relativeFrom="margin">
                  <wp:align>right</wp:align>
                </wp:positionH>
                <wp:positionV relativeFrom="paragraph">
                  <wp:posOffset>3146700</wp:posOffset>
                </wp:positionV>
                <wp:extent cx="5953760" cy="635"/>
                <wp:effectExtent l="0" t="0" r="8890" b="0"/>
                <wp:wrapSquare wrapText="bothSides"/>
                <wp:docPr id="36" name="Text Box 36"/>
                <wp:cNvGraphicFramePr/>
                <a:graphic xmlns:a="http://schemas.openxmlformats.org/drawingml/2006/main">
                  <a:graphicData uri="http://schemas.microsoft.com/office/word/2010/wordprocessingShape">
                    <wps:wsp>
                      <wps:cNvSpPr txBox="1"/>
                      <wps:spPr>
                        <a:xfrm>
                          <a:off x="0" y="0"/>
                          <a:ext cx="5953760" cy="635"/>
                        </a:xfrm>
                        <a:prstGeom prst="rect">
                          <a:avLst/>
                        </a:prstGeom>
                        <a:solidFill>
                          <a:prstClr val="white"/>
                        </a:solidFill>
                        <a:ln>
                          <a:noFill/>
                        </a:ln>
                        <a:effectLst/>
                      </wps:spPr>
                      <wps:txbx>
                        <w:txbxContent>
                          <w:p w14:paraId="3092F73F" w14:textId="3E5D85CD" w:rsidR="0039558B" w:rsidRPr="00D03141" w:rsidRDefault="0039558B" w:rsidP="00AC1277">
                            <w:pPr>
                              <w:pStyle w:val="Caption"/>
                              <w:jc w:val="center"/>
                              <w:rPr>
                                <w:noProof/>
                              </w:rPr>
                            </w:pPr>
                            <w:bookmarkStart w:id="42" w:name="_Toc102793911"/>
                            <w:r>
                              <w:t xml:space="preserve">Figure </w:t>
                            </w:r>
                            <w:r w:rsidR="005D2928">
                              <w:fldChar w:fldCharType="begin"/>
                            </w:r>
                            <w:r w:rsidR="005D2928">
                              <w:instrText xml:space="preserve"> SEQ Figure \* ARABIC </w:instrText>
                            </w:r>
                            <w:r w:rsidR="005D2928">
                              <w:fldChar w:fldCharType="separate"/>
                            </w:r>
                            <w:r w:rsidR="00FB4D71">
                              <w:rPr>
                                <w:noProof/>
                              </w:rPr>
                              <w:t>11</w:t>
                            </w:r>
                            <w:r w:rsidR="005D2928">
                              <w:rPr>
                                <w:noProof/>
                              </w:rPr>
                              <w:fldChar w:fldCharType="end"/>
                            </w:r>
                            <w:r>
                              <w:t>: Contact Sheet for Visual Theme 1</w:t>
                            </w:r>
                            <w:r w:rsidR="00662BBD">
                              <w:t>.</w:t>
                            </w:r>
                            <w:r>
                              <w:t xml:space="preserve"> [</w:t>
                            </w:r>
                            <w:r w:rsidR="00B428D1">
                              <w:t>4</w:t>
                            </w:r>
                            <w:r>
                              <w:t>,</w:t>
                            </w:r>
                            <w:r w:rsidR="00B428D1">
                              <w:t xml:space="preserve"> 5</w:t>
                            </w:r>
                            <w:r>
                              <w:t>,</w:t>
                            </w:r>
                            <w:r w:rsidR="00B428D1">
                              <w:t xml:space="preserve"> 6, 7</w:t>
                            </w:r>
                            <w:r>
                              <w:t>]</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E31875" id="Text Box 36" o:spid="_x0000_s1027" type="#_x0000_t202" style="position:absolute;margin-left:417.6pt;margin-top:247.75pt;width:468.8pt;height:.05pt;z-index:25170227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" stroked="f">
                <v:textbox style="mso-fit-shape-to-text:t" inset="0,0,0,0">
                  <w:txbxContent>
                    <w:p w14:paraId="3092F73F" w14:textId="3E5D85CD" w:rsidR="0039558B" w:rsidRPr="00D03141" w:rsidRDefault="0039558B" w:rsidP="00AC1277">
                      <w:pPr>
                        <w:pStyle w:val="Caption"/>
                        <w:jc w:val="center"/>
                        <w:rPr>
                          <w:noProof/>
                        </w:rPr>
                      </w:pPr>
                      <w:bookmarkStart w:id="43" w:name="_Toc102793911"/>
                      <w:r>
                        <w:t xml:space="preserve">Figure </w:t>
                      </w:r>
                      <w:r w:rsidR="005D2928">
                        <w:fldChar w:fldCharType="begin"/>
                      </w:r>
                      <w:r w:rsidR="005D2928">
                        <w:instrText xml:space="preserve"> SEQ Figure \* ARABIC </w:instrText>
                      </w:r>
                      <w:r w:rsidR="005D2928">
                        <w:fldChar w:fldCharType="separate"/>
                      </w:r>
                      <w:r w:rsidR="00FB4D71">
                        <w:rPr>
                          <w:noProof/>
                        </w:rPr>
                        <w:t>11</w:t>
                      </w:r>
                      <w:r w:rsidR="005D2928">
                        <w:rPr>
                          <w:noProof/>
                        </w:rPr>
                        <w:fldChar w:fldCharType="end"/>
                      </w:r>
                      <w:r>
                        <w:t>: Contact Sheet for Visual Theme 1</w:t>
                      </w:r>
                      <w:r w:rsidR="00662BBD">
                        <w:t>.</w:t>
                      </w:r>
                      <w:r>
                        <w:t xml:space="preserve"> [</w:t>
                      </w:r>
                      <w:r w:rsidR="00B428D1">
                        <w:t>4</w:t>
                      </w:r>
                      <w:r>
                        <w:t>,</w:t>
                      </w:r>
                      <w:r w:rsidR="00B428D1">
                        <w:t xml:space="preserve"> 5</w:t>
                      </w:r>
                      <w:r>
                        <w:t>,</w:t>
                      </w:r>
                      <w:r w:rsidR="00B428D1">
                        <w:t xml:space="preserve"> 6, 7</w:t>
                      </w:r>
                      <w:r>
                        <w:t>]</w:t>
                      </w:r>
                      <w:bookmarkEnd w:id="43"/>
                    </w:p>
                  </w:txbxContent>
                </v:textbox>
                <w10:wrap type="square" anchorx="margin"/>
              </v:shape>
            </w:pict>
          </mc:Fallback>
        </mc:AlternateContent>
      </w:r>
      <w:r w:rsidR="00A03118">
        <w:rPr>
          <w:noProof/>
        </w:rPr>
        <w:drawing>
          <wp:inline distT="0" distB="0" distL="0" distR="0" wp14:anchorId="7C99605A" wp14:editId="7432670F">
            <wp:extent cx="5943600" cy="2994660"/>
            <wp:effectExtent l="0" t="0" r="0" b="0"/>
            <wp:docPr id="16" name="Picture 16" descr="A picture containing ground, building,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ground, building, outdoor, hous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994660"/>
                    </a:xfrm>
                    <a:prstGeom prst="rect">
                      <a:avLst/>
                    </a:prstGeom>
                    <a:noFill/>
                    <a:ln>
                      <a:noFill/>
                    </a:ln>
                  </pic:spPr>
                </pic:pic>
              </a:graphicData>
            </a:graphic>
          </wp:inline>
        </w:drawing>
      </w:r>
    </w:p>
    <w:p w14:paraId="68E956D5" w14:textId="20BA91CE" w:rsidR="00B6648A" w:rsidRPr="00AC1277" w:rsidRDefault="00B6648A" w:rsidP="00AC1277"/>
    <w:p w14:paraId="1AE50B4A" w14:textId="5646C3ED" w:rsidR="000F4B17" w:rsidRPr="00DB5D9D" w:rsidRDefault="000F4B17" w:rsidP="000F4B17"/>
    <w:p w14:paraId="22AF1119" w14:textId="06E038DF" w:rsidR="00B6648A" w:rsidRPr="00562385" w:rsidRDefault="00B6648A" w:rsidP="00562385">
      <w:pPr>
        <w:pStyle w:val="Heading3"/>
      </w:pPr>
      <w:bookmarkStart w:id="44" w:name="_Toc102793890"/>
      <w:r>
        <w:lastRenderedPageBreak/>
        <w:t>Institute Facility</w:t>
      </w:r>
      <w:bookmarkEnd w:id="44"/>
    </w:p>
    <w:p w14:paraId="312FA720" w14:textId="1A7859A5" w:rsidR="00B6648A" w:rsidRPr="00AC1277" w:rsidRDefault="00B6648A" w:rsidP="00B6648A">
      <w:r>
        <w:rPr>
          <w:noProof/>
        </w:rPr>
        <w:drawing>
          <wp:inline distT="0" distB="0" distL="0" distR="0" wp14:anchorId="303D13CA" wp14:editId="10A8C271">
            <wp:extent cx="5943600" cy="3529330"/>
            <wp:effectExtent l="0" t="0" r="0" b="0"/>
            <wp:docPr id="17" name="Picture 17" descr="A picture containing text, indoor,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indoor, ligh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529330"/>
                    </a:xfrm>
                    <a:prstGeom prst="rect">
                      <a:avLst/>
                    </a:prstGeom>
                    <a:noFill/>
                    <a:ln>
                      <a:noFill/>
                    </a:ln>
                  </pic:spPr>
                </pic:pic>
              </a:graphicData>
            </a:graphic>
          </wp:inline>
        </w:drawing>
      </w:r>
    </w:p>
    <w:p w14:paraId="5FEED652" w14:textId="55158102" w:rsidR="00715EB4" w:rsidRDefault="00B6648A" w:rsidP="00334546">
      <w:r>
        <w:rPr>
          <w:noProof/>
        </w:rPr>
        <mc:AlternateContent>
          <mc:Choice Requires="wps">
            <w:drawing>
              <wp:anchor distT="0" distB="0" distL="114300" distR="114300" simplePos="0" relativeHeight="251705344" behindDoc="0" locked="0" layoutInCell="1" allowOverlap="1" wp14:anchorId="34A4346B" wp14:editId="35030211">
                <wp:simplePos x="0" y="0"/>
                <wp:positionH relativeFrom="margin">
                  <wp:align>left</wp:align>
                </wp:positionH>
                <wp:positionV relativeFrom="paragraph">
                  <wp:posOffset>128378</wp:posOffset>
                </wp:positionV>
                <wp:extent cx="5953760" cy="635"/>
                <wp:effectExtent l="0" t="0" r="8890" b="0"/>
                <wp:wrapSquare wrapText="bothSides"/>
                <wp:docPr id="37" name="Text Box 37"/>
                <wp:cNvGraphicFramePr/>
                <a:graphic xmlns:a="http://schemas.openxmlformats.org/drawingml/2006/main">
                  <a:graphicData uri="http://schemas.microsoft.com/office/word/2010/wordprocessingShape">
                    <wps:wsp>
                      <wps:cNvSpPr txBox="1"/>
                      <wps:spPr>
                        <a:xfrm>
                          <a:off x="0" y="0"/>
                          <a:ext cx="5953760" cy="635"/>
                        </a:xfrm>
                        <a:prstGeom prst="rect">
                          <a:avLst/>
                        </a:prstGeom>
                        <a:solidFill>
                          <a:prstClr val="white"/>
                        </a:solidFill>
                        <a:ln>
                          <a:noFill/>
                        </a:ln>
                        <a:effectLst/>
                      </wps:spPr>
                      <wps:txbx>
                        <w:txbxContent>
                          <w:p w14:paraId="29875596" w14:textId="24E2D59A" w:rsidR="0039558B" w:rsidRPr="00D03141" w:rsidRDefault="0039558B" w:rsidP="00AC1277">
                            <w:pPr>
                              <w:pStyle w:val="Caption"/>
                              <w:jc w:val="center"/>
                              <w:rPr>
                                <w:noProof/>
                              </w:rPr>
                            </w:pPr>
                            <w:bookmarkStart w:id="45" w:name="_Toc102793912"/>
                            <w:r>
                              <w:t xml:space="preserve">Figure </w:t>
                            </w:r>
                            <w:r w:rsidR="005D2928">
                              <w:fldChar w:fldCharType="begin"/>
                            </w:r>
                            <w:r w:rsidR="005D2928">
                              <w:instrText xml:space="preserve"> SEQ Figure \* ARABIC </w:instrText>
                            </w:r>
                            <w:r w:rsidR="005D2928">
                              <w:fldChar w:fldCharType="separate"/>
                            </w:r>
                            <w:r w:rsidR="00FB4D71">
                              <w:rPr>
                                <w:noProof/>
                              </w:rPr>
                              <w:t>12</w:t>
                            </w:r>
                            <w:r w:rsidR="005D2928">
                              <w:rPr>
                                <w:noProof/>
                              </w:rPr>
                              <w:fldChar w:fldCharType="end"/>
                            </w:r>
                            <w:r>
                              <w:t>: Contact Sheet for Visual Theme 2</w:t>
                            </w:r>
                            <w:r w:rsidR="00662BBD">
                              <w:t>.</w:t>
                            </w:r>
                            <w:r>
                              <w:t xml:space="preserve"> [</w:t>
                            </w:r>
                            <w:r w:rsidR="00B428D1">
                              <w:t>8</w:t>
                            </w:r>
                            <w:r>
                              <w:t>,</w:t>
                            </w:r>
                            <w:r w:rsidR="00B428D1">
                              <w:t>9</w:t>
                            </w:r>
                            <w:r>
                              <w:t>,</w:t>
                            </w:r>
                            <w:r w:rsidR="00B428D1">
                              <w:t>10</w:t>
                            </w:r>
                            <w:r>
                              <w:t>]</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A4346B" id="Text Box 37" o:spid="_x0000_s1028" type="#_x0000_t202" style="position:absolute;margin-left:0;margin-top:10.1pt;width:468.8pt;height:.05pt;z-index:2517053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" stroked="f">
                <v:textbox style="mso-fit-shape-to-text:t" inset="0,0,0,0">
                  <w:txbxContent>
                    <w:p w14:paraId="29875596" w14:textId="24E2D59A" w:rsidR="0039558B" w:rsidRPr="00D03141" w:rsidRDefault="0039558B" w:rsidP="00AC1277">
                      <w:pPr>
                        <w:pStyle w:val="Caption"/>
                        <w:jc w:val="center"/>
                        <w:rPr>
                          <w:noProof/>
                        </w:rPr>
                      </w:pPr>
                      <w:bookmarkStart w:id="46" w:name="_Toc102793912"/>
                      <w:r>
                        <w:t xml:space="preserve">Figure </w:t>
                      </w:r>
                      <w:r w:rsidR="005D2928">
                        <w:fldChar w:fldCharType="begin"/>
                      </w:r>
                      <w:r w:rsidR="005D2928">
                        <w:instrText xml:space="preserve"> SEQ Figure \* ARABIC </w:instrText>
                      </w:r>
                      <w:r w:rsidR="005D2928">
                        <w:fldChar w:fldCharType="separate"/>
                      </w:r>
                      <w:r w:rsidR="00FB4D71">
                        <w:rPr>
                          <w:noProof/>
                        </w:rPr>
                        <w:t>12</w:t>
                      </w:r>
                      <w:r w:rsidR="005D2928">
                        <w:rPr>
                          <w:noProof/>
                        </w:rPr>
                        <w:fldChar w:fldCharType="end"/>
                      </w:r>
                      <w:r>
                        <w:t>: Contact Sheet for Visual Theme 2</w:t>
                      </w:r>
                      <w:r w:rsidR="00662BBD">
                        <w:t>.</w:t>
                      </w:r>
                      <w:r>
                        <w:t xml:space="preserve"> [</w:t>
                      </w:r>
                      <w:r w:rsidR="00B428D1">
                        <w:t>8</w:t>
                      </w:r>
                      <w:r>
                        <w:t>,</w:t>
                      </w:r>
                      <w:r w:rsidR="00B428D1">
                        <w:t>9</w:t>
                      </w:r>
                      <w:r>
                        <w:t>,</w:t>
                      </w:r>
                      <w:r w:rsidR="00B428D1">
                        <w:t>10</w:t>
                      </w:r>
                      <w:r>
                        <w:t>]</w:t>
                      </w:r>
                      <w:bookmarkEnd w:id="46"/>
                    </w:p>
                  </w:txbxContent>
                </v:textbox>
                <w10:wrap type="square" anchorx="margin"/>
              </v:shape>
            </w:pict>
          </mc:Fallback>
        </mc:AlternateContent>
      </w:r>
      <w:r w:rsidR="00715EB4">
        <w:br w:type="page"/>
      </w:r>
    </w:p>
    <w:p w14:paraId="68A0E9B8" w14:textId="77777777" w:rsidR="00715EB4" w:rsidRDefault="00715EB4" w:rsidP="004867E3">
      <w:pPr>
        <w:pStyle w:val="Heading3"/>
        <w:sectPr w:rsidR="00715EB4" w:rsidSect="003A048A">
          <w:pgSz w:w="12240" w:h="15840" w:code="1"/>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p>
    <w:p w14:paraId="00332132" w14:textId="77777777" w:rsidR="00122438" w:rsidRDefault="00D0196B" w:rsidP="003D673E">
      <w:pPr>
        <w:pStyle w:val="Heading2"/>
      </w:pPr>
      <w:bookmarkStart w:id="47" w:name="_Toc102793891"/>
      <w:r>
        <w:lastRenderedPageBreak/>
        <w:t>Characters/</w:t>
      </w:r>
      <w:r w:rsidR="00122438">
        <w:t>Dialog Flow</w:t>
      </w:r>
      <w:bookmarkEnd w:id="47"/>
      <w:r w:rsidR="00122438">
        <w:t xml:space="preserve"> </w:t>
      </w:r>
    </w:p>
    <w:p w14:paraId="448D3D7A" w14:textId="22BC7FEA" w:rsidR="00D0196B" w:rsidRDefault="00D0196B" w:rsidP="00D0196B">
      <w:pPr>
        <w:pStyle w:val="Heading3"/>
      </w:pPr>
      <w:bookmarkStart w:id="48" w:name="_Toc102793892"/>
      <w:r>
        <w:t xml:space="preserve">Character 1: </w:t>
      </w:r>
      <w:r w:rsidR="00C84BEE">
        <w:t>Nathan</w:t>
      </w:r>
      <w:bookmarkEnd w:id="48"/>
    </w:p>
    <w:tbl>
      <w:tblPr>
        <w:tblStyle w:val="TableGrid"/>
        <w:tblW w:w="0" w:type="auto"/>
        <w:tblLook w:val="04A0" w:firstRow="1" w:lastRow="0" w:firstColumn="1" w:lastColumn="0" w:noHBand="0" w:noVBand="1"/>
      </w:tblPr>
      <w:tblGrid>
        <w:gridCol w:w="2863"/>
        <w:gridCol w:w="6487"/>
      </w:tblGrid>
      <w:tr w:rsidR="00D0196B" w14:paraId="29B93432" w14:textId="77777777" w:rsidTr="00C84BEE">
        <w:tc>
          <w:tcPr>
            <w:tcW w:w="2863" w:type="dxa"/>
          </w:tcPr>
          <w:p w14:paraId="797C41A4" w14:textId="77777777" w:rsidR="00D0196B" w:rsidRPr="00D0196B" w:rsidRDefault="00D0196B" w:rsidP="00D0196B">
            <w:pPr>
              <w:rPr>
                <w:b/>
              </w:rPr>
            </w:pPr>
            <w:r w:rsidRPr="00D0196B">
              <w:rPr>
                <w:b/>
              </w:rPr>
              <w:t>Description</w:t>
            </w:r>
          </w:p>
        </w:tc>
        <w:tc>
          <w:tcPr>
            <w:tcW w:w="6487" w:type="dxa"/>
          </w:tcPr>
          <w:p w14:paraId="2EEF3461" w14:textId="527A27A7" w:rsidR="00D0196B" w:rsidRDefault="00C84BEE" w:rsidP="00D0196B">
            <w:r>
              <w:t>White male, dark hair</w:t>
            </w:r>
          </w:p>
        </w:tc>
      </w:tr>
      <w:tr w:rsidR="00D0196B" w14:paraId="2CB04BE5" w14:textId="77777777" w:rsidTr="00C84BEE">
        <w:tc>
          <w:tcPr>
            <w:tcW w:w="2863" w:type="dxa"/>
          </w:tcPr>
          <w:p w14:paraId="41143C87" w14:textId="77777777" w:rsidR="00D0196B" w:rsidRPr="00D0196B" w:rsidRDefault="00D0196B" w:rsidP="00D0196B">
            <w:pPr>
              <w:rPr>
                <w:b/>
              </w:rPr>
            </w:pPr>
            <w:r w:rsidRPr="00D0196B">
              <w:rPr>
                <w:b/>
              </w:rPr>
              <w:t>Background</w:t>
            </w:r>
          </w:p>
        </w:tc>
        <w:tc>
          <w:tcPr>
            <w:tcW w:w="6487" w:type="dxa"/>
          </w:tcPr>
          <w:p w14:paraId="43D571A2" w14:textId="77777777" w:rsidR="00D0196B" w:rsidRDefault="003C06E6" w:rsidP="00D0196B">
            <w:r>
              <w:t>Lost her younger sister Kelly after a raider attack in his village, see context section for more details</w:t>
            </w:r>
          </w:p>
          <w:p w14:paraId="4062E321" w14:textId="1DF8CB9D" w:rsidR="005D72D0" w:rsidRDefault="005D72D0" w:rsidP="00D0196B">
            <w:r>
              <w:t>Repaired the courser so that he could player the hero</w:t>
            </w:r>
          </w:p>
        </w:tc>
      </w:tr>
      <w:tr w:rsidR="00D0196B" w14:paraId="7DA21246" w14:textId="77777777" w:rsidTr="00C84BEE">
        <w:tc>
          <w:tcPr>
            <w:tcW w:w="2863" w:type="dxa"/>
          </w:tcPr>
          <w:p w14:paraId="025C610B" w14:textId="77777777" w:rsidR="00D0196B" w:rsidRPr="00D0196B" w:rsidRDefault="00D0196B" w:rsidP="00D0196B">
            <w:pPr>
              <w:rPr>
                <w:b/>
              </w:rPr>
            </w:pPr>
            <w:r>
              <w:rPr>
                <w:b/>
              </w:rPr>
              <w:t>Goals/Motivation</w:t>
            </w:r>
          </w:p>
        </w:tc>
        <w:tc>
          <w:tcPr>
            <w:tcW w:w="6487" w:type="dxa"/>
          </w:tcPr>
          <w:p w14:paraId="2D039619" w14:textId="29A91297" w:rsidR="00D0196B" w:rsidRDefault="00C84BEE" w:rsidP="00D0196B">
            <w:r>
              <w:rPr>
                <w:rFonts w:hint="eastAsia"/>
                <w:lang w:eastAsia="zh-CN"/>
              </w:rPr>
              <w:t>To</w:t>
            </w:r>
            <w:r>
              <w:t xml:space="preserve"> be the hero, to prove himself</w:t>
            </w:r>
            <w:r w:rsidR="003C06E6">
              <w:t>, to fill Kelly’s wish</w:t>
            </w:r>
          </w:p>
        </w:tc>
      </w:tr>
      <w:tr w:rsidR="00D0196B" w14:paraId="52BC7DF1" w14:textId="77777777" w:rsidTr="00C84BEE">
        <w:tc>
          <w:tcPr>
            <w:tcW w:w="2863" w:type="dxa"/>
          </w:tcPr>
          <w:p w14:paraId="4DA40C6D" w14:textId="77777777" w:rsidR="00D0196B" w:rsidRPr="00D0196B" w:rsidRDefault="00D0196B" w:rsidP="00D0196B">
            <w:pPr>
              <w:rPr>
                <w:b/>
              </w:rPr>
            </w:pPr>
            <w:r>
              <w:rPr>
                <w:b/>
              </w:rPr>
              <w:t>Personality/Archetype</w:t>
            </w:r>
          </w:p>
        </w:tc>
        <w:tc>
          <w:tcPr>
            <w:tcW w:w="6487" w:type="dxa"/>
          </w:tcPr>
          <w:p w14:paraId="4DCB0625" w14:textId="56C960B1" w:rsidR="00D0196B" w:rsidRDefault="00C84BEE" w:rsidP="00D0196B">
            <w:r>
              <w:t>Appeared to be kindhearted, neighborhood-friendly, heroic</w:t>
            </w:r>
            <w:r w:rsidR="005D72D0">
              <w:t>, but also goofy</w:t>
            </w:r>
          </w:p>
          <w:p w14:paraId="297D9B53" w14:textId="3E84D903" w:rsidR="00C84BEE" w:rsidRDefault="00C84BEE" w:rsidP="00D0196B">
            <w:r>
              <w:t xml:space="preserve">Deep down – lack self-confidence, obsess with being a hero, childish </w:t>
            </w:r>
          </w:p>
        </w:tc>
      </w:tr>
      <w:tr w:rsidR="00D0196B" w14:paraId="261F8F5D" w14:textId="77777777" w:rsidTr="00C84BEE">
        <w:tc>
          <w:tcPr>
            <w:tcW w:w="2863" w:type="dxa"/>
          </w:tcPr>
          <w:p w14:paraId="243868A2" w14:textId="77777777" w:rsidR="00D0196B" w:rsidRPr="00D0196B" w:rsidRDefault="00D0196B" w:rsidP="00D0196B">
            <w:pPr>
              <w:rPr>
                <w:b/>
              </w:rPr>
            </w:pPr>
            <w:r>
              <w:rPr>
                <w:b/>
              </w:rPr>
              <w:t>Relationships</w:t>
            </w:r>
          </w:p>
        </w:tc>
        <w:tc>
          <w:tcPr>
            <w:tcW w:w="6487" w:type="dxa"/>
          </w:tcPr>
          <w:p w14:paraId="2312DFC7" w14:textId="7266C3A1" w:rsidR="00D0196B" w:rsidRDefault="003C06E6" w:rsidP="00D0196B">
            <w:r>
              <w:t>L</w:t>
            </w:r>
            <w:r w:rsidR="00C84BEE">
              <w:t xml:space="preserve">ikes to </w:t>
            </w:r>
            <w:r>
              <w:t>tell</w:t>
            </w:r>
            <w:r w:rsidR="00C84BEE">
              <w:t xml:space="preserve"> Allie </w:t>
            </w:r>
            <w:r>
              <w:t>his adventure stories</w:t>
            </w:r>
          </w:p>
        </w:tc>
      </w:tr>
    </w:tbl>
    <w:p w14:paraId="5C737D94" w14:textId="2FE4B29D" w:rsidR="00B27CAF" w:rsidRPr="00CB6F4E" w:rsidRDefault="00971821" w:rsidP="00AC2619">
      <w:pPr>
        <w:pStyle w:val="ListParagraph"/>
        <w:numPr>
          <w:ilvl w:val="0"/>
          <w:numId w:val="17"/>
        </w:numPr>
        <w:rPr>
          <w:b/>
          <w:bCs/>
          <w:noProof/>
        </w:rPr>
      </w:pPr>
      <w:r w:rsidRPr="00CB6F4E">
        <w:rPr>
          <w:b/>
          <w:bCs/>
          <w:noProof/>
        </w:rPr>
        <w:t>Stage 300</w:t>
      </w:r>
    </w:p>
    <w:p w14:paraId="73A5095F" w14:textId="2E795BAC" w:rsidR="00971821" w:rsidRDefault="00AC2619" w:rsidP="00AC2619">
      <w:pPr>
        <w:pStyle w:val="ListParagraph"/>
        <w:numPr>
          <w:ilvl w:val="1"/>
          <w:numId w:val="17"/>
        </w:numPr>
      </w:pPr>
      <w:r>
        <w:t>Appreciate player’s help for defending the village</w:t>
      </w:r>
    </w:p>
    <w:p w14:paraId="00BEA403" w14:textId="5E9B4767" w:rsidR="00AC2619" w:rsidRDefault="00AC2619" w:rsidP="00AC2619">
      <w:pPr>
        <w:pStyle w:val="ListParagraph"/>
        <w:numPr>
          <w:ilvl w:val="1"/>
          <w:numId w:val="17"/>
        </w:numPr>
      </w:pPr>
      <w:r>
        <w:t>Claiming self to be the protector of Tatoville</w:t>
      </w:r>
    </w:p>
    <w:p w14:paraId="0185E1BA" w14:textId="0A79E96B" w:rsidR="00AC2619" w:rsidRDefault="00AC2619" w:rsidP="00AC2619">
      <w:pPr>
        <w:pStyle w:val="ListParagraph"/>
        <w:numPr>
          <w:ilvl w:val="1"/>
          <w:numId w:val="17"/>
        </w:numPr>
      </w:pPr>
      <w:r>
        <w:t>Player Action</w:t>
      </w:r>
    </w:p>
    <w:p w14:paraId="01FC6EFD" w14:textId="6881EFC3" w:rsidR="00AC2619" w:rsidRDefault="0026060A" w:rsidP="00AC2619">
      <w:pPr>
        <w:pStyle w:val="ListParagraph"/>
        <w:numPr>
          <w:ilvl w:val="2"/>
          <w:numId w:val="17"/>
        </w:numPr>
      </w:pPr>
      <w:r w:rsidRPr="00964E42">
        <w:rPr>
          <w:highlight w:val="green"/>
        </w:rPr>
        <w:t>P</w:t>
      </w:r>
      <w:r>
        <w:t xml:space="preserve"> - </w:t>
      </w:r>
      <w:r w:rsidR="00AC2619">
        <w:t>Where is Cathy?</w:t>
      </w:r>
    </w:p>
    <w:p w14:paraId="53AD1D1C" w14:textId="54FCA8D4" w:rsidR="00AC2619" w:rsidRDefault="0026060A" w:rsidP="00AC2619">
      <w:pPr>
        <w:pStyle w:val="ListParagraph"/>
        <w:numPr>
          <w:ilvl w:val="3"/>
          <w:numId w:val="17"/>
        </w:numPr>
      </w:pPr>
      <w:r w:rsidRPr="00964E42">
        <w:rPr>
          <w:highlight w:val="green"/>
        </w:rPr>
        <w:t>A</w:t>
      </w:r>
      <w:r>
        <w:t xml:space="preserve"> - </w:t>
      </w:r>
      <w:r w:rsidR="00AC2619">
        <w:t>Women in green dress</w:t>
      </w:r>
    </w:p>
    <w:p w14:paraId="635A127B" w14:textId="610E19DC" w:rsidR="00AC2619" w:rsidRDefault="0026060A" w:rsidP="00AC2619">
      <w:pPr>
        <w:pStyle w:val="ListParagraph"/>
        <w:numPr>
          <w:ilvl w:val="2"/>
          <w:numId w:val="17"/>
        </w:numPr>
      </w:pPr>
      <w:r w:rsidRPr="00E7025C">
        <w:rPr>
          <w:highlight w:val="darkRed"/>
        </w:rPr>
        <w:t>P</w:t>
      </w:r>
      <w:r>
        <w:t xml:space="preserve"> - </w:t>
      </w:r>
      <w:r w:rsidR="00AC2619">
        <w:t>Glad to help</w:t>
      </w:r>
    </w:p>
    <w:p w14:paraId="2B84955E" w14:textId="0D9EA72C" w:rsidR="00AC2619" w:rsidRDefault="0026060A" w:rsidP="00AC2619">
      <w:pPr>
        <w:pStyle w:val="ListParagraph"/>
        <w:numPr>
          <w:ilvl w:val="3"/>
          <w:numId w:val="17"/>
        </w:numPr>
      </w:pPr>
      <w:r w:rsidRPr="00E7025C">
        <w:rPr>
          <w:highlight w:val="darkRed"/>
        </w:rPr>
        <w:t>A</w:t>
      </w:r>
      <w:r>
        <w:t xml:space="preserve"> - </w:t>
      </w:r>
      <w:r w:rsidR="00AC2619">
        <w:t>You are very nice!</w:t>
      </w:r>
    </w:p>
    <w:p w14:paraId="586568F0" w14:textId="66FDCFC4" w:rsidR="00AC2619" w:rsidRDefault="0026060A" w:rsidP="00AC2619">
      <w:pPr>
        <w:pStyle w:val="ListParagraph"/>
        <w:numPr>
          <w:ilvl w:val="2"/>
          <w:numId w:val="17"/>
        </w:numPr>
      </w:pPr>
      <w:r w:rsidRPr="00EB1DAD">
        <w:rPr>
          <w:highlight w:val="cyan"/>
        </w:rPr>
        <w:t>P</w:t>
      </w:r>
      <w:r>
        <w:t xml:space="preserve"> - </w:t>
      </w:r>
      <w:r w:rsidR="00AC2619">
        <w:t>Protector of Tatoville</w:t>
      </w:r>
    </w:p>
    <w:p w14:paraId="0B411CE3" w14:textId="15120996" w:rsidR="00AC2619" w:rsidRDefault="0026060A" w:rsidP="00AC2619">
      <w:pPr>
        <w:pStyle w:val="ListParagraph"/>
        <w:numPr>
          <w:ilvl w:val="3"/>
          <w:numId w:val="17"/>
        </w:numPr>
      </w:pPr>
      <w:r w:rsidRPr="00EB1DAD">
        <w:rPr>
          <w:highlight w:val="cyan"/>
        </w:rPr>
        <w:t>A</w:t>
      </w:r>
      <w:r>
        <w:t xml:space="preserve"> - </w:t>
      </w:r>
      <w:r w:rsidR="00AC2619">
        <w:t>I will always protect the village!</w:t>
      </w:r>
    </w:p>
    <w:p w14:paraId="2EE6FF8E" w14:textId="64623044" w:rsidR="00AC2619" w:rsidRDefault="0026060A" w:rsidP="00AC2619">
      <w:pPr>
        <w:pStyle w:val="ListParagraph"/>
        <w:numPr>
          <w:ilvl w:val="2"/>
          <w:numId w:val="17"/>
        </w:numPr>
      </w:pPr>
      <w:r w:rsidRPr="00D8182E">
        <w:rPr>
          <w:highlight w:val="yellow"/>
        </w:rPr>
        <w:t>P</w:t>
      </w:r>
      <w:r>
        <w:t xml:space="preserve"> - </w:t>
      </w:r>
      <w:r w:rsidR="00AC2619">
        <w:t>Why helping the villagers?</w:t>
      </w:r>
    </w:p>
    <w:p w14:paraId="2C497113" w14:textId="224C3A05" w:rsidR="00AC2619" w:rsidRDefault="0026060A" w:rsidP="00AC2619">
      <w:pPr>
        <w:pStyle w:val="ListParagraph"/>
        <w:numPr>
          <w:ilvl w:val="3"/>
          <w:numId w:val="17"/>
        </w:numPr>
      </w:pPr>
      <w:r w:rsidRPr="00D8182E">
        <w:rPr>
          <w:highlight w:val="yellow"/>
        </w:rPr>
        <w:t>A</w:t>
      </w:r>
      <w:r>
        <w:t xml:space="preserve"> - </w:t>
      </w:r>
      <w:r w:rsidR="00AC2619">
        <w:t>It’s my duty!</w:t>
      </w:r>
    </w:p>
    <w:p w14:paraId="2D44FC59" w14:textId="77777777" w:rsidR="004122F9" w:rsidRDefault="004122F9">
      <w:pPr>
        <w:rPr>
          <w:b/>
          <w:bCs/>
        </w:rPr>
      </w:pPr>
      <w:r>
        <w:rPr>
          <w:b/>
          <w:bCs/>
        </w:rPr>
        <w:br w:type="page"/>
      </w:r>
    </w:p>
    <w:p w14:paraId="615A8C43" w14:textId="79437DFB" w:rsidR="00F903FE" w:rsidRPr="00CB6F4E" w:rsidRDefault="00F903FE" w:rsidP="00F903FE">
      <w:pPr>
        <w:pStyle w:val="ListParagraph"/>
        <w:numPr>
          <w:ilvl w:val="0"/>
          <w:numId w:val="17"/>
        </w:numPr>
        <w:rPr>
          <w:b/>
          <w:bCs/>
        </w:rPr>
      </w:pPr>
      <w:r w:rsidRPr="00CB6F4E">
        <w:rPr>
          <w:b/>
          <w:bCs/>
        </w:rPr>
        <w:lastRenderedPageBreak/>
        <w:t>Stage 510</w:t>
      </w:r>
    </w:p>
    <w:p w14:paraId="5769CAB7" w14:textId="474C56CB" w:rsidR="00F903FE" w:rsidRDefault="00F903FE" w:rsidP="00F903FE">
      <w:pPr>
        <w:pStyle w:val="ListParagraph"/>
        <w:numPr>
          <w:ilvl w:val="1"/>
          <w:numId w:val="17"/>
        </w:numPr>
      </w:pPr>
      <w:r>
        <w:t>You are back! Resources in tent!</w:t>
      </w:r>
    </w:p>
    <w:p w14:paraId="04D258F8" w14:textId="678EC2F0" w:rsidR="00F903FE" w:rsidRDefault="00F903FE" w:rsidP="00F903FE">
      <w:pPr>
        <w:pStyle w:val="ListParagraph"/>
        <w:numPr>
          <w:ilvl w:val="2"/>
          <w:numId w:val="17"/>
        </w:numPr>
      </w:pPr>
      <w:r>
        <w:t>Player Action 1</w:t>
      </w:r>
    </w:p>
    <w:p w14:paraId="6AD95B22" w14:textId="7F302A19" w:rsidR="00F903FE" w:rsidRDefault="00F903FE" w:rsidP="00F903FE">
      <w:pPr>
        <w:pStyle w:val="ListParagraph"/>
        <w:numPr>
          <w:ilvl w:val="3"/>
          <w:numId w:val="17"/>
        </w:numPr>
      </w:pPr>
      <w:r w:rsidRPr="00964E42">
        <w:rPr>
          <w:highlight w:val="green"/>
        </w:rPr>
        <w:t>P</w:t>
      </w:r>
      <w:r>
        <w:t xml:space="preserve"> – Ready to go!</w:t>
      </w:r>
    </w:p>
    <w:p w14:paraId="75CBF6B7" w14:textId="7E124805" w:rsidR="00F903FE" w:rsidRDefault="00F903FE" w:rsidP="00F903FE">
      <w:pPr>
        <w:pStyle w:val="ListParagraph"/>
        <w:numPr>
          <w:ilvl w:val="4"/>
          <w:numId w:val="17"/>
        </w:numPr>
      </w:pPr>
      <w:r w:rsidRPr="00964E42">
        <w:rPr>
          <w:highlight w:val="green"/>
        </w:rPr>
        <w:t>A</w:t>
      </w:r>
      <w:r>
        <w:t xml:space="preserve"> – let’s go!</w:t>
      </w:r>
    </w:p>
    <w:p w14:paraId="1E61D8D0" w14:textId="7095E329" w:rsidR="00F903FE" w:rsidRDefault="00F903FE" w:rsidP="00F903FE">
      <w:pPr>
        <w:pStyle w:val="ListParagraph"/>
        <w:numPr>
          <w:ilvl w:val="3"/>
          <w:numId w:val="17"/>
        </w:numPr>
      </w:pPr>
      <w:r w:rsidRPr="00E7025C">
        <w:rPr>
          <w:highlight w:val="darkRed"/>
          <w:lang w:eastAsia="zh-CN"/>
        </w:rPr>
        <w:t>P</w:t>
      </w:r>
      <w:r>
        <w:rPr>
          <w:lang w:eastAsia="zh-CN"/>
        </w:rPr>
        <w:t xml:space="preserve"> – leave</w:t>
      </w:r>
    </w:p>
    <w:p w14:paraId="363944F6" w14:textId="272883A4" w:rsidR="00F903FE" w:rsidRDefault="00F903FE" w:rsidP="00F903FE">
      <w:pPr>
        <w:pStyle w:val="ListParagraph"/>
        <w:numPr>
          <w:ilvl w:val="4"/>
          <w:numId w:val="17"/>
        </w:numPr>
      </w:pPr>
      <w:r w:rsidRPr="00E7025C">
        <w:rPr>
          <w:highlight w:val="darkRed"/>
          <w:lang w:eastAsia="zh-CN"/>
        </w:rPr>
        <w:t>A</w:t>
      </w:r>
      <w:r>
        <w:rPr>
          <w:lang w:eastAsia="zh-CN"/>
        </w:rPr>
        <w:t xml:space="preserve"> – come on!</w:t>
      </w:r>
    </w:p>
    <w:p w14:paraId="584EEB04" w14:textId="27F37EFD" w:rsidR="00F903FE" w:rsidRDefault="00F903FE" w:rsidP="00F903FE">
      <w:pPr>
        <w:pStyle w:val="ListParagraph"/>
        <w:numPr>
          <w:ilvl w:val="3"/>
          <w:numId w:val="17"/>
        </w:numPr>
      </w:pPr>
      <w:r w:rsidRPr="00EB1DAD">
        <w:rPr>
          <w:highlight w:val="cyan"/>
          <w:lang w:eastAsia="zh-CN"/>
        </w:rPr>
        <w:t>P</w:t>
      </w:r>
      <w:r>
        <w:rPr>
          <w:lang w:eastAsia="zh-CN"/>
        </w:rPr>
        <w:t xml:space="preserve"> – Why synths attack the village?</w:t>
      </w:r>
    </w:p>
    <w:p w14:paraId="435B6C14" w14:textId="7CE234AB" w:rsidR="00F903FE" w:rsidRDefault="00F903FE" w:rsidP="00F903FE">
      <w:pPr>
        <w:pStyle w:val="ListParagraph"/>
        <w:numPr>
          <w:ilvl w:val="4"/>
          <w:numId w:val="17"/>
        </w:numPr>
      </w:pPr>
      <w:r>
        <w:rPr>
          <w:lang w:eastAsia="zh-CN"/>
        </w:rPr>
        <w:t>A - Ordered by the evil courser, Eco!</w:t>
      </w:r>
    </w:p>
    <w:p w14:paraId="00D65E89" w14:textId="077871FF" w:rsidR="00F903FE" w:rsidRDefault="00F903FE" w:rsidP="00F903FE">
      <w:pPr>
        <w:pStyle w:val="ListParagraph"/>
        <w:numPr>
          <w:ilvl w:val="3"/>
          <w:numId w:val="17"/>
        </w:numPr>
      </w:pPr>
      <w:r w:rsidRPr="00D8182E">
        <w:rPr>
          <w:highlight w:val="yellow"/>
        </w:rPr>
        <w:t>P</w:t>
      </w:r>
      <w:r>
        <w:t xml:space="preserve"> – Questions about facility</w:t>
      </w:r>
    </w:p>
    <w:p w14:paraId="32B9EA13" w14:textId="4F5994F9" w:rsidR="00F903FE" w:rsidRDefault="00F903FE" w:rsidP="00F903FE">
      <w:pPr>
        <w:pStyle w:val="ListParagraph"/>
        <w:numPr>
          <w:ilvl w:val="4"/>
          <w:numId w:val="17"/>
        </w:numPr>
      </w:pPr>
      <w:r w:rsidRPr="00D8182E">
        <w:rPr>
          <w:highlight w:val="yellow"/>
        </w:rPr>
        <w:t>A</w:t>
      </w:r>
      <w:r>
        <w:t xml:space="preserve"> – okay -&gt; Player Action 2</w:t>
      </w:r>
    </w:p>
    <w:p w14:paraId="18D5C070" w14:textId="7B07E657" w:rsidR="00F903FE" w:rsidRDefault="00F903FE" w:rsidP="00F903FE">
      <w:pPr>
        <w:pStyle w:val="ListParagraph"/>
        <w:numPr>
          <w:ilvl w:val="2"/>
          <w:numId w:val="17"/>
        </w:numPr>
      </w:pPr>
      <w:r>
        <w:t>Player Action 2</w:t>
      </w:r>
    </w:p>
    <w:p w14:paraId="5F59431D" w14:textId="059CAFB8" w:rsidR="00F903FE" w:rsidRDefault="00F903FE" w:rsidP="00F903FE">
      <w:pPr>
        <w:pStyle w:val="ListParagraph"/>
        <w:numPr>
          <w:ilvl w:val="3"/>
          <w:numId w:val="17"/>
        </w:numPr>
      </w:pPr>
      <w:r w:rsidRPr="00964E42">
        <w:rPr>
          <w:highlight w:val="green"/>
        </w:rPr>
        <w:t>P</w:t>
      </w:r>
      <w:r>
        <w:t xml:space="preserve"> – </w:t>
      </w:r>
      <w:r>
        <w:rPr>
          <w:lang w:eastAsia="zh-CN"/>
        </w:rPr>
        <w:t xml:space="preserve">Is </w:t>
      </w:r>
      <w:r w:rsidR="004208CF">
        <w:t>facility dangerous?</w:t>
      </w:r>
    </w:p>
    <w:p w14:paraId="7E70AAF0" w14:textId="62CE7405" w:rsidR="00F903FE" w:rsidRDefault="00F903FE" w:rsidP="00F903FE">
      <w:pPr>
        <w:pStyle w:val="ListParagraph"/>
        <w:numPr>
          <w:ilvl w:val="4"/>
          <w:numId w:val="17"/>
        </w:numPr>
      </w:pPr>
      <w:r w:rsidRPr="00964E42">
        <w:rPr>
          <w:highlight w:val="green"/>
        </w:rPr>
        <w:t>A</w:t>
      </w:r>
      <w:r>
        <w:t xml:space="preserve"> – </w:t>
      </w:r>
      <w:r w:rsidR="004208CF">
        <w:t>Yes, there are synths and turrets</w:t>
      </w:r>
    </w:p>
    <w:p w14:paraId="435ABF9C" w14:textId="7AE2BB79" w:rsidR="00F903FE" w:rsidRDefault="00F903FE" w:rsidP="00F903FE">
      <w:pPr>
        <w:pStyle w:val="ListParagraph"/>
        <w:numPr>
          <w:ilvl w:val="3"/>
          <w:numId w:val="17"/>
        </w:numPr>
      </w:pPr>
      <w:r w:rsidRPr="00E7025C">
        <w:rPr>
          <w:highlight w:val="darkRed"/>
          <w:lang w:eastAsia="zh-CN"/>
        </w:rPr>
        <w:t>P</w:t>
      </w:r>
      <w:r>
        <w:rPr>
          <w:lang w:eastAsia="zh-CN"/>
        </w:rPr>
        <w:t xml:space="preserve"> – </w:t>
      </w:r>
      <w:r w:rsidR="004208CF">
        <w:rPr>
          <w:lang w:eastAsia="zh-CN"/>
        </w:rPr>
        <w:t>enough info</w:t>
      </w:r>
    </w:p>
    <w:p w14:paraId="0B75986B" w14:textId="632D9D60" w:rsidR="00F903FE" w:rsidRDefault="00F903FE" w:rsidP="00F903FE">
      <w:pPr>
        <w:pStyle w:val="ListParagraph"/>
        <w:numPr>
          <w:ilvl w:val="4"/>
          <w:numId w:val="17"/>
        </w:numPr>
      </w:pPr>
      <w:r w:rsidRPr="00E7025C">
        <w:rPr>
          <w:highlight w:val="darkRed"/>
          <w:lang w:eastAsia="zh-CN"/>
        </w:rPr>
        <w:t>A</w:t>
      </w:r>
      <w:r>
        <w:rPr>
          <w:lang w:eastAsia="zh-CN"/>
        </w:rPr>
        <w:t xml:space="preserve"> – </w:t>
      </w:r>
      <w:r w:rsidR="004208CF">
        <w:rPr>
          <w:lang w:eastAsia="zh-CN"/>
        </w:rPr>
        <w:t>okay</w:t>
      </w:r>
      <w:r>
        <w:rPr>
          <w:lang w:eastAsia="zh-CN"/>
        </w:rPr>
        <w:t>!</w:t>
      </w:r>
    </w:p>
    <w:p w14:paraId="3965050E" w14:textId="3C70314F" w:rsidR="00F903FE" w:rsidRDefault="00F903FE" w:rsidP="00F903FE">
      <w:pPr>
        <w:pStyle w:val="ListParagraph"/>
        <w:numPr>
          <w:ilvl w:val="3"/>
          <w:numId w:val="17"/>
        </w:numPr>
      </w:pPr>
      <w:r w:rsidRPr="00EB1DAD">
        <w:rPr>
          <w:highlight w:val="cyan"/>
          <w:lang w:eastAsia="zh-CN"/>
        </w:rPr>
        <w:t>P</w:t>
      </w:r>
      <w:r>
        <w:rPr>
          <w:lang w:eastAsia="zh-CN"/>
        </w:rPr>
        <w:t xml:space="preserve"> – W</w:t>
      </w:r>
      <w:r w:rsidR="004208CF">
        <w:rPr>
          <w:lang w:eastAsia="zh-CN"/>
        </w:rPr>
        <w:t>here did researchers go</w:t>
      </w:r>
      <w:r>
        <w:rPr>
          <w:lang w:eastAsia="zh-CN"/>
        </w:rPr>
        <w:t>?</w:t>
      </w:r>
    </w:p>
    <w:p w14:paraId="737FCF29" w14:textId="1D125402" w:rsidR="00F903FE" w:rsidRDefault="00F903FE" w:rsidP="00F903FE">
      <w:pPr>
        <w:pStyle w:val="ListParagraph"/>
        <w:numPr>
          <w:ilvl w:val="4"/>
          <w:numId w:val="17"/>
        </w:numPr>
      </w:pPr>
      <w:r w:rsidRPr="00EB1DAD">
        <w:rPr>
          <w:highlight w:val="cyan"/>
          <w:lang w:eastAsia="zh-CN"/>
        </w:rPr>
        <w:t>A</w:t>
      </w:r>
      <w:r>
        <w:rPr>
          <w:lang w:eastAsia="zh-CN"/>
        </w:rPr>
        <w:t xml:space="preserve"> </w:t>
      </w:r>
      <w:r w:rsidR="004208CF">
        <w:rPr>
          <w:lang w:eastAsia="zh-CN"/>
        </w:rPr>
        <w:t>–</w:t>
      </w:r>
      <w:r>
        <w:rPr>
          <w:lang w:eastAsia="zh-CN"/>
        </w:rPr>
        <w:t xml:space="preserve"> </w:t>
      </w:r>
      <w:r w:rsidR="004208CF">
        <w:rPr>
          <w:lang w:eastAsia="zh-CN"/>
        </w:rPr>
        <w:t>they fled</w:t>
      </w:r>
    </w:p>
    <w:p w14:paraId="093B5960" w14:textId="2CA39E9D" w:rsidR="00F903FE" w:rsidRDefault="00F903FE" w:rsidP="00F903FE">
      <w:pPr>
        <w:pStyle w:val="ListParagraph"/>
        <w:numPr>
          <w:ilvl w:val="3"/>
          <w:numId w:val="17"/>
        </w:numPr>
      </w:pPr>
      <w:r w:rsidRPr="00D8182E">
        <w:rPr>
          <w:highlight w:val="yellow"/>
        </w:rPr>
        <w:t>P</w:t>
      </w:r>
      <w:r>
        <w:t xml:space="preserve"> – </w:t>
      </w:r>
      <w:r w:rsidR="004208CF">
        <w:t>How do you know?</w:t>
      </w:r>
    </w:p>
    <w:p w14:paraId="44E0668E" w14:textId="70CFC956" w:rsidR="00F903FE" w:rsidRDefault="00D8182E" w:rsidP="00F903FE">
      <w:pPr>
        <w:pStyle w:val="ListParagraph"/>
        <w:numPr>
          <w:ilvl w:val="4"/>
          <w:numId w:val="17"/>
        </w:numPr>
      </w:pPr>
      <w:r w:rsidRPr="00D8182E">
        <w:rPr>
          <w:highlight w:val="yellow"/>
        </w:rPr>
        <w:t>A</w:t>
      </w:r>
      <w:r>
        <w:t xml:space="preserve"> - </w:t>
      </w:r>
      <w:r w:rsidR="004208CF">
        <w:t>I’ve been investigating</w:t>
      </w:r>
    </w:p>
    <w:p w14:paraId="6BF39572" w14:textId="778DC3AB" w:rsidR="007D51F2" w:rsidRPr="00CB6F4E" w:rsidRDefault="007D51F2" w:rsidP="007D51F2">
      <w:pPr>
        <w:pStyle w:val="ListParagraph"/>
        <w:numPr>
          <w:ilvl w:val="0"/>
          <w:numId w:val="17"/>
        </w:numPr>
        <w:rPr>
          <w:b/>
          <w:bCs/>
        </w:rPr>
      </w:pPr>
      <w:r w:rsidRPr="00CB6F4E">
        <w:rPr>
          <w:b/>
          <w:bCs/>
        </w:rPr>
        <w:t>Stage 530</w:t>
      </w:r>
    </w:p>
    <w:p w14:paraId="14986964" w14:textId="6B95A378" w:rsidR="007D51F2" w:rsidRDefault="007D51F2" w:rsidP="007D51F2">
      <w:pPr>
        <w:pStyle w:val="ListParagraph"/>
        <w:numPr>
          <w:ilvl w:val="1"/>
          <w:numId w:val="17"/>
        </w:numPr>
      </w:pPr>
      <w:r>
        <w:t xml:space="preserve">Careful with the turrets! </w:t>
      </w:r>
      <w:r>
        <w:rPr>
          <w:rFonts w:hint="eastAsia"/>
          <w:lang w:eastAsia="zh-CN"/>
        </w:rPr>
        <w:t>Le</w:t>
      </w:r>
      <w:r>
        <w:t xml:space="preserve">t me give you this </w:t>
      </w:r>
      <w:r>
        <w:rPr>
          <w:rFonts w:hint="eastAsia"/>
          <w:lang w:eastAsia="zh-CN"/>
        </w:rPr>
        <w:t>hack</w:t>
      </w:r>
      <w:r>
        <w:t xml:space="preserve"> rifle!</w:t>
      </w:r>
    </w:p>
    <w:p w14:paraId="497CB89B" w14:textId="77777777" w:rsidR="007D51F2" w:rsidRDefault="007D51F2" w:rsidP="007D51F2">
      <w:pPr>
        <w:pStyle w:val="ListParagraph"/>
        <w:numPr>
          <w:ilvl w:val="2"/>
          <w:numId w:val="17"/>
        </w:numPr>
      </w:pPr>
      <w:r>
        <w:t>Player Action 1</w:t>
      </w:r>
    </w:p>
    <w:p w14:paraId="50C2FD75" w14:textId="722926C2" w:rsidR="007D51F2" w:rsidRDefault="007D51F2" w:rsidP="007D51F2">
      <w:pPr>
        <w:pStyle w:val="ListParagraph"/>
        <w:numPr>
          <w:ilvl w:val="3"/>
          <w:numId w:val="17"/>
        </w:numPr>
      </w:pPr>
      <w:r w:rsidRPr="00964E42">
        <w:rPr>
          <w:highlight w:val="green"/>
        </w:rPr>
        <w:t>P</w:t>
      </w:r>
      <w:r>
        <w:t xml:space="preserve"> – What’s this?</w:t>
      </w:r>
    </w:p>
    <w:p w14:paraId="6382419A" w14:textId="02C19165" w:rsidR="007D51F2" w:rsidRDefault="007D51F2" w:rsidP="007D51F2">
      <w:pPr>
        <w:pStyle w:val="ListParagraph"/>
        <w:numPr>
          <w:ilvl w:val="4"/>
          <w:numId w:val="17"/>
        </w:numPr>
      </w:pPr>
      <w:r w:rsidRPr="00964E42">
        <w:rPr>
          <w:highlight w:val="green"/>
        </w:rPr>
        <w:t>A</w:t>
      </w:r>
      <w:r>
        <w:t xml:space="preserve"> – can hack bubble turrets!</w:t>
      </w:r>
    </w:p>
    <w:p w14:paraId="171B9175" w14:textId="343D690E" w:rsidR="007D51F2" w:rsidRDefault="007D51F2" w:rsidP="007D51F2">
      <w:pPr>
        <w:pStyle w:val="ListParagraph"/>
        <w:numPr>
          <w:ilvl w:val="3"/>
          <w:numId w:val="17"/>
        </w:numPr>
      </w:pPr>
      <w:r w:rsidRPr="00E7025C">
        <w:rPr>
          <w:highlight w:val="darkRed"/>
          <w:lang w:eastAsia="zh-CN"/>
        </w:rPr>
        <w:t>P</w:t>
      </w:r>
      <w:r>
        <w:rPr>
          <w:lang w:eastAsia="zh-CN"/>
        </w:rPr>
        <w:t xml:space="preserve"> – I don’t need this</w:t>
      </w:r>
    </w:p>
    <w:p w14:paraId="17A7E72F" w14:textId="209AE1C5" w:rsidR="007D51F2" w:rsidRDefault="007D51F2" w:rsidP="007D51F2">
      <w:pPr>
        <w:pStyle w:val="ListParagraph"/>
        <w:numPr>
          <w:ilvl w:val="4"/>
          <w:numId w:val="17"/>
        </w:numPr>
      </w:pPr>
      <w:r w:rsidRPr="00E7025C">
        <w:rPr>
          <w:highlight w:val="darkRed"/>
          <w:lang w:eastAsia="zh-CN"/>
        </w:rPr>
        <w:t>A</w:t>
      </w:r>
      <w:r>
        <w:rPr>
          <w:lang w:eastAsia="zh-CN"/>
        </w:rPr>
        <w:t xml:space="preserve"> – don’t get yourself killed</w:t>
      </w:r>
    </w:p>
    <w:p w14:paraId="1F5CB9F6" w14:textId="5B0D4FB6" w:rsidR="007D51F2" w:rsidRDefault="007D51F2" w:rsidP="007D51F2">
      <w:pPr>
        <w:pStyle w:val="ListParagraph"/>
        <w:numPr>
          <w:ilvl w:val="3"/>
          <w:numId w:val="17"/>
        </w:numPr>
      </w:pPr>
      <w:r w:rsidRPr="00EB1DAD">
        <w:rPr>
          <w:highlight w:val="cyan"/>
          <w:lang w:eastAsia="zh-CN"/>
        </w:rPr>
        <w:t>P</w:t>
      </w:r>
      <w:r>
        <w:rPr>
          <w:lang w:eastAsia="zh-CN"/>
        </w:rPr>
        <w:t xml:space="preserve"> – You don’t need this?</w:t>
      </w:r>
    </w:p>
    <w:p w14:paraId="4356DB92" w14:textId="34E7F2E6" w:rsidR="007D51F2" w:rsidRDefault="007D51F2" w:rsidP="007D51F2">
      <w:pPr>
        <w:pStyle w:val="ListParagraph"/>
        <w:numPr>
          <w:ilvl w:val="4"/>
          <w:numId w:val="17"/>
        </w:numPr>
      </w:pPr>
      <w:r w:rsidRPr="00EB1DAD">
        <w:rPr>
          <w:highlight w:val="cyan"/>
          <w:lang w:eastAsia="zh-CN"/>
        </w:rPr>
        <w:t>A</w:t>
      </w:r>
      <w:r>
        <w:rPr>
          <w:lang w:eastAsia="zh-CN"/>
        </w:rPr>
        <w:t xml:space="preserve"> – I’m a hero!</w:t>
      </w:r>
    </w:p>
    <w:p w14:paraId="76325BA2" w14:textId="217C0201" w:rsidR="007D51F2" w:rsidRDefault="007D51F2" w:rsidP="007D51F2">
      <w:pPr>
        <w:pStyle w:val="ListParagraph"/>
        <w:numPr>
          <w:ilvl w:val="3"/>
          <w:numId w:val="17"/>
        </w:numPr>
      </w:pPr>
      <w:r w:rsidRPr="00D8182E">
        <w:rPr>
          <w:highlight w:val="yellow"/>
        </w:rPr>
        <w:t>P</w:t>
      </w:r>
      <w:r>
        <w:t xml:space="preserve"> – Where did you get this?</w:t>
      </w:r>
    </w:p>
    <w:p w14:paraId="04F24FC4" w14:textId="19DA3B7A" w:rsidR="007D51F2" w:rsidRDefault="007D51F2" w:rsidP="007D51F2">
      <w:pPr>
        <w:pStyle w:val="ListParagraph"/>
        <w:numPr>
          <w:ilvl w:val="4"/>
          <w:numId w:val="17"/>
        </w:numPr>
      </w:pPr>
      <w:r w:rsidRPr="00D8182E">
        <w:rPr>
          <w:highlight w:val="yellow"/>
        </w:rPr>
        <w:t>A</w:t>
      </w:r>
      <w:r>
        <w:t xml:space="preserve"> loot from Synth</w:t>
      </w:r>
    </w:p>
    <w:p w14:paraId="64287309" w14:textId="5038E854" w:rsidR="007D51F2" w:rsidRDefault="007D51F2" w:rsidP="007D51F2">
      <w:pPr>
        <w:pStyle w:val="ListParagraph"/>
        <w:numPr>
          <w:ilvl w:val="2"/>
          <w:numId w:val="17"/>
        </w:numPr>
      </w:pPr>
      <w:r>
        <w:t>Player Action 2</w:t>
      </w:r>
    </w:p>
    <w:p w14:paraId="485D6EE5" w14:textId="03FD91D0" w:rsidR="007D51F2" w:rsidRDefault="007D51F2" w:rsidP="007D51F2">
      <w:pPr>
        <w:pStyle w:val="ListParagraph"/>
        <w:numPr>
          <w:ilvl w:val="3"/>
          <w:numId w:val="17"/>
        </w:numPr>
      </w:pPr>
      <w:r w:rsidRPr="00964E42">
        <w:rPr>
          <w:highlight w:val="green"/>
        </w:rPr>
        <w:t>P</w:t>
      </w:r>
      <w:r>
        <w:t xml:space="preserve"> – Can it hack everything?</w:t>
      </w:r>
    </w:p>
    <w:p w14:paraId="437433EA" w14:textId="13FC5E92" w:rsidR="007D51F2" w:rsidRDefault="007D51F2" w:rsidP="007D51F2">
      <w:pPr>
        <w:pStyle w:val="ListParagraph"/>
        <w:numPr>
          <w:ilvl w:val="4"/>
          <w:numId w:val="17"/>
        </w:numPr>
      </w:pPr>
      <w:r w:rsidRPr="00964E42">
        <w:rPr>
          <w:highlight w:val="green"/>
        </w:rPr>
        <w:t>A</w:t>
      </w:r>
      <w:r>
        <w:t xml:space="preserve"> – Only bubble turrets!</w:t>
      </w:r>
    </w:p>
    <w:p w14:paraId="5BF860FD" w14:textId="3AD0B1B0" w:rsidR="007D51F2" w:rsidRDefault="007D51F2" w:rsidP="007D51F2">
      <w:pPr>
        <w:pStyle w:val="ListParagraph"/>
        <w:numPr>
          <w:ilvl w:val="3"/>
          <w:numId w:val="17"/>
        </w:numPr>
      </w:pPr>
      <w:r w:rsidRPr="00E7025C">
        <w:rPr>
          <w:highlight w:val="darkRed"/>
          <w:lang w:eastAsia="zh-CN"/>
        </w:rPr>
        <w:t>P</w:t>
      </w:r>
      <w:r>
        <w:rPr>
          <w:lang w:eastAsia="zh-CN"/>
        </w:rPr>
        <w:t xml:space="preserve"> – How to deactivate turret</w:t>
      </w:r>
    </w:p>
    <w:p w14:paraId="62ADA09A" w14:textId="0222F2EB" w:rsidR="007D51F2" w:rsidRDefault="007D51F2" w:rsidP="007D51F2">
      <w:pPr>
        <w:pStyle w:val="ListParagraph"/>
        <w:numPr>
          <w:ilvl w:val="4"/>
          <w:numId w:val="17"/>
        </w:numPr>
      </w:pPr>
      <w:r w:rsidRPr="00E7025C">
        <w:rPr>
          <w:highlight w:val="darkRed"/>
          <w:lang w:eastAsia="zh-CN"/>
        </w:rPr>
        <w:t>A</w:t>
      </w:r>
      <w:r>
        <w:rPr>
          <w:lang w:eastAsia="zh-CN"/>
        </w:rPr>
        <w:t xml:space="preserve"> – one shot</w:t>
      </w:r>
    </w:p>
    <w:p w14:paraId="39F713DB" w14:textId="3B46D8CC" w:rsidR="007D51F2" w:rsidRDefault="007D51F2" w:rsidP="007D51F2">
      <w:pPr>
        <w:pStyle w:val="ListParagraph"/>
        <w:numPr>
          <w:ilvl w:val="3"/>
          <w:numId w:val="17"/>
        </w:numPr>
      </w:pPr>
      <w:r w:rsidRPr="00EB1DAD">
        <w:rPr>
          <w:highlight w:val="cyan"/>
          <w:lang w:eastAsia="zh-CN"/>
        </w:rPr>
        <w:t>P</w:t>
      </w:r>
      <w:r>
        <w:rPr>
          <w:lang w:eastAsia="zh-CN"/>
        </w:rPr>
        <w:t xml:space="preserve"> – How to hack</w:t>
      </w:r>
    </w:p>
    <w:p w14:paraId="56C17F37" w14:textId="4AAA4304" w:rsidR="007D51F2" w:rsidRDefault="007D51F2" w:rsidP="007D51F2">
      <w:pPr>
        <w:pStyle w:val="ListParagraph"/>
        <w:numPr>
          <w:ilvl w:val="4"/>
          <w:numId w:val="17"/>
        </w:numPr>
      </w:pPr>
      <w:r w:rsidRPr="00EB1DAD">
        <w:rPr>
          <w:highlight w:val="cyan"/>
          <w:lang w:eastAsia="zh-CN"/>
        </w:rPr>
        <w:t>A</w:t>
      </w:r>
      <w:r>
        <w:rPr>
          <w:lang w:eastAsia="zh-CN"/>
        </w:rPr>
        <w:t xml:space="preserve"> – a second shot</w:t>
      </w:r>
    </w:p>
    <w:p w14:paraId="583A45D5" w14:textId="49E2A0E6" w:rsidR="007D51F2" w:rsidRDefault="007D51F2" w:rsidP="007D51F2">
      <w:pPr>
        <w:pStyle w:val="ListParagraph"/>
        <w:numPr>
          <w:ilvl w:val="3"/>
          <w:numId w:val="17"/>
        </w:numPr>
      </w:pPr>
      <w:r w:rsidRPr="00EB1DAD">
        <w:rPr>
          <w:highlight w:val="yellow"/>
        </w:rPr>
        <w:t>P</w:t>
      </w:r>
      <w:r>
        <w:t xml:space="preserve"> – how does this make sense?</w:t>
      </w:r>
    </w:p>
    <w:p w14:paraId="50C21A20" w14:textId="13739CE9" w:rsidR="004122F9" w:rsidRPr="00F4273C" w:rsidRDefault="00D8182E" w:rsidP="00F4273C">
      <w:pPr>
        <w:pStyle w:val="ListParagraph"/>
        <w:numPr>
          <w:ilvl w:val="4"/>
          <w:numId w:val="17"/>
        </w:numPr>
      </w:pPr>
      <w:r w:rsidRPr="00D8182E">
        <w:rPr>
          <w:highlight w:val="yellow"/>
        </w:rPr>
        <w:t>A</w:t>
      </w:r>
      <w:r>
        <w:t xml:space="preserve"> - </w:t>
      </w:r>
      <w:r w:rsidR="007D51F2">
        <w:t>I don’t know</w:t>
      </w:r>
      <w:r w:rsidR="004122F9" w:rsidRPr="00F4273C">
        <w:rPr>
          <w:b/>
          <w:bCs/>
        </w:rPr>
        <w:br w:type="page"/>
      </w:r>
    </w:p>
    <w:p w14:paraId="3235CCD0" w14:textId="4A91A70A" w:rsidR="007D51F2" w:rsidRPr="00CB6F4E" w:rsidRDefault="006824F6" w:rsidP="006824F6">
      <w:pPr>
        <w:pStyle w:val="ListParagraph"/>
        <w:numPr>
          <w:ilvl w:val="0"/>
          <w:numId w:val="17"/>
        </w:numPr>
        <w:rPr>
          <w:b/>
          <w:bCs/>
        </w:rPr>
      </w:pPr>
      <w:r w:rsidRPr="00CB6F4E">
        <w:rPr>
          <w:b/>
          <w:bCs/>
        </w:rPr>
        <w:lastRenderedPageBreak/>
        <w:t>Stage 800</w:t>
      </w:r>
    </w:p>
    <w:p w14:paraId="694A9513" w14:textId="59BFB1D8" w:rsidR="00616556" w:rsidRDefault="00616556" w:rsidP="00616556">
      <w:pPr>
        <w:pStyle w:val="ListParagraph"/>
        <w:numPr>
          <w:ilvl w:val="1"/>
          <w:numId w:val="17"/>
        </w:numPr>
      </w:pPr>
      <w:r>
        <w:t>Look at the reactor, this is our goal</w:t>
      </w:r>
    </w:p>
    <w:p w14:paraId="2A1695FA" w14:textId="0B999B36" w:rsidR="00616556" w:rsidRDefault="00616556" w:rsidP="00616556">
      <w:pPr>
        <w:pStyle w:val="ListParagraph"/>
        <w:numPr>
          <w:ilvl w:val="1"/>
          <w:numId w:val="17"/>
        </w:numPr>
      </w:pPr>
      <w:r>
        <w:t>Before that we need to stop the courser at the control room</w:t>
      </w:r>
    </w:p>
    <w:p w14:paraId="0FB697CB" w14:textId="77777777" w:rsidR="0053612F" w:rsidRPr="00CB6F4E" w:rsidRDefault="0053612F" w:rsidP="0053612F">
      <w:pPr>
        <w:pStyle w:val="ListParagraph"/>
        <w:numPr>
          <w:ilvl w:val="0"/>
          <w:numId w:val="17"/>
        </w:numPr>
        <w:rPr>
          <w:b/>
          <w:bCs/>
        </w:rPr>
      </w:pPr>
      <w:r w:rsidRPr="00CB6F4E">
        <w:rPr>
          <w:b/>
          <w:bCs/>
        </w:rPr>
        <w:t>Stage 1600</w:t>
      </w:r>
    </w:p>
    <w:p w14:paraId="6AE9FB6B" w14:textId="77777777" w:rsidR="0053612F" w:rsidRDefault="0053612F" w:rsidP="0053612F">
      <w:pPr>
        <w:pStyle w:val="ListParagraph"/>
        <w:numPr>
          <w:ilvl w:val="1"/>
          <w:numId w:val="17"/>
        </w:numPr>
      </w:pPr>
      <w:r>
        <w:t>It’s all over!</w:t>
      </w:r>
    </w:p>
    <w:p w14:paraId="2D5F2C50" w14:textId="77777777" w:rsidR="0053612F" w:rsidRDefault="0053612F" w:rsidP="0053612F">
      <w:pPr>
        <w:pStyle w:val="ListParagraph"/>
        <w:numPr>
          <w:ilvl w:val="1"/>
          <w:numId w:val="17"/>
        </w:numPr>
      </w:pPr>
      <w:r>
        <w:rPr>
          <w:rFonts w:hint="eastAsia"/>
          <w:lang w:eastAsia="zh-CN"/>
        </w:rPr>
        <w:t>Pl</w:t>
      </w:r>
      <w:r>
        <w:t>ayer Action 1</w:t>
      </w:r>
    </w:p>
    <w:p w14:paraId="3733B707" w14:textId="77777777" w:rsidR="0053612F" w:rsidRDefault="0053612F" w:rsidP="0053612F">
      <w:pPr>
        <w:pStyle w:val="ListParagraph"/>
        <w:numPr>
          <w:ilvl w:val="2"/>
          <w:numId w:val="17"/>
        </w:numPr>
      </w:pPr>
      <w:r w:rsidRPr="00964E42">
        <w:rPr>
          <w:highlight w:val="green"/>
        </w:rPr>
        <w:t>P</w:t>
      </w:r>
      <w:r>
        <w:t xml:space="preserve"> - What are you hiding?</w:t>
      </w:r>
    </w:p>
    <w:p w14:paraId="560169B3" w14:textId="77777777" w:rsidR="0053612F" w:rsidRDefault="0053612F" w:rsidP="0053612F">
      <w:pPr>
        <w:pStyle w:val="ListParagraph"/>
        <w:numPr>
          <w:ilvl w:val="3"/>
          <w:numId w:val="17"/>
        </w:numPr>
      </w:pPr>
      <w:r w:rsidRPr="00964E42">
        <w:rPr>
          <w:highlight w:val="green"/>
        </w:rPr>
        <w:t>A</w:t>
      </w:r>
      <w:r>
        <w:t xml:space="preserve"> - I took control over Eco. He commands the attack on village, and I defend, so I can be the hero</w:t>
      </w:r>
    </w:p>
    <w:p w14:paraId="0F40CFEC" w14:textId="77777777" w:rsidR="0053612F" w:rsidRDefault="0053612F" w:rsidP="0053612F">
      <w:pPr>
        <w:pStyle w:val="ListParagraph"/>
        <w:numPr>
          <w:ilvl w:val="2"/>
          <w:numId w:val="17"/>
        </w:numPr>
      </w:pPr>
      <w:r w:rsidRPr="00E7025C">
        <w:rPr>
          <w:highlight w:val="darkRed"/>
        </w:rPr>
        <w:t>P</w:t>
      </w:r>
      <w:r>
        <w:t xml:space="preserve"> - How can I trust you?</w:t>
      </w:r>
    </w:p>
    <w:p w14:paraId="447546AF" w14:textId="77777777" w:rsidR="0053612F" w:rsidRDefault="0053612F" w:rsidP="0053612F">
      <w:pPr>
        <w:pStyle w:val="ListParagraph"/>
        <w:numPr>
          <w:ilvl w:val="3"/>
          <w:numId w:val="17"/>
        </w:numPr>
      </w:pPr>
      <w:r w:rsidRPr="00E7025C">
        <w:rPr>
          <w:highlight w:val="darkRed"/>
        </w:rPr>
        <w:t>A</w:t>
      </w:r>
      <w:r>
        <w:t xml:space="preserve"> – I never wanted any harm</w:t>
      </w:r>
    </w:p>
    <w:p w14:paraId="62257905" w14:textId="77777777" w:rsidR="0053612F" w:rsidRDefault="0053612F" w:rsidP="0053612F">
      <w:pPr>
        <w:pStyle w:val="ListParagraph"/>
        <w:numPr>
          <w:ilvl w:val="2"/>
          <w:numId w:val="17"/>
        </w:numPr>
      </w:pPr>
      <w:r w:rsidRPr="00EB1DAD">
        <w:rPr>
          <w:highlight w:val="cyan"/>
        </w:rPr>
        <w:t>P</w:t>
      </w:r>
      <w:r>
        <w:t xml:space="preserve"> – Who’s Kelly</w:t>
      </w:r>
    </w:p>
    <w:p w14:paraId="52A09FAA" w14:textId="77777777" w:rsidR="0053612F" w:rsidRDefault="0053612F" w:rsidP="0053612F">
      <w:pPr>
        <w:pStyle w:val="ListParagraph"/>
        <w:numPr>
          <w:ilvl w:val="3"/>
          <w:numId w:val="17"/>
        </w:numPr>
      </w:pPr>
      <w:r w:rsidRPr="00EB1DAD">
        <w:rPr>
          <w:highlight w:val="cyan"/>
        </w:rPr>
        <w:t>A</w:t>
      </w:r>
      <w:r>
        <w:t xml:space="preserve"> – You misheard</w:t>
      </w:r>
    </w:p>
    <w:p w14:paraId="771A1758" w14:textId="77777777" w:rsidR="0053612F" w:rsidRDefault="0053612F" w:rsidP="0053612F">
      <w:pPr>
        <w:pStyle w:val="ListParagraph"/>
        <w:numPr>
          <w:ilvl w:val="2"/>
          <w:numId w:val="17"/>
        </w:numPr>
      </w:pPr>
      <w:r w:rsidRPr="00EB1DAD">
        <w:rPr>
          <w:highlight w:val="yellow"/>
        </w:rPr>
        <w:t>P</w:t>
      </w:r>
      <w:r>
        <w:t xml:space="preserve"> – Question about plan</w:t>
      </w:r>
    </w:p>
    <w:p w14:paraId="3EFE7BF6" w14:textId="77777777" w:rsidR="0053612F" w:rsidRDefault="0053612F" w:rsidP="0053612F">
      <w:pPr>
        <w:pStyle w:val="ListParagraph"/>
        <w:numPr>
          <w:ilvl w:val="3"/>
          <w:numId w:val="17"/>
        </w:numPr>
      </w:pPr>
      <w:r w:rsidRPr="00EB1DAD">
        <w:rPr>
          <w:highlight w:val="yellow"/>
        </w:rPr>
        <w:t>A</w:t>
      </w:r>
      <w:r>
        <w:t xml:space="preserve"> – Okay -&gt; Player Action 3</w:t>
      </w:r>
    </w:p>
    <w:p w14:paraId="43E662E9" w14:textId="77777777" w:rsidR="0053612F" w:rsidRDefault="0053612F" w:rsidP="0053612F">
      <w:pPr>
        <w:pStyle w:val="ListParagraph"/>
        <w:numPr>
          <w:ilvl w:val="1"/>
          <w:numId w:val="17"/>
        </w:numPr>
      </w:pPr>
      <w:r>
        <w:t>Player A</w:t>
      </w:r>
      <w:r>
        <w:rPr>
          <w:rFonts w:hint="eastAsia"/>
          <w:lang w:eastAsia="zh-CN"/>
        </w:rPr>
        <w:t>cti</w:t>
      </w:r>
      <w:r>
        <w:t>on 2</w:t>
      </w:r>
    </w:p>
    <w:p w14:paraId="786D569D" w14:textId="77777777" w:rsidR="0053612F" w:rsidRDefault="0053612F" w:rsidP="0053612F">
      <w:pPr>
        <w:pStyle w:val="ListParagraph"/>
        <w:numPr>
          <w:ilvl w:val="2"/>
          <w:numId w:val="17"/>
        </w:numPr>
      </w:pPr>
      <w:r w:rsidRPr="00964E42">
        <w:rPr>
          <w:highlight w:val="green"/>
        </w:rPr>
        <w:t>P</w:t>
      </w:r>
      <w:r>
        <w:t xml:space="preserve"> – Why attack the village?</w:t>
      </w:r>
    </w:p>
    <w:p w14:paraId="15A0BA4D" w14:textId="77777777" w:rsidR="0053612F" w:rsidRDefault="0053612F" w:rsidP="0053612F">
      <w:pPr>
        <w:pStyle w:val="ListParagraph"/>
        <w:numPr>
          <w:ilvl w:val="3"/>
          <w:numId w:val="17"/>
        </w:numPr>
      </w:pPr>
      <w:r w:rsidRPr="00964E42">
        <w:rPr>
          <w:highlight w:val="green"/>
        </w:rPr>
        <w:t>A</w:t>
      </w:r>
      <w:r>
        <w:t xml:space="preserve"> – be the hero</w:t>
      </w:r>
    </w:p>
    <w:p w14:paraId="5217D9CA" w14:textId="77777777" w:rsidR="0053612F" w:rsidRDefault="0053612F" w:rsidP="0053612F">
      <w:pPr>
        <w:pStyle w:val="ListParagraph"/>
        <w:numPr>
          <w:ilvl w:val="2"/>
          <w:numId w:val="17"/>
        </w:numPr>
      </w:pPr>
      <w:r w:rsidRPr="00E7025C">
        <w:rPr>
          <w:highlight w:val="darkRed"/>
        </w:rPr>
        <w:t>P</w:t>
      </w:r>
      <w:r>
        <w:t xml:space="preserve"> – previous question</w:t>
      </w:r>
    </w:p>
    <w:p w14:paraId="780AEE99" w14:textId="77777777" w:rsidR="0053612F" w:rsidRDefault="0053612F" w:rsidP="0053612F">
      <w:pPr>
        <w:pStyle w:val="ListParagraph"/>
        <w:numPr>
          <w:ilvl w:val="3"/>
          <w:numId w:val="17"/>
        </w:numPr>
      </w:pPr>
      <w:r w:rsidRPr="00E7025C">
        <w:rPr>
          <w:highlight w:val="darkRed"/>
        </w:rPr>
        <w:t>A</w:t>
      </w:r>
      <w:r>
        <w:t xml:space="preserve"> – Ok -&gt; Player Action 1</w:t>
      </w:r>
    </w:p>
    <w:p w14:paraId="56706A14" w14:textId="77777777" w:rsidR="0053612F" w:rsidRDefault="0053612F" w:rsidP="0053612F">
      <w:pPr>
        <w:pStyle w:val="ListParagraph"/>
        <w:numPr>
          <w:ilvl w:val="2"/>
          <w:numId w:val="17"/>
        </w:numPr>
      </w:pPr>
      <w:r w:rsidRPr="00EB1DAD">
        <w:rPr>
          <w:highlight w:val="cyan"/>
        </w:rPr>
        <w:t>P</w:t>
      </w:r>
      <w:r>
        <w:t xml:space="preserve"> – Don’t shift the blame</w:t>
      </w:r>
    </w:p>
    <w:p w14:paraId="31A25CE7" w14:textId="77777777" w:rsidR="0053612F" w:rsidRDefault="0053612F" w:rsidP="0053612F">
      <w:pPr>
        <w:pStyle w:val="ListParagraph"/>
        <w:numPr>
          <w:ilvl w:val="3"/>
          <w:numId w:val="17"/>
        </w:numPr>
      </w:pPr>
      <w:r w:rsidRPr="00EB1DAD">
        <w:rPr>
          <w:highlight w:val="cyan"/>
        </w:rPr>
        <w:t>A</w:t>
      </w:r>
      <w:r>
        <w:t xml:space="preserve"> – I thought it would be safe</w:t>
      </w:r>
    </w:p>
    <w:p w14:paraId="3CD2E961" w14:textId="77777777" w:rsidR="0053612F" w:rsidRDefault="0053612F" w:rsidP="0053612F">
      <w:pPr>
        <w:pStyle w:val="ListParagraph"/>
        <w:numPr>
          <w:ilvl w:val="2"/>
          <w:numId w:val="17"/>
        </w:numPr>
      </w:pPr>
      <w:r w:rsidRPr="00EB1DAD">
        <w:rPr>
          <w:highlight w:val="yellow"/>
        </w:rPr>
        <w:t>P</w:t>
      </w:r>
      <w:r>
        <w:t xml:space="preserve"> - Why bring me here?</w:t>
      </w:r>
    </w:p>
    <w:p w14:paraId="024FF174" w14:textId="77777777" w:rsidR="0053612F" w:rsidRDefault="0053612F" w:rsidP="0053612F">
      <w:pPr>
        <w:pStyle w:val="ListParagraph"/>
        <w:numPr>
          <w:ilvl w:val="3"/>
          <w:numId w:val="17"/>
        </w:numPr>
      </w:pPr>
      <w:r w:rsidRPr="00EB1DAD">
        <w:rPr>
          <w:highlight w:val="yellow"/>
        </w:rPr>
        <w:t>A</w:t>
      </w:r>
      <w:r>
        <w:t xml:space="preserve"> – I need someone to watch</w:t>
      </w:r>
    </w:p>
    <w:p w14:paraId="4FEE9FFE" w14:textId="0B3F21E1" w:rsidR="0053612F" w:rsidRDefault="0053612F" w:rsidP="0053612F">
      <w:pPr>
        <w:pStyle w:val="ListParagraph"/>
        <w:numPr>
          <w:ilvl w:val="1"/>
          <w:numId w:val="17"/>
        </w:numPr>
      </w:pPr>
      <w:r>
        <w:t>Player A</w:t>
      </w:r>
      <w:r>
        <w:rPr>
          <w:rFonts w:hint="eastAsia"/>
          <w:lang w:eastAsia="zh-CN"/>
        </w:rPr>
        <w:t>cti</w:t>
      </w:r>
      <w:r>
        <w:t xml:space="preserve">on </w:t>
      </w:r>
      <w:r w:rsidR="00964E42">
        <w:t>3</w:t>
      </w:r>
    </w:p>
    <w:p w14:paraId="107CBD9A" w14:textId="77777777" w:rsidR="0053612F" w:rsidRDefault="0053612F" w:rsidP="0053612F">
      <w:pPr>
        <w:pStyle w:val="ListParagraph"/>
        <w:numPr>
          <w:ilvl w:val="2"/>
          <w:numId w:val="17"/>
        </w:numPr>
      </w:pPr>
      <w:r w:rsidRPr="00964E42">
        <w:rPr>
          <w:highlight w:val="green"/>
        </w:rPr>
        <w:t>P</w:t>
      </w:r>
      <w:r>
        <w:t xml:space="preserve"> – You had control over Synths?</w:t>
      </w:r>
    </w:p>
    <w:p w14:paraId="1C827DC3" w14:textId="77777777" w:rsidR="0053612F" w:rsidRDefault="0053612F" w:rsidP="0053612F">
      <w:pPr>
        <w:pStyle w:val="ListParagraph"/>
        <w:numPr>
          <w:ilvl w:val="3"/>
          <w:numId w:val="17"/>
        </w:numPr>
      </w:pPr>
      <w:r w:rsidRPr="00964E42">
        <w:rPr>
          <w:highlight w:val="green"/>
        </w:rPr>
        <w:t>A</w:t>
      </w:r>
      <w:r>
        <w:t xml:space="preserve"> – Courser has control over them</w:t>
      </w:r>
    </w:p>
    <w:p w14:paraId="551F59E3" w14:textId="77777777" w:rsidR="0053612F" w:rsidRDefault="0053612F" w:rsidP="0053612F">
      <w:pPr>
        <w:pStyle w:val="ListParagraph"/>
        <w:numPr>
          <w:ilvl w:val="2"/>
          <w:numId w:val="17"/>
        </w:numPr>
      </w:pPr>
      <w:r w:rsidRPr="00E7025C">
        <w:rPr>
          <w:highlight w:val="darkRed"/>
        </w:rPr>
        <w:t>P</w:t>
      </w:r>
      <w:r>
        <w:t xml:space="preserve"> – enough info</w:t>
      </w:r>
    </w:p>
    <w:p w14:paraId="2EC82E36" w14:textId="77777777" w:rsidR="0053612F" w:rsidRDefault="0053612F" w:rsidP="0053612F">
      <w:pPr>
        <w:pStyle w:val="ListParagraph"/>
        <w:numPr>
          <w:ilvl w:val="3"/>
          <w:numId w:val="17"/>
        </w:numPr>
      </w:pPr>
      <w:r w:rsidRPr="00E7025C">
        <w:rPr>
          <w:highlight w:val="darkRed"/>
        </w:rPr>
        <w:t>A</w:t>
      </w:r>
      <w:r>
        <w:t xml:space="preserve"> – Ok -&gt; Player Action 1</w:t>
      </w:r>
    </w:p>
    <w:p w14:paraId="50A191CD" w14:textId="77777777" w:rsidR="0053612F" w:rsidRDefault="0053612F" w:rsidP="0053612F">
      <w:pPr>
        <w:pStyle w:val="ListParagraph"/>
        <w:numPr>
          <w:ilvl w:val="2"/>
          <w:numId w:val="17"/>
        </w:numPr>
      </w:pPr>
      <w:r w:rsidRPr="00EB1DAD">
        <w:rPr>
          <w:highlight w:val="cyan"/>
        </w:rPr>
        <w:t>P</w:t>
      </w:r>
      <w:r>
        <w:t xml:space="preserve"> – bomb was fake?</w:t>
      </w:r>
    </w:p>
    <w:p w14:paraId="61634A8D" w14:textId="77777777" w:rsidR="0053612F" w:rsidRDefault="0053612F" w:rsidP="0053612F">
      <w:pPr>
        <w:pStyle w:val="ListParagraph"/>
        <w:numPr>
          <w:ilvl w:val="3"/>
          <w:numId w:val="17"/>
        </w:numPr>
      </w:pPr>
      <w:r w:rsidRPr="00EB1DAD">
        <w:rPr>
          <w:highlight w:val="cyan"/>
        </w:rPr>
        <w:t>A</w:t>
      </w:r>
      <w:r>
        <w:t xml:space="preserve"> – it’s really now</w:t>
      </w:r>
    </w:p>
    <w:p w14:paraId="392FDE56" w14:textId="77777777" w:rsidR="0053612F" w:rsidRDefault="0053612F" w:rsidP="0053612F">
      <w:pPr>
        <w:pStyle w:val="ListParagraph"/>
        <w:numPr>
          <w:ilvl w:val="2"/>
          <w:numId w:val="17"/>
        </w:numPr>
      </w:pPr>
      <w:r w:rsidRPr="00EB1DAD">
        <w:rPr>
          <w:highlight w:val="yellow"/>
        </w:rPr>
        <w:t>P</w:t>
      </w:r>
      <w:r>
        <w:t xml:space="preserve"> – You had control over the courser?</w:t>
      </w:r>
    </w:p>
    <w:p w14:paraId="7C715E48" w14:textId="77777777" w:rsidR="0053612F" w:rsidRDefault="0053612F" w:rsidP="0053612F">
      <w:pPr>
        <w:pStyle w:val="ListParagraph"/>
        <w:numPr>
          <w:ilvl w:val="3"/>
          <w:numId w:val="17"/>
        </w:numPr>
      </w:pPr>
      <w:r w:rsidRPr="00EB1DAD">
        <w:rPr>
          <w:highlight w:val="yellow"/>
        </w:rPr>
        <w:t>A</w:t>
      </w:r>
      <w:r>
        <w:t xml:space="preserve"> – I reprogrammed him after the incident in the facility</w:t>
      </w:r>
    </w:p>
    <w:p w14:paraId="2C3BEF48" w14:textId="77777777" w:rsidR="004122F9" w:rsidRDefault="004122F9">
      <w:pPr>
        <w:rPr>
          <w:b/>
          <w:bCs/>
        </w:rPr>
      </w:pPr>
      <w:r>
        <w:rPr>
          <w:b/>
          <w:bCs/>
        </w:rPr>
        <w:br w:type="page"/>
      </w:r>
    </w:p>
    <w:p w14:paraId="243AF694" w14:textId="41712241" w:rsidR="0053612F" w:rsidRPr="00CB6F4E" w:rsidRDefault="0053612F" w:rsidP="0053612F">
      <w:pPr>
        <w:pStyle w:val="ListParagraph"/>
        <w:numPr>
          <w:ilvl w:val="0"/>
          <w:numId w:val="17"/>
        </w:numPr>
        <w:rPr>
          <w:b/>
          <w:bCs/>
        </w:rPr>
      </w:pPr>
      <w:r w:rsidRPr="00CB6F4E">
        <w:rPr>
          <w:b/>
          <w:bCs/>
        </w:rPr>
        <w:lastRenderedPageBreak/>
        <w:t>Stage 1700</w:t>
      </w:r>
    </w:p>
    <w:p w14:paraId="05126083" w14:textId="77777777" w:rsidR="0053612F" w:rsidRDefault="0053612F" w:rsidP="0053612F">
      <w:pPr>
        <w:pStyle w:val="ListParagraph"/>
        <w:numPr>
          <w:ilvl w:val="1"/>
          <w:numId w:val="17"/>
        </w:numPr>
      </w:pPr>
      <w:r>
        <w:t>Do you have to use terminal?</w:t>
      </w:r>
    </w:p>
    <w:p w14:paraId="2D0D45C7" w14:textId="77777777" w:rsidR="0053612F" w:rsidRDefault="0053612F" w:rsidP="0053612F">
      <w:pPr>
        <w:pStyle w:val="ListParagraph"/>
        <w:numPr>
          <w:ilvl w:val="1"/>
          <w:numId w:val="17"/>
        </w:numPr>
      </w:pPr>
      <w:r>
        <w:t>Player A</w:t>
      </w:r>
      <w:r>
        <w:rPr>
          <w:rFonts w:hint="eastAsia"/>
          <w:lang w:eastAsia="zh-CN"/>
        </w:rPr>
        <w:t>cti</w:t>
      </w:r>
      <w:r>
        <w:t>on</w:t>
      </w:r>
    </w:p>
    <w:p w14:paraId="713AA201" w14:textId="77777777" w:rsidR="0053612F" w:rsidRDefault="0053612F" w:rsidP="0053612F">
      <w:pPr>
        <w:pStyle w:val="ListParagraph"/>
        <w:numPr>
          <w:ilvl w:val="2"/>
          <w:numId w:val="17"/>
        </w:numPr>
      </w:pPr>
      <w:r w:rsidRPr="00964E42">
        <w:rPr>
          <w:highlight w:val="green"/>
        </w:rPr>
        <w:t>P</w:t>
      </w:r>
      <w:r>
        <w:t xml:space="preserve"> – (persuasion) give me holotape</w:t>
      </w:r>
    </w:p>
    <w:p w14:paraId="716601D6" w14:textId="77777777" w:rsidR="0053612F" w:rsidRDefault="0053612F" w:rsidP="0053612F">
      <w:pPr>
        <w:pStyle w:val="ListParagraph"/>
        <w:numPr>
          <w:ilvl w:val="3"/>
          <w:numId w:val="17"/>
        </w:numPr>
      </w:pPr>
      <w:r w:rsidRPr="00964E42">
        <w:rPr>
          <w:highlight w:val="green"/>
        </w:rPr>
        <w:t>Success</w:t>
      </w:r>
      <w:r>
        <w:t xml:space="preserve"> – it’s on the shelf with figurines</w:t>
      </w:r>
    </w:p>
    <w:p w14:paraId="71616A25" w14:textId="77777777" w:rsidR="0053612F" w:rsidRDefault="0053612F" w:rsidP="0053612F">
      <w:pPr>
        <w:pStyle w:val="ListParagraph"/>
        <w:numPr>
          <w:ilvl w:val="3"/>
          <w:numId w:val="17"/>
        </w:numPr>
      </w:pPr>
      <w:r w:rsidRPr="00964E42">
        <w:rPr>
          <w:highlight w:val="green"/>
        </w:rPr>
        <w:t>Fail</w:t>
      </w:r>
      <w:r>
        <w:t xml:space="preserve"> – I don’t know</w:t>
      </w:r>
    </w:p>
    <w:p w14:paraId="413213F0" w14:textId="77777777" w:rsidR="0053612F" w:rsidRDefault="0053612F" w:rsidP="0053612F">
      <w:pPr>
        <w:pStyle w:val="ListParagraph"/>
        <w:numPr>
          <w:ilvl w:val="2"/>
          <w:numId w:val="17"/>
        </w:numPr>
      </w:pPr>
      <w:r w:rsidRPr="00E7025C">
        <w:rPr>
          <w:highlight w:val="darkRed"/>
        </w:rPr>
        <w:t>P</w:t>
      </w:r>
      <w:r>
        <w:t xml:space="preserve"> – hurry up</w:t>
      </w:r>
    </w:p>
    <w:p w14:paraId="3933B9D3" w14:textId="77777777" w:rsidR="0053612F" w:rsidRDefault="0053612F" w:rsidP="0053612F">
      <w:pPr>
        <w:pStyle w:val="ListParagraph"/>
        <w:numPr>
          <w:ilvl w:val="3"/>
          <w:numId w:val="17"/>
        </w:numPr>
      </w:pPr>
      <w:r w:rsidRPr="00E7025C">
        <w:rPr>
          <w:highlight w:val="darkRed"/>
        </w:rPr>
        <w:t>A</w:t>
      </w:r>
      <w:r>
        <w:t xml:space="preserve"> – I don’t know</w:t>
      </w:r>
    </w:p>
    <w:p w14:paraId="106CB31D" w14:textId="77777777" w:rsidR="0053612F" w:rsidRDefault="0053612F" w:rsidP="0053612F">
      <w:pPr>
        <w:pStyle w:val="ListParagraph"/>
        <w:numPr>
          <w:ilvl w:val="2"/>
          <w:numId w:val="17"/>
        </w:numPr>
      </w:pPr>
      <w:r w:rsidRPr="00EB1DAD">
        <w:rPr>
          <w:highlight w:val="cyan"/>
        </w:rPr>
        <w:t>P</w:t>
      </w:r>
      <w:r>
        <w:t xml:space="preserve"> – Nathan the noble?</w:t>
      </w:r>
    </w:p>
    <w:p w14:paraId="352022BF" w14:textId="77777777" w:rsidR="0053612F" w:rsidRDefault="0053612F" w:rsidP="0053612F">
      <w:pPr>
        <w:pStyle w:val="ListParagraph"/>
        <w:numPr>
          <w:ilvl w:val="3"/>
          <w:numId w:val="17"/>
        </w:numPr>
      </w:pPr>
      <w:r w:rsidRPr="00EB1DAD">
        <w:rPr>
          <w:highlight w:val="cyan"/>
        </w:rPr>
        <w:t>A</w:t>
      </w:r>
      <w:r>
        <w:t xml:space="preserve"> – I don’t know what you are talking about</w:t>
      </w:r>
    </w:p>
    <w:p w14:paraId="2CE1D09B" w14:textId="77777777" w:rsidR="0053612F" w:rsidRDefault="0053612F" w:rsidP="0053612F">
      <w:pPr>
        <w:pStyle w:val="ListParagraph"/>
        <w:numPr>
          <w:ilvl w:val="2"/>
          <w:numId w:val="17"/>
        </w:numPr>
      </w:pPr>
      <w:r w:rsidRPr="00EB1DAD">
        <w:rPr>
          <w:highlight w:val="yellow"/>
        </w:rPr>
        <w:t>P</w:t>
      </w:r>
      <w:r>
        <w:t xml:space="preserve"> – Need access to terminal</w:t>
      </w:r>
    </w:p>
    <w:p w14:paraId="6E0C8E44" w14:textId="77777777" w:rsidR="0053612F" w:rsidRDefault="0053612F" w:rsidP="0053612F">
      <w:pPr>
        <w:pStyle w:val="ListParagraph"/>
        <w:numPr>
          <w:ilvl w:val="3"/>
          <w:numId w:val="17"/>
        </w:numPr>
      </w:pPr>
      <w:r w:rsidRPr="00EB1DAD">
        <w:rPr>
          <w:highlight w:val="yellow"/>
        </w:rPr>
        <w:t>A</w:t>
      </w:r>
      <w:r>
        <w:t xml:space="preserve"> – maybe someone put it on the shelf?</w:t>
      </w:r>
    </w:p>
    <w:p w14:paraId="72BABD3D" w14:textId="77777777" w:rsidR="0053612F" w:rsidRPr="00CB6F4E" w:rsidRDefault="0053612F" w:rsidP="0053612F">
      <w:pPr>
        <w:pStyle w:val="ListParagraph"/>
        <w:numPr>
          <w:ilvl w:val="0"/>
          <w:numId w:val="17"/>
        </w:numPr>
        <w:rPr>
          <w:b/>
          <w:bCs/>
        </w:rPr>
      </w:pPr>
      <w:r w:rsidRPr="00CB6F4E">
        <w:rPr>
          <w:b/>
          <w:bCs/>
        </w:rPr>
        <w:t>Stage 2800</w:t>
      </w:r>
    </w:p>
    <w:p w14:paraId="00FAB4CA" w14:textId="77777777" w:rsidR="0053612F" w:rsidRDefault="0053612F" w:rsidP="0053612F">
      <w:pPr>
        <w:pStyle w:val="ListParagraph"/>
        <w:numPr>
          <w:ilvl w:val="1"/>
          <w:numId w:val="17"/>
        </w:numPr>
      </w:pPr>
      <w:r>
        <w:t>I can’t be a hero anymore if we take down the courser</w:t>
      </w:r>
    </w:p>
    <w:p w14:paraId="2CF664F4" w14:textId="77777777" w:rsidR="0053612F" w:rsidRDefault="0053612F" w:rsidP="0053612F">
      <w:pPr>
        <w:pStyle w:val="ListParagraph"/>
        <w:numPr>
          <w:ilvl w:val="1"/>
          <w:numId w:val="17"/>
        </w:numPr>
      </w:pPr>
      <w:r>
        <w:t>Player A</w:t>
      </w:r>
      <w:r>
        <w:rPr>
          <w:rFonts w:hint="eastAsia"/>
          <w:lang w:eastAsia="zh-CN"/>
        </w:rPr>
        <w:t>cti</w:t>
      </w:r>
      <w:r>
        <w:t>on</w:t>
      </w:r>
    </w:p>
    <w:p w14:paraId="038BA7A2" w14:textId="77777777" w:rsidR="0053612F" w:rsidRDefault="0053612F" w:rsidP="0053612F">
      <w:pPr>
        <w:pStyle w:val="ListParagraph"/>
        <w:numPr>
          <w:ilvl w:val="2"/>
          <w:numId w:val="17"/>
        </w:numPr>
      </w:pPr>
      <w:r w:rsidRPr="00964E42">
        <w:rPr>
          <w:highlight w:val="green"/>
        </w:rPr>
        <w:t>P</w:t>
      </w:r>
      <w:r>
        <w:t xml:space="preserve"> – Stop complaining</w:t>
      </w:r>
    </w:p>
    <w:p w14:paraId="1FAA994E" w14:textId="77777777" w:rsidR="0053612F" w:rsidRDefault="0053612F" w:rsidP="0053612F">
      <w:pPr>
        <w:pStyle w:val="ListParagraph"/>
        <w:numPr>
          <w:ilvl w:val="3"/>
          <w:numId w:val="17"/>
        </w:numPr>
      </w:pPr>
      <w:r>
        <w:t>Okay</w:t>
      </w:r>
    </w:p>
    <w:p w14:paraId="6EC7FDF1" w14:textId="77777777" w:rsidR="0053612F" w:rsidRDefault="0053612F" w:rsidP="0053612F">
      <w:pPr>
        <w:pStyle w:val="ListParagraph"/>
        <w:numPr>
          <w:ilvl w:val="2"/>
          <w:numId w:val="17"/>
        </w:numPr>
      </w:pPr>
      <w:r w:rsidRPr="00E7025C">
        <w:rPr>
          <w:highlight w:val="darkRed"/>
        </w:rPr>
        <w:t>P</w:t>
      </w:r>
      <w:r>
        <w:t xml:space="preserve"> – Really?</w:t>
      </w:r>
    </w:p>
    <w:p w14:paraId="0965FC61" w14:textId="77777777" w:rsidR="0053612F" w:rsidRDefault="0053612F" w:rsidP="0053612F">
      <w:pPr>
        <w:pStyle w:val="ListParagraph"/>
        <w:numPr>
          <w:ilvl w:val="3"/>
          <w:numId w:val="17"/>
        </w:numPr>
      </w:pPr>
      <w:r w:rsidRPr="00E7025C">
        <w:rPr>
          <w:highlight w:val="darkRed"/>
        </w:rPr>
        <w:t>A</w:t>
      </w:r>
      <w:r>
        <w:t xml:space="preserve"> – urgh</w:t>
      </w:r>
    </w:p>
    <w:p w14:paraId="288FCDD0" w14:textId="77777777" w:rsidR="0053612F" w:rsidRDefault="0053612F" w:rsidP="0053612F">
      <w:pPr>
        <w:pStyle w:val="ListParagraph"/>
        <w:numPr>
          <w:ilvl w:val="2"/>
          <w:numId w:val="17"/>
        </w:numPr>
      </w:pPr>
      <w:r w:rsidRPr="00EB1DAD">
        <w:rPr>
          <w:highlight w:val="cyan"/>
        </w:rPr>
        <w:t>P</w:t>
      </w:r>
      <w:r>
        <w:t xml:space="preserve"> – (persuasion) think about villagers</w:t>
      </w:r>
    </w:p>
    <w:p w14:paraId="2FD75D5C" w14:textId="77777777" w:rsidR="0053612F" w:rsidRDefault="0053612F" w:rsidP="0053612F">
      <w:pPr>
        <w:pStyle w:val="ListParagraph"/>
        <w:numPr>
          <w:ilvl w:val="3"/>
          <w:numId w:val="17"/>
        </w:numPr>
      </w:pPr>
      <w:r w:rsidRPr="00EB1DAD">
        <w:rPr>
          <w:highlight w:val="cyan"/>
        </w:rPr>
        <w:t>Success</w:t>
      </w:r>
      <w:r>
        <w:t xml:space="preserve"> – you are right</w:t>
      </w:r>
    </w:p>
    <w:p w14:paraId="7425601F" w14:textId="77777777" w:rsidR="0053612F" w:rsidRDefault="0053612F" w:rsidP="0053612F">
      <w:pPr>
        <w:pStyle w:val="ListParagraph"/>
        <w:numPr>
          <w:ilvl w:val="3"/>
          <w:numId w:val="17"/>
        </w:numPr>
      </w:pPr>
      <w:r w:rsidRPr="00EB1DAD">
        <w:rPr>
          <w:highlight w:val="cyan"/>
        </w:rPr>
        <w:t>Fail</w:t>
      </w:r>
      <w:r>
        <w:t xml:space="preserve"> – I can’t protect them</w:t>
      </w:r>
    </w:p>
    <w:p w14:paraId="58E56CF6" w14:textId="77777777" w:rsidR="0053612F" w:rsidRDefault="0053612F" w:rsidP="0053612F">
      <w:pPr>
        <w:pStyle w:val="ListParagraph"/>
        <w:numPr>
          <w:ilvl w:val="2"/>
          <w:numId w:val="17"/>
        </w:numPr>
      </w:pPr>
      <w:r w:rsidRPr="00EB1DAD">
        <w:rPr>
          <w:highlight w:val="yellow"/>
        </w:rPr>
        <w:t>P</w:t>
      </w:r>
      <w:r>
        <w:t xml:space="preserve"> – (persuasion) I’ll make you a hero</w:t>
      </w:r>
    </w:p>
    <w:p w14:paraId="74920230" w14:textId="77777777" w:rsidR="0053612F" w:rsidRDefault="0053612F" w:rsidP="0053612F">
      <w:pPr>
        <w:pStyle w:val="ListParagraph"/>
        <w:numPr>
          <w:ilvl w:val="3"/>
          <w:numId w:val="17"/>
        </w:numPr>
      </w:pPr>
      <w:r>
        <w:t>Success – really?</w:t>
      </w:r>
    </w:p>
    <w:p w14:paraId="206AF010" w14:textId="41885CC5" w:rsidR="0053612F" w:rsidRDefault="0053612F" w:rsidP="0053612F">
      <w:pPr>
        <w:pStyle w:val="ListParagraph"/>
        <w:numPr>
          <w:ilvl w:val="3"/>
          <w:numId w:val="17"/>
        </w:numPr>
      </w:pPr>
      <w:r>
        <w:t>Fail – I don’t think so</w:t>
      </w:r>
    </w:p>
    <w:p w14:paraId="275BCBEF" w14:textId="0B453CF8" w:rsidR="0053612F" w:rsidRPr="00CB6F4E" w:rsidRDefault="0053612F" w:rsidP="0053612F">
      <w:pPr>
        <w:pStyle w:val="ListParagraph"/>
        <w:numPr>
          <w:ilvl w:val="0"/>
          <w:numId w:val="17"/>
        </w:numPr>
        <w:rPr>
          <w:b/>
          <w:bCs/>
        </w:rPr>
      </w:pPr>
      <w:r w:rsidRPr="00CB6F4E">
        <w:rPr>
          <w:rFonts w:hint="eastAsia"/>
          <w:b/>
          <w:bCs/>
          <w:lang w:eastAsia="zh-CN"/>
        </w:rPr>
        <w:t>Sta</w:t>
      </w:r>
      <w:r w:rsidRPr="00CB6F4E">
        <w:rPr>
          <w:b/>
          <w:bCs/>
        </w:rPr>
        <w:t>ge 3000</w:t>
      </w:r>
    </w:p>
    <w:p w14:paraId="7A409CAE" w14:textId="51A022C2" w:rsidR="0053612F" w:rsidRDefault="0053612F" w:rsidP="0053612F">
      <w:pPr>
        <w:pStyle w:val="ListParagraph"/>
        <w:numPr>
          <w:ilvl w:val="1"/>
          <w:numId w:val="17"/>
        </w:numPr>
      </w:pPr>
      <w:r>
        <w:t>Nathan – stop right now!</w:t>
      </w:r>
    </w:p>
    <w:p w14:paraId="07625E12" w14:textId="1156D081" w:rsidR="0053612F" w:rsidRDefault="0053612F" w:rsidP="0053612F">
      <w:pPr>
        <w:pStyle w:val="ListParagraph"/>
        <w:numPr>
          <w:ilvl w:val="1"/>
          <w:numId w:val="17"/>
        </w:numPr>
      </w:pPr>
      <w:r>
        <w:t>Courser – it’s an order! Can’t stop!</w:t>
      </w:r>
    </w:p>
    <w:p w14:paraId="4A899F88" w14:textId="2B493695" w:rsidR="0053612F" w:rsidRDefault="0053612F" w:rsidP="0053612F">
      <w:pPr>
        <w:pStyle w:val="ListParagraph"/>
        <w:numPr>
          <w:ilvl w:val="1"/>
          <w:numId w:val="17"/>
        </w:numPr>
      </w:pPr>
      <w:r>
        <w:t>Nathan – Eco…</w:t>
      </w:r>
    </w:p>
    <w:p w14:paraId="32BFC214" w14:textId="0623760C" w:rsidR="0053612F" w:rsidRPr="00CB6F4E" w:rsidRDefault="0053612F" w:rsidP="0053612F">
      <w:pPr>
        <w:pStyle w:val="ListParagraph"/>
        <w:numPr>
          <w:ilvl w:val="0"/>
          <w:numId w:val="17"/>
        </w:numPr>
        <w:rPr>
          <w:b/>
          <w:bCs/>
        </w:rPr>
      </w:pPr>
      <w:r w:rsidRPr="00CB6F4E">
        <w:rPr>
          <w:b/>
          <w:bCs/>
        </w:rPr>
        <w:t>Stage 3300</w:t>
      </w:r>
    </w:p>
    <w:p w14:paraId="19746E9F" w14:textId="26D4A2E1" w:rsidR="0053612F" w:rsidRDefault="0053612F" w:rsidP="0053612F">
      <w:pPr>
        <w:pStyle w:val="ListParagraph"/>
        <w:numPr>
          <w:ilvl w:val="1"/>
          <w:numId w:val="17"/>
        </w:numPr>
      </w:pPr>
      <w:r>
        <w:t>Eco is dead… Let’s leave this place</w:t>
      </w:r>
    </w:p>
    <w:p w14:paraId="3DB9C620" w14:textId="77777777" w:rsidR="004122F9" w:rsidRDefault="004122F9">
      <w:pPr>
        <w:rPr>
          <w:b/>
          <w:bCs/>
        </w:rPr>
      </w:pPr>
      <w:r>
        <w:rPr>
          <w:b/>
          <w:bCs/>
        </w:rPr>
        <w:br w:type="page"/>
      </w:r>
    </w:p>
    <w:p w14:paraId="2088453B" w14:textId="12576491" w:rsidR="0053612F" w:rsidRPr="00CB6F4E" w:rsidRDefault="0053612F" w:rsidP="0053612F">
      <w:pPr>
        <w:pStyle w:val="ListParagraph"/>
        <w:numPr>
          <w:ilvl w:val="0"/>
          <w:numId w:val="17"/>
        </w:numPr>
        <w:rPr>
          <w:b/>
          <w:bCs/>
        </w:rPr>
      </w:pPr>
      <w:r w:rsidRPr="00CB6F4E">
        <w:rPr>
          <w:b/>
          <w:bCs/>
        </w:rPr>
        <w:lastRenderedPageBreak/>
        <w:t>Stage 4000</w:t>
      </w:r>
    </w:p>
    <w:p w14:paraId="536346DD" w14:textId="50B3E9E2" w:rsidR="0053612F" w:rsidRDefault="0053612F" w:rsidP="0053612F">
      <w:pPr>
        <w:pStyle w:val="ListParagraph"/>
        <w:numPr>
          <w:ilvl w:val="1"/>
          <w:numId w:val="17"/>
        </w:numPr>
      </w:pPr>
      <w:r>
        <w:t>Please don’t tell the truth to the villagers. I had to do this for Kelly</w:t>
      </w:r>
    </w:p>
    <w:p w14:paraId="391EAB23" w14:textId="4C3479C5" w:rsidR="0053612F" w:rsidRDefault="0053612F" w:rsidP="0053612F">
      <w:pPr>
        <w:pStyle w:val="ListParagraph"/>
        <w:numPr>
          <w:ilvl w:val="1"/>
          <w:numId w:val="17"/>
        </w:numPr>
      </w:pPr>
      <w:r>
        <w:t>Player A</w:t>
      </w:r>
      <w:r>
        <w:rPr>
          <w:rFonts w:hint="eastAsia"/>
          <w:lang w:eastAsia="zh-CN"/>
        </w:rPr>
        <w:t>cti</w:t>
      </w:r>
      <w:r>
        <w:t>on</w:t>
      </w:r>
      <w:r w:rsidR="00ED1DA2">
        <w:t xml:space="preserve"> 1</w:t>
      </w:r>
    </w:p>
    <w:p w14:paraId="68983082" w14:textId="0C5C90EE" w:rsidR="0053612F" w:rsidRDefault="0053612F" w:rsidP="0053612F">
      <w:pPr>
        <w:pStyle w:val="ListParagraph"/>
        <w:numPr>
          <w:ilvl w:val="2"/>
          <w:numId w:val="17"/>
        </w:numPr>
      </w:pPr>
      <w:r w:rsidRPr="00964E42">
        <w:rPr>
          <w:highlight w:val="green"/>
        </w:rPr>
        <w:t>P</w:t>
      </w:r>
      <w:r>
        <w:t xml:space="preserve"> – </w:t>
      </w:r>
      <w:r w:rsidR="00ED1DA2">
        <w:t>I’ve made my decision</w:t>
      </w:r>
    </w:p>
    <w:p w14:paraId="3189E06A" w14:textId="7A63B07A" w:rsidR="0053612F" w:rsidRDefault="00964E42" w:rsidP="0053612F">
      <w:pPr>
        <w:pStyle w:val="ListParagraph"/>
        <w:numPr>
          <w:ilvl w:val="3"/>
          <w:numId w:val="17"/>
        </w:numPr>
      </w:pPr>
      <w:r w:rsidRPr="00964E42">
        <w:rPr>
          <w:highlight w:val="green"/>
        </w:rPr>
        <w:t>A</w:t>
      </w:r>
      <w:r>
        <w:t xml:space="preserve"> - </w:t>
      </w:r>
      <w:r w:rsidR="0053612F">
        <w:t>Okay</w:t>
      </w:r>
      <w:r w:rsidR="00ED1DA2">
        <w:t xml:space="preserve"> -&gt; Player Action 2</w:t>
      </w:r>
    </w:p>
    <w:p w14:paraId="11731FA6" w14:textId="32B61FFD" w:rsidR="0053612F" w:rsidRDefault="0053612F" w:rsidP="0053612F">
      <w:pPr>
        <w:pStyle w:val="ListParagraph"/>
        <w:numPr>
          <w:ilvl w:val="2"/>
          <w:numId w:val="17"/>
        </w:numPr>
      </w:pPr>
      <w:r w:rsidRPr="00E7025C">
        <w:rPr>
          <w:highlight w:val="darkRed"/>
        </w:rPr>
        <w:t>P</w:t>
      </w:r>
      <w:r>
        <w:t xml:space="preserve"> – </w:t>
      </w:r>
      <w:r w:rsidR="00ED1DA2">
        <w:t>Davy is dead</w:t>
      </w:r>
    </w:p>
    <w:p w14:paraId="0891CE51" w14:textId="3F3901B9" w:rsidR="0053612F" w:rsidRDefault="0053612F" w:rsidP="0053612F">
      <w:pPr>
        <w:pStyle w:val="ListParagraph"/>
        <w:numPr>
          <w:ilvl w:val="3"/>
          <w:numId w:val="17"/>
        </w:numPr>
      </w:pPr>
      <w:r w:rsidRPr="00E7025C">
        <w:rPr>
          <w:highlight w:val="darkRed"/>
        </w:rPr>
        <w:t>A</w:t>
      </w:r>
      <w:r>
        <w:t xml:space="preserve"> – </w:t>
      </w:r>
      <w:r w:rsidR="00ED1DA2">
        <w:rPr>
          <w:rFonts w:hint="eastAsia"/>
          <w:lang w:eastAsia="zh-CN"/>
        </w:rPr>
        <w:t>H</w:t>
      </w:r>
      <w:r w:rsidR="00ED1DA2">
        <w:t>e is reckless</w:t>
      </w:r>
    </w:p>
    <w:p w14:paraId="5CA4B6F1" w14:textId="5A6445FC" w:rsidR="0053612F" w:rsidRDefault="0053612F" w:rsidP="0053612F">
      <w:pPr>
        <w:pStyle w:val="ListParagraph"/>
        <w:numPr>
          <w:ilvl w:val="2"/>
          <w:numId w:val="17"/>
        </w:numPr>
      </w:pPr>
      <w:r w:rsidRPr="00EB1DAD">
        <w:rPr>
          <w:highlight w:val="cyan"/>
        </w:rPr>
        <w:t>P</w:t>
      </w:r>
      <w:r>
        <w:t xml:space="preserve"> – </w:t>
      </w:r>
      <w:r w:rsidR="00ED1DA2">
        <w:t>V</w:t>
      </w:r>
      <w:r>
        <w:t>illagers</w:t>
      </w:r>
      <w:r w:rsidR="00ED1DA2">
        <w:t xml:space="preserve"> have suffered</w:t>
      </w:r>
    </w:p>
    <w:p w14:paraId="62FB4698" w14:textId="69ACA0E7" w:rsidR="0053612F" w:rsidRDefault="00ED1DA2" w:rsidP="0053612F">
      <w:pPr>
        <w:pStyle w:val="ListParagraph"/>
        <w:numPr>
          <w:ilvl w:val="3"/>
          <w:numId w:val="17"/>
        </w:numPr>
      </w:pPr>
      <w:r w:rsidRPr="00EB1DAD">
        <w:rPr>
          <w:highlight w:val="cyan"/>
        </w:rPr>
        <w:t>A</w:t>
      </w:r>
      <w:r>
        <w:t xml:space="preserve"> – they could suffer worse</w:t>
      </w:r>
    </w:p>
    <w:p w14:paraId="2252B053" w14:textId="6CE11D65" w:rsidR="0053612F" w:rsidRDefault="0053612F" w:rsidP="00ED1DA2">
      <w:pPr>
        <w:pStyle w:val="ListParagraph"/>
        <w:numPr>
          <w:ilvl w:val="2"/>
          <w:numId w:val="17"/>
        </w:numPr>
      </w:pPr>
      <w:r w:rsidRPr="00EB1DAD">
        <w:rPr>
          <w:highlight w:val="yellow"/>
        </w:rPr>
        <w:t>P</w:t>
      </w:r>
      <w:r>
        <w:t xml:space="preserve"> – </w:t>
      </w:r>
      <w:r w:rsidR="00ED1DA2">
        <w:t>Who’s Kelly?</w:t>
      </w:r>
    </w:p>
    <w:p w14:paraId="13319D70" w14:textId="251E1B29" w:rsidR="00ED1DA2" w:rsidRDefault="00ED1DA2" w:rsidP="00ED1DA2">
      <w:pPr>
        <w:pStyle w:val="ListParagraph"/>
        <w:numPr>
          <w:ilvl w:val="3"/>
          <w:numId w:val="17"/>
        </w:numPr>
      </w:pPr>
      <w:r w:rsidRPr="00EB1DAD">
        <w:rPr>
          <w:highlight w:val="yellow"/>
        </w:rPr>
        <w:t>A</w:t>
      </w:r>
      <w:r>
        <w:t xml:space="preserve"> – right -&gt; </w:t>
      </w:r>
      <w:r w:rsidR="00CF5230">
        <w:t>Kelly Story 1</w:t>
      </w:r>
    </w:p>
    <w:p w14:paraId="1CA43128" w14:textId="74835A1E" w:rsidR="00ED1DA2" w:rsidRDefault="00ED1DA2" w:rsidP="00ED1DA2">
      <w:pPr>
        <w:pStyle w:val="ListParagraph"/>
        <w:numPr>
          <w:ilvl w:val="1"/>
          <w:numId w:val="17"/>
        </w:numPr>
      </w:pPr>
      <w:r>
        <w:t>Player A</w:t>
      </w:r>
      <w:r>
        <w:rPr>
          <w:rFonts w:hint="eastAsia"/>
          <w:lang w:eastAsia="zh-CN"/>
        </w:rPr>
        <w:t>cti</w:t>
      </w:r>
      <w:r>
        <w:t>on 2</w:t>
      </w:r>
    </w:p>
    <w:p w14:paraId="61FE842D" w14:textId="73BC9DB3" w:rsidR="00ED1DA2" w:rsidRDefault="00ED1DA2" w:rsidP="00ED1DA2">
      <w:pPr>
        <w:pStyle w:val="ListParagraph"/>
        <w:numPr>
          <w:ilvl w:val="2"/>
          <w:numId w:val="17"/>
        </w:numPr>
      </w:pPr>
      <w:r w:rsidRPr="00964E42">
        <w:rPr>
          <w:highlight w:val="green"/>
        </w:rPr>
        <w:t>P</w:t>
      </w:r>
      <w:r>
        <w:t xml:space="preserve"> – I’ll save your hero image</w:t>
      </w:r>
    </w:p>
    <w:p w14:paraId="7C219879" w14:textId="351F32CF" w:rsidR="00ED1DA2" w:rsidRDefault="00964E42" w:rsidP="00ED1DA2">
      <w:pPr>
        <w:pStyle w:val="ListParagraph"/>
        <w:numPr>
          <w:ilvl w:val="3"/>
          <w:numId w:val="17"/>
        </w:numPr>
      </w:pPr>
      <w:r w:rsidRPr="00964E42">
        <w:rPr>
          <w:highlight w:val="green"/>
        </w:rPr>
        <w:t>A</w:t>
      </w:r>
      <w:r>
        <w:t xml:space="preserve"> - </w:t>
      </w:r>
      <w:r w:rsidR="00ED1DA2">
        <w:t>Thank you!</w:t>
      </w:r>
    </w:p>
    <w:p w14:paraId="2FE349E7" w14:textId="02EC556C" w:rsidR="00ED1DA2" w:rsidRDefault="00ED1DA2" w:rsidP="00ED1DA2">
      <w:pPr>
        <w:pStyle w:val="ListParagraph"/>
        <w:numPr>
          <w:ilvl w:val="2"/>
          <w:numId w:val="17"/>
        </w:numPr>
      </w:pPr>
      <w:r w:rsidRPr="00E7025C">
        <w:rPr>
          <w:highlight w:val="darkRed"/>
        </w:rPr>
        <w:t>P</w:t>
      </w:r>
      <w:r>
        <w:t xml:space="preserve"> – prepare your doom</w:t>
      </w:r>
    </w:p>
    <w:p w14:paraId="3D96E4C8" w14:textId="3A2CE7C6" w:rsidR="00ED1DA2" w:rsidRDefault="00ED1DA2" w:rsidP="00ED1DA2">
      <w:pPr>
        <w:pStyle w:val="ListParagraph"/>
        <w:numPr>
          <w:ilvl w:val="3"/>
          <w:numId w:val="17"/>
        </w:numPr>
      </w:pPr>
      <w:r w:rsidRPr="00E7025C">
        <w:rPr>
          <w:highlight w:val="darkRed"/>
        </w:rPr>
        <w:t>A</w:t>
      </w:r>
      <w:r>
        <w:t xml:space="preserve"> – </w:t>
      </w:r>
      <w:r>
        <w:rPr>
          <w:lang w:eastAsia="zh-CN"/>
        </w:rPr>
        <w:t>please...</w:t>
      </w:r>
    </w:p>
    <w:p w14:paraId="60D39988" w14:textId="254452E7" w:rsidR="00ED1DA2" w:rsidRDefault="00ED1DA2" w:rsidP="00ED1DA2">
      <w:pPr>
        <w:pStyle w:val="ListParagraph"/>
        <w:numPr>
          <w:ilvl w:val="2"/>
          <w:numId w:val="17"/>
        </w:numPr>
      </w:pPr>
      <w:r w:rsidRPr="00EB1DAD">
        <w:rPr>
          <w:highlight w:val="cyan"/>
        </w:rPr>
        <w:t>P</w:t>
      </w:r>
      <w:r>
        <w:t xml:space="preserve"> – I’ll think about it</w:t>
      </w:r>
    </w:p>
    <w:p w14:paraId="30B5DE2F" w14:textId="171E2212" w:rsidR="00ED1DA2" w:rsidRDefault="00ED1DA2" w:rsidP="00ED1DA2">
      <w:pPr>
        <w:pStyle w:val="ListParagraph"/>
        <w:numPr>
          <w:ilvl w:val="3"/>
          <w:numId w:val="17"/>
        </w:numPr>
      </w:pPr>
      <w:r w:rsidRPr="00EB1DAD">
        <w:rPr>
          <w:highlight w:val="cyan"/>
        </w:rPr>
        <w:t>A</w:t>
      </w:r>
      <w:r>
        <w:t xml:space="preserve"> – mercy!</w:t>
      </w:r>
    </w:p>
    <w:p w14:paraId="4C197A81" w14:textId="147F3635" w:rsidR="00ED1DA2" w:rsidRDefault="00ED1DA2" w:rsidP="00ED1DA2">
      <w:pPr>
        <w:pStyle w:val="ListParagraph"/>
        <w:numPr>
          <w:ilvl w:val="2"/>
          <w:numId w:val="17"/>
        </w:numPr>
      </w:pPr>
      <w:r w:rsidRPr="00EB1DAD">
        <w:rPr>
          <w:highlight w:val="yellow"/>
        </w:rPr>
        <w:t>P</w:t>
      </w:r>
      <w:r>
        <w:t xml:space="preserve"> – we’ll see</w:t>
      </w:r>
    </w:p>
    <w:p w14:paraId="087D8101" w14:textId="60B11052" w:rsidR="00ED1DA2" w:rsidRDefault="00ED1DA2" w:rsidP="00ED1DA2">
      <w:pPr>
        <w:pStyle w:val="ListParagraph"/>
        <w:numPr>
          <w:ilvl w:val="3"/>
          <w:numId w:val="17"/>
        </w:numPr>
      </w:pPr>
      <w:r w:rsidRPr="00EB1DAD">
        <w:rPr>
          <w:highlight w:val="yellow"/>
        </w:rPr>
        <w:t>A</w:t>
      </w:r>
      <w:r>
        <w:t xml:space="preserve"> – I won’t do this again!</w:t>
      </w:r>
    </w:p>
    <w:p w14:paraId="2E00CD7E" w14:textId="159BF3B6" w:rsidR="00ED1DA2" w:rsidRDefault="00CF5230" w:rsidP="00ED1DA2">
      <w:pPr>
        <w:pStyle w:val="ListParagraph"/>
        <w:numPr>
          <w:ilvl w:val="1"/>
          <w:numId w:val="17"/>
        </w:numPr>
      </w:pPr>
      <w:r>
        <w:t>Kelly Story 1</w:t>
      </w:r>
    </w:p>
    <w:p w14:paraId="5028AD97" w14:textId="151E4352" w:rsidR="00ED1DA2" w:rsidRDefault="00ED1DA2" w:rsidP="00ED1DA2">
      <w:pPr>
        <w:pStyle w:val="ListParagraph"/>
        <w:numPr>
          <w:ilvl w:val="2"/>
          <w:numId w:val="17"/>
        </w:numPr>
      </w:pPr>
      <w:r>
        <w:t>Kelly is my sister. She likes my story and thinks me as his hero</w:t>
      </w:r>
    </w:p>
    <w:p w14:paraId="5269E933" w14:textId="715A3DC6" w:rsidR="00ED1DA2" w:rsidRDefault="00ED1DA2" w:rsidP="00ED1DA2">
      <w:pPr>
        <w:pStyle w:val="ListParagraph"/>
        <w:numPr>
          <w:ilvl w:val="1"/>
          <w:numId w:val="17"/>
        </w:numPr>
      </w:pPr>
      <w:r>
        <w:t>Player A</w:t>
      </w:r>
      <w:r>
        <w:rPr>
          <w:rFonts w:hint="eastAsia"/>
          <w:lang w:eastAsia="zh-CN"/>
        </w:rPr>
        <w:t>cti</w:t>
      </w:r>
      <w:r>
        <w:t>on 3</w:t>
      </w:r>
    </w:p>
    <w:p w14:paraId="442424DD" w14:textId="3A575952" w:rsidR="00ED1DA2" w:rsidRDefault="00ED1DA2" w:rsidP="00ED1DA2">
      <w:pPr>
        <w:pStyle w:val="ListParagraph"/>
        <w:numPr>
          <w:ilvl w:val="2"/>
          <w:numId w:val="17"/>
        </w:numPr>
      </w:pPr>
      <w:r w:rsidRPr="00964E42">
        <w:rPr>
          <w:highlight w:val="green"/>
        </w:rPr>
        <w:t>P</w:t>
      </w:r>
      <w:r>
        <w:t xml:space="preserve"> – </w:t>
      </w:r>
      <w:r w:rsidR="00CF5230">
        <w:t>continue</w:t>
      </w:r>
    </w:p>
    <w:p w14:paraId="39A71C3C" w14:textId="10B6688F" w:rsidR="00ED1DA2" w:rsidRDefault="00964E42" w:rsidP="00ED1DA2">
      <w:pPr>
        <w:pStyle w:val="ListParagraph"/>
        <w:numPr>
          <w:ilvl w:val="3"/>
          <w:numId w:val="17"/>
        </w:numPr>
      </w:pPr>
      <w:r w:rsidRPr="00964E42">
        <w:rPr>
          <w:highlight w:val="green"/>
        </w:rPr>
        <w:t>A</w:t>
      </w:r>
      <w:r>
        <w:t xml:space="preserve"> - </w:t>
      </w:r>
      <w:r w:rsidR="00ED1DA2">
        <w:t xml:space="preserve">Okay -&gt; </w:t>
      </w:r>
      <w:r w:rsidR="00CF5230">
        <w:rPr>
          <w:rFonts w:hint="eastAsia"/>
          <w:lang w:eastAsia="zh-CN"/>
        </w:rPr>
        <w:t>Kell</w:t>
      </w:r>
      <w:r w:rsidR="00CF5230">
        <w:t>y Story 2</w:t>
      </w:r>
    </w:p>
    <w:p w14:paraId="5AF2FD7E" w14:textId="6DF36483" w:rsidR="00ED1DA2" w:rsidRDefault="00ED1DA2" w:rsidP="00ED1DA2">
      <w:pPr>
        <w:pStyle w:val="ListParagraph"/>
        <w:numPr>
          <w:ilvl w:val="2"/>
          <w:numId w:val="17"/>
        </w:numPr>
      </w:pPr>
      <w:r w:rsidRPr="00E7025C">
        <w:rPr>
          <w:highlight w:val="darkRed"/>
        </w:rPr>
        <w:t>P</w:t>
      </w:r>
      <w:r>
        <w:t xml:space="preserve"> – </w:t>
      </w:r>
      <w:r w:rsidR="00CF5230">
        <w:t>enough</w:t>
      </w:r>
    </w:p>
    <w:p w14:paraId="36F3A07E" w14:textId="2F941479" w:rsidR="00ED1DA2" w:rsidRDefault="00ED1DA2" w:rsidP="00ED1DA2">
      <w:pPr>
        <w:pStyle w:val="ListParagraph"/>
        <w:numPr>
          <w:ilvl w:val="3"/>
          <w:numId w:val="17"/>
        </w:numPr>
      </w:pPr>
      <w:r w:rsidRPr="00E7025C">
        <w:rPr>
          <w:highlight w:val="darkRed"/>
        </w:rPr>
        <w:t>A</w:t>
      </w:r>
      <w:r>
        <w:t xml:space="preserve"> – </w:t>
      </w:r>
      <w:r w:rsidR="00CF5230">
        <w:rPr>
          <w:lang w:eastAsia="zh-CN"/>
        </w:rPr>
        <w:t>okay -</w:t>
      </w:r>
      <w:r w:rsidR="00CF5230">
        <w:rPr>
          <w:rFonts w:hint="eastAsia"/>
          <w:lang w:eastAsia="zh-CN"/>
        </w:rPr>
        <w:t>&gt;</w:t>
      </w:r>
      <w:r w:rsidR="00CF5230" w:rsidRPr="00CF5230">
        <w:t xml:space="preserve"> </w:t>
      </w:r>
      <w:r w:rsidR="00CF5230">
        <w:t>Player Action 2</w:t>
      </w:r>
    </w:p>
    <w:p w14:paraId="3B60D3D2" w14:textId="0D3B514A" w:rsidR="00ED1DA2" w:rsidRDefault="00ED1DA2" w:rsidP="00ED1DA2">
      <w:pPr>
        <w:pStyle w:val="ListParagraph"/>
        <w:numPr>
          <w:ilvl w:val="2"/>
          <w:numId w:val="17"/>
        </w:numPr>
      </w:pPr>
      <w:r w:rsidRPr="00EB1DAD">
        <w:rPr>
          <w:highlight w:val="cyan"/>
        </w:rPr>
        <w:t>P</w:t>
      </w:r>
      <w:r>
        <w:t xml:space="preserve"> – </w:t>
      </w:r>
      <w:r w:rsidR="00CF5230">
        <w:t>that’s why?</w:t>
      </w:r>
    </w:p>
    <w:p w14:paraId="0CAAF529" w14:textId="7B19DD55" w:rsidR="00ED1DA2" w:rsidRDefault="00ED1DA2" w:rsidP="00ED1DA2">
      <w:pPr>
        <w:pStyle w:val="ListParagraph"/>
        <w:numPr>
          <w:ilvl w:val="3"/>
          <w:numId w:val="17"/>
        </w:numPr>
      </w:pPr>
      <w:r w:rsidRPr="00EB1DAD">
        <w:rPr>
          <w:highlight w:val="cyan"/>
        </w:rPr>
        <w:t>A</w:t>
      </w:r>
      <w:r>
        <w:t xml:space="preserve"> – </w:t>
      </w:r>
      <w:r w:rsidR="00CF5230">
        <w:t>she really thinks I could be a hero</w:t>
      </w:r>
    </w:p>
    <w:p w14:paraId="158BDF84" w14:textId="7A57DDD4" w:rsidR="00ED1DA2" w:rsidRDefault="00ED1DA2" w:rsidP="00ED1DA2">
      <w:pPr>
        <w:pStyle w:val="ListParagraph"/>
        <w:numPr>
          <w:ilvl w:val="2"/>
          <w:numId w:val="17"/>
        </w:numPr>
      </w:pPr>
      <w:r w:rsidRPr="00EB1DAD">
        <w:rPr>
          <w:highlight w:val="yellow"/>
        </w:rPr>
        <w:t>P</w:t>
      </w:r>
      <w:r>
        <w:t xml:space="preserve"> – </w:t>
      </w:r>
      <w:r w:rsidR="00CF5230">
        <w:t>what kind of illness</w:t>
      </w:r>
    </w:p>
    <w:p w14:paraId="320A9894" w14:textId="06817C6D" w:rsidR="00ED1DA2" w:rsidRDefault="00ED1DA2" w:rsidP="00ED1DA2">
      <w:pPr>
        <w:pStyle w:val="ListParagraph"/>
        <w:numPr>
          <w:ilvl w:val="3"/>
          <w:numId w:val="17"/>
        </w:numPr>
      </w:pPr>
      <w:r w:rsidRPr="00EB1DAD">
        <w:rPr>
          <w:highlight w:val="yellow"/>
        </w:rPr>
        <w:t>A</w:t>
      </w:r>
      <w:r>
        <w:t xml:space="preserve"> – </w:t>
      </w:r>
      <w:r w:rsidR="00CF5230">
        <w:t>caused by radiation</w:t>
      </w:r>
    </w:p>
    <w:p w14:paraId="308F0E2E" w14:textId="179336EA" w:rsidR="00CF5230" w:rsidRDefault="00CF5230" w:rsidP="00CF5230">
      <w:pPr>
        <w:pStyle w:val="ListParagraph"/>
        <w:numPr>
          <w:ilvl w:val="1"/>
          <w:numId w:val="17"/>
        </w:numPr>
      </w:pPr>
      <w:r>
        <w:rPr>
          <w:rFonts w:hint="eastAsia"/>
          <w:lang w:eastAsia="zh-CN"/>
        </w:rPr>
        <w:t>Kel</w:t>
      </w:r>
      <w:r>
        <w:t>ly Story 2</w:t>
      </w:r>
    </w:p>
    <w:p w14:paraId="05AE6BB4" w14:textId="45D6177A" w:rsidR="00CF5230" w:rsidRDefault="00CF5230" w:rsidP="00CF5230">
      <w:pPr>
        <w:pStyle w:val="ListParagraph"/>
        <w:numPr>
          <w:ilvl w:val="2"/>
          <w:numId w:val="17"/>
        </w:numPr>
      </w:pPr>
      <w:r>
        <w:t>Raiders came and took medical supplies, and then Kelly</w:t>
      </w:r>
      <w:r w:rsidR="004147D9">
        <w:t>…</w:t>
      </w:r>
    </w:p>
    <w:p w14:paraId="795CE446" w14:textId="2A2CFBB8" w:rsidR="00CF5230" w:rsidRDefault="00CF5230" w:rsidP="00CF5230">
      <w:pPr>
        <w:pStyle w:val="ListParagraph"/>
        <w:numPr>
          <w:ilvl w:val="1"/>
          <w:numId w:val="17"/>
        </w:numPr>
      </w:pPr>
      <w:r>
        <w:t>Player A</w:t>
      </w:r>
      <w:r>
        <w:rPr>
          <w:rFonts w:hint="eastAsia"/>
          <w:lang w:eastAsia="zh-CN"/>
        </w:rPr>
        <w:t>cti</w:t>
      </w:r>
      <w:r>
        <w:t>on 4</w:t>
      </w:r>
    </w:p>
    <w:p w14:paraId="7BAE5261" w14:textId="77777777" w:rsidR="00CF5230" w:rsidRDefault="00CF5230" w:rsidP="00CF5230">
      <w:pPr>
        <w:pStyle w:val="ListParagraph"/>
        <w:numPr>
          <w:ilvl w:val="2"/>
          <w:numId w:val="17"/>
        </w:numPr>
      </w:pPr>
      <w:r w:rsidRPr="00964E42">
        <w:rPr>
          <w:highlight w:val="green"/>
        </w:rPr>
        <w:t>P</w:t>
      </w:r>
      <w:r>
        <w:t xml:space="preserve"> – continue</w:t>
      </w:r>
    </w:p>
    <w:p w14:paraId="699B444E" w14:textId="3B6F9A74" w:rsidR="00CF5230" w:rsidRDefault="00964E42" w:rsidP="00CF5230">
      <w:pPr>
        <w:pStyle w:val="ListParagraph"/>
        <w:numPr>
          <w:ilvl w:val="3"/>
          <w:numId w:val="17"/>
        </w:numPr>
      </w:pPr>
      <w:r w:rsidRPr="00964E42">
        <w:rPr>
          <w:highlight w:val="green"/>
        </w:rPr>
        <w:t>A</w:t>
      </w:r>
      <w:r>
        <w:t xml:space="preserve"> - </w:t>
      </w:r>
      <w:r w:rsidR="00CF5230">
        <w:t xml:space="preserve">Okay -&gt; </w:t>
      </w:r>
      <w:r w:rsidR="00CF5230">
        <w:rPr>
          <w:rFonts w:hint="eastAsia"/>
          <w:lang w:eastAsia="zh-CN"/>
        </w:rPr>
        <w:t>Kell</w:t>
      </w:r>
      <w:r w:rsidR="00CF5230">
        <w:t>y Story 3</w:t>
      </w:r>
    </w:p>
    <w:p w14:paraId="049841ED" w14:textId="77777777" w:rsidR="00CF5230" w:rsidRDefault="00CF5230" w:rsidP="00CF5230">
      <w:pPr>
        <w:pStyle w:val="ListParagraph"/>
        <w:numPr>
          <w:ilvl w:val="2"/>
          <w:numId w:val="17"/>
        </w:numPr>
      </w:pPr>
      <w:r w:rsidRPr="00E7025C">
        <w:rPr>
          <w:highlight w:val="darkRed"/>
        </w:rPr>
        <w:t>P</w:t>
      </w:r>
      <w:r>
        <w:t xml:space="preserve"> – enough</w:t>
      </w:r>
    </w:p>
    <w:p w14:paraId="6025CF8D" w14:textId="40D4F0A8" w:rsidR="00CF5230" w:rsidRDefault="00CF5230" w:rsidP="00CF5230">
      <w:pPr>
        <w:pStyle w:val="ListParagraph"/>
        <w:numPr>
          <w:ilvl w:val="3"/>
          <w:numId w:val="17"/>
        </w:numPr>
      </w:pPr>
      <w:r w:rsidRPr="00E7025C">
        <w:rPr>
          <w:highlight w:val="darkRed"/>
        </w:rPr>
        <w:t>A</w:t>
      </w:r>
      <w:r>
        <w:t xml:space="preserve"> – </w:t>
      </w:r>
      <w:r>
        <w:rPr>
          <w:lang w:eastAsia="zh-CN"/>
        </w:rPr>
        <w:t xml:space="preserve">okay -&gt; </w:t>
      </w:r>
      <w:r>
        <w:t>Player Action 2</w:t>
      </w:r>
    </w:p>
    <w:p w14:paraId="259845BE" w14:textId="7D1D4A27" w:rsidR="00CF5230" w:rsidRDefault="00CF5230" w:rsidP="00CF5230">
      <w:pPr>
        <w:pStyle w:val="ListParagraph"/>
        <w:numPr>
          <w:ilvl w:val="2"/>
          <w:numId w:val="17"/>
        </w:numPr>
      </w:pPr>
      <w:r w:rsidRPr="00EB1DAD">
        <w:rPr>
          <w:highlight w:val="cyan"/>
        </w:rPr>
        <w:t>P</w:t>
      </w:r>
      <w:r>
        <w:t xml:space="preserve"> – what?</w:t>
      </w:r>
    </w:p>
    <w:p w14:paraId="5DB8449E" w14:textId="240E3387" w:rsidR="00CF5230" w:rsidRDefault="00CF5230" w:rsidP="00CF5230">
      <w:pPr>
        <w:pStyle w:val="ListParagraph"/>
        <w:numPr>
          <w:ilvl w:val="3"/>
          <w:numId w:val="17"/>
        </w:numPr>
      </w:pPr>
      <w:r w:rsidRPr="00EB1DAD">
        <w:rPr>
          <w:highlight w:val="cyan"/>
        </w:rPr>
        <w:t>A</w:t>
      </w:r>
      <w:r>
        <w:t xml:space="preserve"> – she is dead</w:t>
      </w:r>
    </w:p>
    <w:p w14:paraId="012D3CE4" w14:textId="7C7B53C6" w:rsidR="00CF5230" w:rsidRDefault="00CF5230" w:rsidP="00CF5230">
      <w:pPr>
        <w:pStyle w:val="ListParagraph"/>
        <w:numPr>
          <w:ilvl w:val="2"/>
          <w:numId w:val="17"/>
        </w:numPr>
      </w:pPr>
      <w:r w:rsidRPr="00EB1DAD">
        <w:rPr>
          <w:highlight w:val="yellow"/>
        </w:rPr>
        <w:t>P</w:t>
      </w:r>
      <w:r>
        <w:t xml:space="preserve"> – why fight the raiders?</w:t>
      </w:r>
    </w:p>
    <w:p w14:paraId="3F85A1FD" w14:textId="0F7B58CB" w:rsidR="00CF5230" w:rsidRDefault="00CF5230" w:rsidP="00CF5230">
      <w:pPr>
        <w:pStyle w:val="ListParagraph"/>
        <w:numPr>
          <w:ilvl w:val="3"/>
          <w:numId w:val="17"/>
        </w:numPr>
      </w:pPr>
      <w:r w:rsidRPr="00EB1DAD">
        <w:rPr>
          <w:highlight w:val="yellow"/>
        </w:rPr>
        <w:lastRenderedPageBreak/>
        <w:t>A</w:t>
      </w:r>
      <w:r>
        <w:t xml:space="preserve"> – I have something to protect</w:t>
      </w:r>
    </w:p>
    <w:p w14:paraId="15E81C0B" w14:textId="7F995164" w:rsidR="00CF5230" w:rsidRDefault="00CF5230" w:rsidP="00CF5230">
      <w:pPr>
        <w:pStyle w:val="ListParagraph"/>
        <w:numPr>
          <w:ilvl w:val="1"/>
          <w:numId w:val="17"/>
        </w:numPr>
      </w:pPr>
      <w:r>
        <w:rPr>
          <w:rFonts w:hint="eastAsia"/>
          <w:lang w:eastAsia="zh-CN"/>
        </w:rPr>
        <w:t>Kel</w:t>
      </w:r>
      <w:r>
        <w:t>ly Story 3</w:t>
      </w:r>
    </w:p>
    <w:p w14:paraId="0488816E" w14:textId="3FB6D144" w:rsidR="00CF5230" w:rsidRDefault="00CF5230" w:rsidP="00CF5230">
      <w:pPr>
        <w:pStyle w:val="ListParagraph"/>
        <w:numPr>
          <w:ilvl w:val="2"/>
          <w:numId w:val="17"/>
        </w:numPr>
      </w:pPr>
      <w:r>
        <w:t>Kelly died…</w:t>
      </w:r>
    </w:p>
    <w:p w14:paraId="598487A7" w14:textId="492FDF8F" w:rsidR="004147D9" w:rsidRDefault="004147D9" w:rsidP="004147D9">
      <w:pPr>
        <w:pStyle w:val="ListParagraph"/>
        <w:numPr>
          <w:ilvl w:val="1"/>
          <w:numId w:val="17"/>
        </w:numPr>
      </w:pPr>
      <w:r>
        <w:t>Player A</w:t>
      </w:r>
      <w:r>
        <w:rPr>
          <w:rFonts w:hint="eastAsia"/>
          <w:lang w:eastAsia="zh-CN"/>
        </w:rPr>
        <w:t>cti</w:t>
      </w:r>
      <w:r>
        <w:t>on 5</w:t>
      </w:r>
    </w:p>
    <w:p w14:paraId="4C54E61D" w14:textId="77777777" w:rsidR="004147D9" w:rsidRDefault="004147D9" w:rsidP="004147D9">
      <w:pPr>
        <w:pStyle w:val="ListParagraph"/>
        <w:numPr>
          <w:ilvl w:val="2"/>
          <w:numId w:val="17"/>
        </w:numPr>
      </w:pPr>
      <w:r w:rsidRPr="00964E42">
        <w:rPr>
          <w:highlight w:val="green"/>
        </w:rPr>
        <w:t>P</w:t>
      </w:r>
      <w:r>
        <w:t xml:space="preserve"> – continue</w:t>
      </w:r>
    </w:p>
    <w:p w14:paraId="700CB535" w14:textId="282EFE5A" w:rsidR="004147D9" w:rsidRDefault="00964E42" w:rsidP="004147D9">
      <w:pPr>
        <w:pStyle w:val="ListParagraph"/>
        <w:numPr>
          <w:ilvl w:val="3"/>
          <w:numId w:val="17"/>
        </w:numPr>
      </w:pPr>
      <w:r w:rsidRPr="00964E42">
        <w:rPr>
          <w:highlight w:val="green"/>
        </w:rPr>
        <w:t>A</w:t>
      </w:r>
      <w:r>
        <w:t xml:space="preserve"> - </w:t>
      </w:r>
      <w:r w:rsidR="004147D9">
        <w:t xml:space="preserve">Okay -&gt; </w:t>
      </w:r>
      <w:r w:rsidR="004147D9">
        <w:rPr>
          <w:rFonts w:hint="eastAsia"/>
          <w:lang w:eastAsia="zh-CN"/>
        </w:rPr>
        <w:t>Kell</w:t>
      </w:r>
      <w:r w:rsidR="004147D9">
        <w:t>y Story 4</w:t>
      </w:r>
    </w:p>
    <w:p w14:paraId="3290A7D1" w14:textId="77777777" w:rsidR="004147D9" w:rsidRDefault="004147D9" w:rsidP="004147D9">
      <w:pPr>
        <w:pStyle w:val="ListParagraph"/>
        <w:numPr>
          <w:ilvl w:val="2"/>
          <w:numId w:val="17"/>
        </w:numPr>
      </w:pPr>
      <w:r w:rsidRPr="00E7025C">
        <w:rPr>
          <w:highlight w:val="darkRed"/>
        </w:rPr>
        <w:t>P</w:t>
      </w:r>
      <w:r>
        <w:t xml:space="preserve"> – enough</w:t>
      </w:r>
    </w:p>
    <w:p w14:paraId="7282D69D" w14:textId="77777777" w:rsidR="004147D9" w:rsidRDefault="004147D9" w:rsidP="004147D9">
      <w:pPr>
        <w:pStyle w:val="ListParagraph"/>
        <w:numPr>
          <w:ilvl w:val="3"/>
          <w:numId w:val="17"/>
        </w:numPr>
      </w:pPr>
      <w:r w:rsidRPr="00E7025C">
        <w:rPr>
          <w:highlight w:val="darkRed"/>
        </w:rPr>
        <w:t>A</w:t>
      </w:r>
      <w:r>
        <w:t xml:space="preserve"> – </w:t>
      </w:r>
      <w:r>
        <w:rPr>
          <w:lang w:eastAsia="zh-CN"/>
        </w:rPr>
        <w:t xml:space="preserve">okay -&gt; </w:t>
      </w:r>
      <w:r>
        <w:t>Player Action 2</w:t>
      </w:r>
    </w:p>
    <w:p w14:paraId="20702F23" w14:textId="3B712616" w:rsidR="004147D9" w:rsidRDefault="004147D9" w:rsidP="004147D9">
      <w:pPr>
        <w:pStyle w:val="ListParagraph"/>
        <w:numPr>
          <w:ilvl w:val="2"/>
          <w:numId w:val="17"/>
        </w:numPr>
      </w:pPr>
      <w:r w:rsidRPr="00EB1DAD">
        <w:rPr>
          <w:highlight w:val="cyan"/>
        </w:rPr>
        <w:t>P</w:t>
      </w:r>
      <w:r>
        <w:t xml:space="preserve"> – sorry</w:t>
      </w:r>
    </w:p>
    <w:p w14:paraId="0ACD0CFD" w14:textId="5974FDE8" w:rsidR="004147D9" w:rsidRDefault="004147D9" w:rsidP="004147D9">
      <w:pPr>
        <w:pStyle w:val="ListParagraph"/>
        <w:numPr>
          <w:ilvl w:val="3"/>
          <w:numId w:val="17"/>
        </w:numPr>
      </w:pPr>
      <w:r w:rsidRPr="00EB1DAD">
        <w:rPr>
          <w:highlight w:val="cyan"/>
        </w:rPr>
        <w:t>A</w:t>
      </w:r>
      <w:r>
        <w:t xml:space="preserve"> – yeah</w:t>
      </w:r>
    </w:p>
    <w:p w14:paraId="7777ED05" w14:textId="4552AA7D" w:rsidR="004147D9" w:rsidRDefault="004147D9" w:rsidP="004147D9">
      <w:pPr>
        <w:pStyle w:val="ListParagraph"/>
        <w:numPr>
          <w:ilvl w:val="2"/>
          <w:numId w:val="17"/>
        </w:numPr>
      </w:pPr>
      <w:r w:rsidRPr="00EB1DAD">
        <w:rPr>
          <w:highlight w:val="yellow"/>
        </w:rPr>
        <w:t>P</w:t>
      </w:r>
      <w:r>
        <w:t xml:space="preserve"> – not your fault</w:t>
      </w:r>
    </w:p>
    <w:p w14:paraId="4ECCD1FA" w14:textId="0E6A2461" w:rsidR="004147D9" w:rsidRDefault="004147D9" w:rsidP="004147D9">
      <w:pPr>
        <w:pStyle w:val="ListParagraph"/>
        <w:numPr>
          <w:ilvl w:val="3"/>
          <w:numId w:val="17"/>
        </w:numPr>
      </w:pPr>
      <w:r w:rsidRPr="00EB1DAD">
        <w:rPr>
          <w:highlight w:val="yellow"/>
        </w:rPr>
        <w:t>A</w:t>
      </w:r>
      <w:r>
        <w:t xml:space="preserve"> – It’s my bad</w:t>
      </w:r>
    </w:p>
    <w:p w14:paraId="4C023B24" w14:textId="4F23F8BD" w:rsidR="004147D9" w:rsidRDefault="004147D9" w:rsidP="004147D9">
      <w:pPr>
        <w:pStyle w:val="ListParagraph"/>
        <w:numPr>
          <w:ilvl w:val="1"/>
          <w:numId w:val="17"/>
        </w:numPr>
      </w:pPr>
      <w:r>
        <w:rPr>
          <w:rFonts w:hint="eastAsia"/>
          <w:lang w:eastAsia="zh-CN"/>
        </w:rPr>
        <w:t>Kel</w:t>
      </w:r>
      <w:r>
        <w:t>ly Story 4</w:t>
      </w:r>
    </w:p>
    <w:p w14:paraId="0A0A2DEE" w14:textId="6E08CDC5" w:rsidR="00CF5230" w:rsidRDefault="004147D9" w:rsidP="004147D9">
      <w:pPr>
        <w:pStyle w:val="ListParagraph"/>
        <w:numPr>
          <w:ilvl w:val="2"/>
          <w:numId w:val="17"/>
        </w:numPr>
      </w:pPr>
      <w:r>
        <w:t>Kelly died, and it all because of me, I couldn’t be her hero… -&gt; Player Action 2</w:t>
      </w:r>
    </w:p>
    <w:p w14:paraId="62CAEC69" w14:textId="039981BF" w:rsidR="00E2467B" w:rsidRPr="00CB6F4E" w:rsidRDefault="00E2467B" w:rsidP="00E2467B">
      <w:pPr>
        <w:pStyle w:val="ListParagraph"/>
        <w:numPr>
          <w:ilvl w:val="0"/>
          <w:numId w:val="17"/>
        </w:numPr>
        <w:rPr>
          <w:b/>
          <w:bCs/>
        </w:rPr>
      </w:pPr>
      <w:r w:rsidRPr="00CB6F4E">
        <w:rPr>
          <w:rFonts w:hint="eastAsia"/>
          <w:b/>
          <w:bCs/>
          <w:lang w:eastAsia="zh-CN"/>
        </w:rPr>
        <w:t>S</w:t>
      </w:r>
      <w:r w:rsidRPr="00CB6F4E">
        <w:rPr>
          <w:b/>
          <w:bCs/>
        </w:rPr>
        <w:t>tage 7000</w:t>
      </w:r>
    </w:p>
    <w:p w14:paraId="33132D64" w14:textId="66BF947F" w:rsidR="00E2467B" w:rsidRDefault="00E2467B" w:rsidP="00E2467B">
      <w:pPr>
        <w:pStyle w:val="ListParagraph"/>
        <w:numPr>
          <w:ilvl w:val="1"/>
          <w:numId w:val="17"/>
        </w:numPr>
      </w:pPr>
      <w:r>
        <w:t xml:space="preserve">Thank you for </w:t>
      </w:r>
      <w:r w:rsidR="00E15A1C">
        <w:t>keeping</w:t>
      </w:r>
      <w:r>
        <w:t xml:space="preserve"> it secret!</w:t>
      </w:r>
    </w:p>
    <w:p w14:paraId="5159CFC5" w14:textId="3706EB6D" w:rsidR="00E2467B" w:rsidRDefault="00E2467B" w:rsidP="00E2467B">
      <w:pPr>
        <w:pStyle w:val="ListParagraph"/>
        <w:numPr>
          <w:ilvl w:val="1"/>
          <w:numId w:val="17"/>
        </w:numPr>
      </w:pPr>
      <w:r>
        <w:t>I can’t repay you much</w:t>
      </w:r>
    </w:p>
    <w:p w14:paraId="1F8293D5" w14:textId="4D8A905D" w:rsidR="00E2467B" w:rsidRDefault="00E2467B" w:rsidP="00E2467B">
      <w:pPr>
        <w:pStyle w:val="ListParagraph"/>
        <w:numPr>
          <w:ilvl w:val="1"/>
          <w:numId w:val="17"/>
        </w:numPr>
      </w:pPr>
      <w:r>
        <w:t>I appoint you knight!</w:t>
      </w:r>
    </w:p>
    <w:p w14:paraId="49824D19" w14:textId="28116DE9" w:rsidR="00E2467B" w:rsidRDefault="00E2467B" w:rsidP="00E2467B">
      <w:pPr>
        <w:pStyle w:val="ListParagraph"/>
        <w:numPr>
          <w:ilvl w:val="1"/>
          <w:numId w:val="17"/>
        </w:numPr>
      </w:pPr>
      <w:r>
        <w:t>Player A</w:t>
      </w:r>
      <w:r>
        <w:rPr>
          <w:rFonts w:hint="eastAsia"/>
          <w:lang w:eastAsia="zh-CN"/>
        </w:rPr>
        <w:t>cti</w:t>
      </w:r>
      <w:r>
        <w:t>on</w:t>
      </w:r>
    </w:p>
    <w:p w14:paraId="26D4967E" w14:textId="45D8D70A" w:rsidR="00E2467B" w:rsidRDefault="00E2467B" w:rsidP="00E2467B">
      <w:pPr>
        <w:pStyle w:val="ListParagraph"/>
        <w:numPr>
          <w:ilvl w:val="2"/>
          <w:numId w:val="17"/>
        </w:numPr>
      </w:pPr>
      <w:r w:rsidRPr="00964E42">
        <w:rPr>
          <w:highlight w:val="green"/>
        </w:rPr>
        <w:t>P</w:t>
      </w:r>
      <w:r>
        <w:t xml:space="preserve"> – really?</w:t>
      </w:r>
    </w:p>
    <w:p w14:paraId="449E3484" w14:textId="0EBB5AEA" w:rsidR="00E2467B" w:rsidRDefault="00E2467B" w:rsidP="00E2467B">
      <w:pPr>
        <w:pStyle w:val="ListParagraph"/>
        <w:numPr>
          <w:ilvl w:val="3"/>
          <w:numId w:val="17"/>
        </w:numPr>
      </w:pPr>
      <w:r w:rsidRPr="00964E42">
        <w:rPr>
          <w:rFonts w:hint="eastAsia"/>
          <w:highlight w:val="green"/>
          <w:lang w:eastAsia="zh-CN"/>
        </w:rPr>
        <w:t>A</w:t>
      </w:r>
      <w:r>
        <w:t xml:space="preserve"> – don’t be so serious</w:t>
      </w:r>
    </w:p>
    <w:p w14:paraId="04519681" w14:textId="1F31D10E" w:rsidR="00E2467B" w:rsidRDefault="00E2467B" w:rsidP="00E2467B">
      <w:pPr>
        <w:pStyle w:val="ListParagraph"/>
        <w:numPr>
          <w:ilvl w:val="2"/>
          <w:numId w:val="17"/>
        </w:numPr>
      </w:pPr>
      <w:r w:rsidRPr="00E7025C">
        <w:rPr>
          <w:highlight w:val="darkRed"/>
        </w:rPr>
        <w:t>P</w:t>
      </w:r>
      <w:r>
        <w:t xml:space="preserve"> – no</w:t>
      </w:r>
    </w:p>
    <w:p w14:paraId="49079194" w14:textId="3A891773" w:rsidR="00E2467B" w:rsidRDefault="00E2467B" w:rsidP="00E2467B">
      <w:pPr>
        <w:pStyle w:val="ListParagraph"/>
        <w:numPr>
          <w:ilvl w:val="3"/>
          <w:numId w:val="17"/>
        </w:numPr>
      </w:pPr>
      <w:r w:rsidRPr="00E7025C">
        <w:rPr>
          <w:highlight w:val="darkRed"/>
        </w:rPr>
        <w:t>A</w:t>
      </w:r>
      <w:r>
        <w:t xml:space="preserve"> – </w:t>
      </w:r>
      <w:r>
        <w:rPr>
          <w:lang w:eastAsia="zh-CN"/>
        </w:rPr>
        <w:t>come on</w:t>
      </w:r>
    </w:p>
    <w:p w14:paraId="4268B5E1" w14:textId="46C5F835" w:rsidR="00E2467B" w:rsidRDefault="00E2467B" w:rsidP="00E2467B">
      <w:pPr>
        <w:pStyle w:val="ListParagraph"/>
        <w:numPr>
          <w:ilvl w:val="2"/>
          <w:numId w:val="17"/>
        </w:numPr>
      </w:pPr>
      <w:r w:rsidRPr="00EB1DAD">
        <w:rPr>
          <w:highlight w:val="cyan"/>
        </w:rPr>
        <w:t>P</w:t>
      </w:r>
      <w:r>
        <w:t xml:space="preserve"> – yes, your highness?</w:t>
      </w:r>
    </w:p>
    <w:p w14:paraId="46164DC8" w14:textId="54589E0B" w:rsidR="00E2467B" w:rsidRDefault="00E2467B" w:rsidP="00E2467B">
      <w:pPr>
        <w:pStyle w:val="ListParagraph"/>
        <w:numPr>
          <w:ilvl w:val="3"/>
          <w:numId w:val="17"/>
        </w:numPr>
      </w:pPr>
      <w:r w:rsidRPr="00EB1DAD">
        <w:rPr>
          <w:highlight w:val="cyan"/>
        </w:rPr>
        <w:t>A</w:t>
      </w:r>
      <w:r>
        <w:t xml:space="preserve"> – let’s save commonwealth</w:t>
      </w:r>
    </w:p>
    <w:p w14:paraId="60B2D1B6" w14:textId="59D77B0F" w:rsidR="00E2467B" w:rsidRDefault="00E2467B" w:rsidP="00E2467B">
      <w:pPr>
        <w:pStyle w:val="ListParagraph"/>
        <w:numPr>
          <w:ilvl w:val="2"/>
          <w:numId w:val="17"/>
        </w:numPr>
      </w:pPr>
      <w:r w:rsidRPr="00EB1DAD">
        <w:rPr>
          <w:highlight w:val="yellow"/>
        </w:rPr>
        <w:t>P</w:t>
      </w:r>
      <w:r>
        <w:t xml:space="preserve"> – should have told the truth</w:t>
      </w:r>
    </w:p>
    <w:p w14:paraId="47242E13" w14:textId="5335ABAB" w:rsidR="00E2467B" w:rsidRDefault="00E2467B" w:rsidP="00E2467B">
      <w:pPr>
        <w:pStyle w:val="ListParagraph"/>
        <w:numPr>
          <w:ilvl w:val="3"/>
          <w:numId w:val="17"/>
        </w:numPr>
      </w:pPr>
      <w:r w:rsidRPr="00EB1DAD">
        <w:rPr>
          <w:highlight w:val="yellow"/>
        </w:rPr>
        <w:t>A</w:t>
      </w:r>
      <w:r>
        <w:t xml:space="preserve"> – It’s just a joke!</w:t>
      </w:r>
    </w:p>
    <w:p w14:paraId="4D07A493" w14:textId="7F3A1E4F" w:rsidR="00E15A1C" w:rsidRPr="00CB6F4E" w:rsidRDefault="00E15A1C" w:rsidP="00E15A1C">
      <w:pPr>
        <w:pStyle w:val="ListParagraph"/>
        <w:numPr>
          <w:ilvl w:val="0"/>
          <w:numId w:val="17"/>
        </w:numPr>
        <w:rPr>
          <w:b/>
          <w:bCs/>
        </w:rPr>
      </w:pPr>
      <w:r w:rsidRPr="00CB6F4E">
        <w:rPr>
          <w:b/>
          <w:bCs/>
        </w:rPr>
        <w:t>Quest related dialogue tree</w:t>
      </w:r>
    </w:p>
    <w:p w14:paraId="73A9B089" w14:textId="750BC6B0" w:rsidR="00E15A1C" w:rsidRDefault="00E15A1C" w:rsidP="00E15A1C">
      <w:pPr>
        <w:pStyle w:val="ListParagraph"/>
        <w:numPr>
          <w:ilvl w:val="1"/>
          <w:numId w:val="17"/>
        </w:numPr>
      </w:pPr>
      <w:r>
        <w:t>*Some situation-based dialogue line*</w:t>
      </w:r>
    </w:p>
    <w:p w14:paraId="36B6263E" w14:textId="77777777" w:rsidR="00E15A1C" w:rsidRDefault="00E15A1C" w:rsidP="00E15A1C">
      <w:pPr>
        <w:pStyle w:val="ListParagraph"/>
        <w:numPr>
          <w:ilvl w:val="1"/>
          <w:numId w:val="17"/>
        </w:numPr>
      </w:pPr>
      <w:r>
        <w:t>Player A</w:t>
      </w:r>
      <w:r>
        <w:rPr>
          <w:rFonts w:hint="eastAsia"/>
          <w:lang w:eastAsia="zh-CN"/>
        </w:rPr>
        <w:t>cti</w:t>
      </w:r>
      <w:r>
        <w:t>on</w:t>
      </w:r>
    </w:p>
    <w:p w14:paraId="04E5F67D" w14:textId="17B0FFEA" w:rsidR="00E15A1C" w:rsidRDefault="00E15A1C" w:rsidP="00E15A1C">
      <w:pPr>
        <w:pStyle w:val="ListParagraph"/>
        <w:numPr>
          <w:ilvl w:val="2"/>
          <w:numId w:val="17"/>
        </w:numPr>
      </w:pPr>
      <w:r w:rsidRPr="00964E42">
        <w:rPr>
          <w:highlight w:val="green"/>
        </w:rPr>
        <w:t>P</w:t>
      </w:r>
      <w:r>
        <w:t xml:space="preserve"> – What should we do?</w:t>
      </w:r>
    </w:p>
    <w:p w14:paraId="052DC459" w14:textId="5FD2533C" w:rsidR="00E15A1C" w:rsidRDefault="00E15A1C" w:rsidP="00E15A1C">
      <w:pPr>
        <w:pStyle w:val="ListParagraph"/>
        <w:numPr>
          <w:ilvl w:val="3"/>
          <w:numId w:val="17"/>
        </w:numPr>
      </w:pPr>
      <w:r w:rsidRPr="00964E42">
        <w:rPr>
          <w:rFonts w:hint="eastAsia"/>
          <w:highlight w:val="green"/>
          <w:lang w:eastAsia="zh-CN"/>
        </w:rPr>
        <w:t>A</w:t>
      </w:r>
      <w:r>
        <w:t xml:space="preserve"> – *tell the player about the next objective*</w:t>
      </w:r>
    </w:p>
    <w:p w14:paraId="47D240E1" w14:textId="1746C01E" w:rsidR="00E15A1C" w:rsidRDefault="00E15A1C" w:rsidP="00E15A1C">
      <w:pPr>
        <w:pStyle w:val="ListParagraph"/>
        <w:numPr>
          <w:ilvl w:val="2"/>
          <w:numId w:val="17"/>
        </w:numPr>
      </w:pPr>
      <w:r w:rsidRPr="00E7025C">
        <w:rPr>
          <w:highlight w:val="darkRed"/>
        </w:rPr>
        <w:t>P</w:t>
      </w:r>
      <w:r>
        <w:t xml:space="preserve"> – *leave*</w:t>
      </w:r>
    </w:p>
    <w:p w14:paraId="680FDA91" w14:textId="233D5671" w:rsidR="00E15A1C" w:rsidRDefault="00E15A1C" w:rsidP="00E15A1C">
      <w:pPr>
        <w:pStyle w:val="ListParagraph"/>
        <w:numPr>
          <w:ilvl w:val="3"/>
          <w:numId w:val="17"/>
        </w:numPr>
      </w:pPr>
      <w:r w:rsidRPr="00E7025C">
        <w:rPr>
          <w:highlight w:val="darkRed"/>
        </w:rPr>
        <w:t>A</w:t>
      </w:r>
      <w:r>
        <w:t xml:space="preserve"> – </w:t>
      </w:r>
      <w:r>
        <w:rPr>
          <w:rFonts w:hint="eastAsia"/>
          <w:lang w:eastAsia="zh-CN"/>
        </w:rPr>
        <w:t>okay</w:t>
      </w:r>
    </w:p>
    <w:p w14:paraId="4340DCEB" w14:textId="20A56F20" w:rsidR="00E15A1C" w:rsidRDefault="00E15A1C" w:rsidP="00E15A1C">
      <w:pPr>
        <w:pStyle w:val="ListParagraph"/>
        <w:numPr>
          <w:ilvl w:val="2"/>
          <w:numId w:val="17"/>
        </w:numPr>
      </w:pPr>
      <w:r w:rsidRPr="00EB1DAD">
        <w:rPr>
          <w:highlight w:val="cyan"/>
        </w:rPr>
        <w:t>P</w:t>
      </w:r>
      <w:r>
        <w:t xml:space="preserve"> – what’s our goal?</w:t>
      </w:r>
    </w:p>
    <w:p w14:paraId="2A6800F5" w14:textId="0388A83C" w:rsidR="00E15A1C" w:rsidRDefault="00E15A1C" w:rsidP="00E15A1C">
      <w:pPr>
        <w:pStyle w:val="ListParagraph"/>
        <w:numPr>
          <w:ilvl w:val="3"/>
          <w:numId w:val="17"/>
        </w:numPr>
      </w:pPr>
      <w:r w:rsidRPr="00EB1DAD">
        <w:rPr>
          <w:highlight w:val="cyan"/>
        </w:rPr>
        <w:t>A</w:t>
      </w:r>
      <w:r>
        <w:t xml:space="preserve"> – Defeat the courser</w:t>
      </w:r>
    </w:p>
    <w:p w14:paraId="6A75E8CE" w14:textId="2985BA3E" w:rsidR="00E15A1C" w:rsidRDefault="00E15A1C" w:rsidP="00E15A1C">
      <w:pPr>
        <w:pStyle w:val="ListParagraph"/>
        <w:numPr>
          <w:ilvl w:val="2"/>
          <w:numId w:val="17"/>
        </w:numPr>
      </w:pPr>
      <w:r w:rsidRPr="00EB1DAD">
        <w:rPr>
          <w:highlight w:val="yellow"/>
        </w:rPr>
        <w:t>P</w:t>
      </w:r>
      <w:r>
        <w:t xml:space="preserve"> – How to use hack rifle?</w:t>
      </w:r>
    </w:p>
    <w:p w14:paraId="0A46AFFF" w14:textId="2F6FC91B" w:rsidR="00E15A1C" w:rsidRDefault="00E15A1C" w:rsidP="00E15A1C">
      <w:pPr>
        <w:pStyle w:val="ListParagraph"/>
        <w:numPr>
          <w:ilvl w:val="3"/>
          <w:numId w:val="17"/>
        </w:numPr>
      </w:pPr>
      <w:r w:rsidRPr="00EB1DAD">
        <w:rPr>
          <w:highlight w:val="yellow"/>
        </w:rPr>
        <w:t>A</w:t>
      </w:r>
      <w:r>
        <w:t xml:space="preserve"> – one shot to deactivate, and, after two seconds, another shot to hack</w:t>
      </w:r>
    </w:p>
    <w:p w14:paraId="161B8F5D" w14:textId="77777777" w:rsidR="00E15A1C" w:rsidRDefault="00E15A1C" w:rsidP="00E15A1C"/>
    <w:p w14:paraId="2120584C" w14:textId="5E508778" w:rsidR="0053612F" w:rsidRDefault="0053612F" w:rsidP="004147D9"/>
    <w:p w14:paraId="3A45E9F7" w14:textId="2DE09053" w:rsidR="00C84BEE" w:rsidRDefault="00C84BEE" w:rsidP="00C84BEE">
      <w:pPr>
        <w:pStyle w:val="Heading3"/>
      </w:pPr>
      <w:bookmarkStart w:id="49" w:name="_Toc102793893"/>
      <w:r>
        <w:lastRenderedPageBreak/>
        <w:t>Character 2: Cathy</w:t>
      </w:r>
      <w:bookmarkEnd w:id="49"/>
    </w:p>
    <w:tbl>
      <w:tblPr>
        <w:tblStyle w:val="TableGrid"/>
        <w:tblW w:w="0" w:type="auto"/>
        <w:tblLook w:val="04A0" w:firstRow="1" w:lastRow="0" w:firstColumn="1" w:lastColumn="0" w:noHBand="0" w:noVBand="1"/>
      </w:tblPr>
      <w:tblGrid>
        <w:gridCol w:w="2863"/>
        <w:gridCol w:w="6487"/>
      </w:tblGrid>
      <w:tr w:rsidR="00C84BEE" w14:paraId="5DEC0C76" w14:textId="77777777" w:rsidTr="00C84BEE">
        <w:tc>
          <w:tcPr>
            <w:tcW w:w="2863" w:type="dxa"/>
          </w:tcPr>
          <w:p w14:paraId="272D693F" w14:textId="77777777" w:rsidR="00C84BEE" w:rsidRPr="00D0196B" w:rsidRDefault="00C84BEE" w:rsidP="000416DB">
            <w:pPr>
              <w:rPr>
                <w:b/>
              </w:rPr>
            </w:pPr>
            <w:r w:rsidRPr="00D0196B">
              <w:rPr>
                <w:b/>
              </w:rPr>
              <w:t>Description</w:t>
            </w:r>
          </w:p>
        </w:tc>
        <w:tc>
          <w:tcPr>
            <w:tcW w:w="6487" w:type="dxa"/>
          </w:tcPr>
          <w:p w14:paraId="142B586D" w14:textId="5CFA248B" w:rsidR="00C84BEE" w:rsidRDefault="00C84BEE" w:rsidP="000416DB">
            <w:r>
              <w:t>Female, dark hair, dress as a rural lady</w:t>
            </w:r>
          </w:p>
        </w:tc>
      </w:tr>
      <w:tr w:rsidR="00C84BEE" w14:paraId="25CFB44C" w14:textId="77777777" w:rsidTr="00C84BEE">
        <w:tc>
          <w:tcPr>
            <w:tcW w:w="2863" w:type="dxa"/>
          </w:tcPr>
          <w:p w14:paraId="43A6F3EB" w14:textId="77777777" w:rsidR="00C84BEE" w:rsidRPr="00D0196B" w:rsidRDefault="00C84BEE" w:rsidP="000416DB">
            <w:pPr>
              <w:rPr>
                <w:b/>
              </w:rPr>
            </w:pPr>
            <w:r w:rsidRPr="00D0196B">
              <w:rPr>
                <w:b/>
              </w:rPr>
              <w:t>Background</w:t>
            </w:r>
          </w:p>
        </w:tc>
        <w:tc>
          <w:tcPr>
            <w:tcW w:w="6487" w:type="dxa"/>
          </w:tcPr>
          <w:p w14:paraId="7835A986" w14:textId="77777777" w:rsidR="00C84BEE" w:rsidRDefault="00C84BEE" w:rsidP="000416DB">
            <w:r>
              <w:t>Local farmer at Tatoville</w:t>
            </w:r>
          </w:p>
          <w:p w14:paraId="4898B7CB" w14:textId="6958D2C9" w:rsidR="00C84BEE" w:rsidRDefault="00C84BEE" w:rsidP="000416DB">
            <w:r>
              <w:t>Lost her husband in one of the synth attacks</w:t>
            </w:r>
          </w:p>
        </w:tc>
      </w:tr>
      <w:tr w:rsidR="00C84BEE" w14:paraId="086FCD48" w14:textId="77777777" w:rsidTr="00C84BEE">
        <w:tc>
          <w:tcPr>
            <w:tcW w:w="2863" w:type="dxa"/>
          </w:tcPr>
          <w:p w14:paraId="2C44A160" w14:textId="77777777" w:rsidR="00C84BEE" w:rsidRPr="00D0196B" w:rsidRDefault="00C84BEE" w:rsidP="000416DB">
            <w:pPr>
              <w:rPr>
                <w:b/>
              </w:rPr>
            </w:pPr>
            <w:r>
              <w:rPr>
                <w:b/>
              </w:rPr>
              <w:t>Goals/Motivation</w:t>
            </w:r>
          </w:p>
        </w:tc>
        <w:tc>
          <w:tcPr>
            <w:tcW w:w="6487" w:type="dxa"/>
          </w:tcPr>
          <w:p w14:paraId="5FEFAA94" w14:textId="5DB80126" w:rsidR="00BE4E7E" w:rsidRDefault="003C06E6" w:rsidP="000416DB">
            <w:pPr>
              <w:rPr>
                <w:lang w:eastAsia="zh-CN"/>
              </w:rPr>
            </w:pPr>
            <w:r>
              <w:rPr>
                <w:lang w:eastAsia="zh-CN"/>
              </w:rPr>
              <w:t>Want her family to be safe, want to be the best cook in Commonwealth with her tato noodle</w:t>
            </w:r>
          </w:p>
        </w:tc>
      </w:tr>
      <w:tr w:rsidR="00C84BEE" w14:paraId="4B5E7C52" w14:textId="77777777" w:rsidTr="00C84BEE">
        <w:tc>
          <w:tcPr>
            <w:tcW w:w="2863" w:type="dxa"/>
          </w:tcPr>
          <w:p w14:paraId="4422EAA5" w14:textId="77777777" w:rsidR="00C84BEE" w:rsidRPr="00D0196B" w:rsidRDefault="00C84BEE" w:rsidP="000416DB">
            <w:pPr>
              <w:rPr>
                <w:b/>
              </w:rPr>
            </w:pPr>
            <w:r>
              <w:rPr>
                <w:b/>
              </w:rPr>
              <w:t>Personality/Archetype</w:t>
            </w:r>
          </w:p>
        </w:tc>
        <w:tc>
          <w:tcPr>
            <w:tcW w:w="6487" w:type="dxa"/>
          </w:tcPr>
          <w:p w14:paraId="66399D90" w14:textId="5248B6D2" w:rsidR="00C84BEE" w:rsidRDefault="00C84BEE" w:rsidP="000416DB">
            <w:r>
              <w:t>Cares her children, Mother</w:t>
            </w:r>
          </w:p>
        </w:tc>
      </w:tr>
      <w:tr w:rsidR="00C84BEE" w14:paraId="08D2A55C" w14:textId="77777777" w:rsidTr="00C84BEE">
        <w:tc>
          <w:tcPr>
            <w:tcW w:w="2863" w:type="dxa"/>
          </w:tcPr>
          <w:p w14:paraId="02D43BEC" w14:textId="77777777" w:rsidR="00C84BEE" w:rsidRPr="00D0196B" w:rsidRDefault="00C84BEE" w:rsidP="000416DB">
            <w:pPr>
              <w:rPr>
                <w:b/>
              </w:rPr>
            </w:pPr>
            <w:r>
              <w:rPr>
                <w:b/>
              </w:rPr>
              <w:t>Relationships</w:t>
            </w:r>
          </w:p>
        </w:tc>
        <w:tc>
          <w:tcPr>
            <w:tcW w:w="6487" w:type="dxa"/>
          </w:tcPr>
          <w:p w14:paraId="230B6FF4" w14:textId="60A83D5E" w:rsidR="00C84BEE" w:rsidRDefault="00C84BEE" w:rsidP="000416DB">
            <w:r>
              <w:t>Appreciates Nathan, loves Allie</w:t>
            </w:r>
          </w:p>
        </w:tc>
      </w:tr>
    </w:tbl>
    <w:p w14:paraId="4AABF162" w14:textId="77777777" w:rsidR="00A53B5D" w:rsidRPr="00A53B5D" w:rsidRDefault="00A53B5D" w:rsidP="00A53B5D">
      <w:pPr>
        <w:rPr>
          <w:b/>
          <w:bCs/>
        </w:rPr>
      </w:pPr>
    </w:p>
    <w:p w14:paraId="6DCEA2C9" w14:textId="77777777" w:rsidR="00A53B5D" w:rsidRDefault="00A53B5D">
      <w:pPr>
        <w:rPr>
          <w:b/>
          <w:bCs/>
        </w:rPr>
      </w:pPr>
      <w:r>
        <w:rPr>
          <w:b/>
          <w:bCs/>
        </w:rPr>
        <w:br w:type="page"/>
      </w:r>
    </w:p>
    <w:p w14:paraId="2F3F98FA" w14:textId="415826A0" w:rsidR="00F44231" w:rsidRPr="00CB6F4E" w:rsidRDefault="00AC2619" w:rsidP="00AC2619">
      <w:pPr>
        <w:pStyle w:val="ListParagraph"/>
        <w:numPr>
          <w:ilvl w:val="0"/>
          <w:numId w:val="25"/>
        </w:numPr>
        <w:rPr>
          <w:b/>
          <w:bCs/>
        </w:rPr>
      </w:pPr>
      <w:r w:rsidRPr="00CB6F4E">
        <w:rPr>
          <w:b/>
          <w:bCs/>
        </w:rPr>
        <w:lastRenderedPageBreak/>
        <w:t>Stage 350</w:t>
      </w:r>
    </w:p>
    <w:p w14:paraId="5D8B140F" w14:textId="0714F4FC" w:rsidR="00AC2619" w:rsidRDefault="00AC2619" w:rsidP="00AC2619">
      <w:pPr>
        <w:pStyle w:val="ListParagraph"/>
        <w:numPr>
          <w:ilvl w:val="1"/>
          <w:numId w:val="25"/>
        </w:numPr>
      </w:pPr>
      <w:r>
        <w:t>Thank the player</w:t>
      </w:r>
    </w:p>
    <w:p w14:paraId="0F51D13F" w14:textId="4DF7F12F" w:rsidR="00AC2619" w:rsidRDefault="00FD77A2" w:rsidP="00AC2619">
      <w:pPr>
        <w:pStyle w:val="ListParagraph"/>
        <w:numPr>
          <w:ilvl w:val="1"/>
          <w:numId w:val="25"/>
        </w:numPr>
      </w:pPr>
      <w:r>
        <w:t>Player Action 1</w:t>
      </w:r>
    </w:p>
    <w:p w14:paraId="3BEC6F37" w14:textId="4B3473FF" w:rsidR="00FD77A2" w:rsidRDefault="00FD77A2" w:rsidP="00FD77A2">
      <w:pPr>
        <w:pStyle w:val="ListParagraph"/>
        <w:numPr>
          <w:ilvl w:val="2"/>
          <w:numId w:val="25"/>
        </w:numPr>
      </w:pPr>
      <w:r w:rsidRPr="00964E42">
        <w:rPr>
          <w:highlight w:val="green"/>
        </w:rPr>
        <w:t>P</w:t>
      </w:r>
      <w:r>
        <w:t xml:space="preserve"> - Heard synth attacking the village</w:t>
      </w:r>
    </w:p>
    <w:p w14:paraId="13331EB4" w14:textId="3DB5FF27" w:rsidR="00FD77A2" w:rsidRDefault="00FD77A2" w:rsidP="00FD77A2">
      <w:pPr>
        <w:pStyle w:val="ListParagraph"/>
        <w:numPr>
          <w:ilvl w:val="3"/>
          <w:numId w:val="25"/>
        </w:numPr>
      </w:pPr>
      <w:r w:rsidRPr="00964E42">
        <w:rPr>
          <w:highlight w:val="green"/>
        </w:rPr>
        <w:t>A</w:t>
      </w:r>
      <w:r>
        <w:t xml:space="preserve"> – We could use extra help -&gt; Player Action 3</w:t>
      </w:r>
    </w:p>
    <w:p w14:paraId="4FFA0A13" w14:textId="4F8BA639" w:rsidR="00FD77A2" w:rsidRDefault="00FD77A2" w:rsidP="00FD77A2">
      <w:pPr>
        <w:pStyle w:val="ListParagraph"/>
        <w:numPr>
          <w:ilvl w:val="2"/>
          <w:numId w:val="25"/>
        </w:numPr>
      </w:pPr>
      <w:r w:rsidRPr="00E7025C">
        <w:rPr>
          <w:highlight w:val="darkRed"/>
        </w:rPr>
        <w:t>P</w:t>
      </w:r>
      <w:r>
        <w:t xml:space="preserve"> – Leave</w:t>
      </w:r>
    </w:p>
    <w:p w14:paraId="3CE9E723" w14:textId="1909F391" w:rsidR="00FD77A2" w:rsidRDefault="00FD77A2" w:rsidP="00FD77A2">
      <w:pPr>
        <w:pStyle w:val="ListParagraph"/>
        <w:numPr>
          <w:ilvl w:val="3"/>
          <w:numId w:val="25"/>
        </w:numPr>
      </w:pPr>
      <w:r w:rsidRPr="00E7025C">
        <w:rPr>
          <w:highlight w:val="darkRed"/>
        </w:rPr>
        <w:t>A</w:t>
      </w:r>
      <w:r>
        <w:t xml:space="preserve"> – okay</w:t>
      </w:r>
    </w:p>
    <w:p w14:paraId="1AF16D88" w14:textId="1DCF69FA" w:rsidR="00FD77A2" w:rsidRDefault="00FD77A2" w:rsidP="00FD77A2">
      <w:pPr>
        <w:pStyle w:val="ListParagraph"/>
        <w:numPr>
          <w:ilvl w:val="2"/>
          <w:numId w:val="25"/>
        </w:numPr>
      </w:pPr>
      <w:r w:rsidRPr="00EB1DAD">
        <w:rPr>
          <w:rFonts w:hint="eastAsia"/>
          <w:highlight w:val="cyan"/>
          <w:lang w:eastAsia="zh-CN"/>
        </w:rPr>
        <w:t>P</w:t>
      </w:r>
      <w:r>
        <w:rPr>
          <w:lang w:eastAsia="zh-CN"/>
        </w:rPr>
        <w:t xml:space="preserve"> – Sorry about willy</w:t>
      </w:r>
    </w:p>
    <w:p w14:paraId="39216B05" w14:textId="410876EC" w:rsidR="00FD77A2" w:rsidRDefault="00FD77A2" w:rsidP="00FD77A2">
      <w:pPr>
        <w:pStyle w:val="ListParagraph"/>
        <w:numPr>
          <w:ilvl w:val="3"/>
          <w:numId w:val="25"/>
        </w:numPr>
      </w:pPr>
      <w:r w:rsidRPr="00EB1DAD">
        <w:rPr>
          <w:highlight w:val="cyan"/>
          <w:lang w:eastAsia="zh-CN"/>
        </w:rPr>
        <w:t>A</w:t>
      </w:r>
      <w:r>
        <w:rPr>
          <w:lang w:eastAsia="zh-CN"/>
        </w:rPr>
        <w:t xml:space="preserve"> </w:t>
      </w:r>
      <w:r w:rsidR="00F903FE">
        <w:rPr>
          <w:lang w:eastAsia="zh-CN"/>
        </w:rPr>
        <w:t>–</w:t>
      </w:r>
      <w:r>
        <w:rPr>
          <w:lang w:eastAsia="zh-CN"/>
        </w:rPr>
        <w:t xml:space="preserve"> what</w:t>
      </w:r>
      <w:r w:rsidR="00F903FE">
        <w:rPr>
          <w:lang w:eastAsia="zh-CN"/>
        </w:rPr>
        <w:t xml:space="preserve"> happened</w:t>
      </w:r>
      <w:r>
        <w:rPr>
          <w:lang w:eastAsia="zh-CN"/>
        </w:rPr>
        <w:t>?</w:t>
      </w:r>
      <w:r w:rsidR="00F903FE">
        <w:rPr>
          <w:lang w:eastAsia="zh-CN"/>
        </w:rPr>
        <w:t xml:space="preserve"> -&gt; Player Action 5</w:t>
      </w:r>
    </w:p>
    <w:p w14:paraId="430888DE" w14:textId="77777777" w:rsidR="00FD77A2" w:rsidRDefault="00FD77A2" w:rsidP="00FD77A2">
      <w:pPr>
        <w:pStyle w:val="ListParagraph"/>
        <w:numPr>
          <w:ilvl w:val="2"/>
          <w:numId w:val="25"/>
        </w:numPr>
      </w:pPr>
      <w:r w:rsidRPr="00EB1DAD">
        <w:rPr>
          <w:highlight w:val="yellow"/>
          <w:lang w:eastAsia="zh-CN"/>
        </w:rPr>
        <w:t>P</w:t>
      </w:r>
      <w:r>
        <w:rPr>
          <w:lang w:eastAsia="zh-CN"/>
        </w:rPr>
        <w:t xml:space="preserve"> – ask about Tatoville</w:t>
      </w:r>
    </w:p>
    <w:p w14:paraId="6777337D" w14:textId="7B58BDF8" w:rsidR="00FD77A2" w:rsidRDefault="00FD77A2" w:rsidP="00FD77A2">
      <w:pPr>
        <w:pStyle w:val="ListParagraph"/>
        <w:numPr>
          <w:ilvl w:val="3"/>
          <w:numId w:val="25"/>
        </w:numPr>
      </w:pPr>
      <w:r w:rsidRPr="00EB1DAD">
        <w:rPr>
          <w:highlight w:val="yellow"/>
          <w:lang w:eastAsia="zh-CN"/>
        </w:rPr>
        <w:t>A</w:t>
      </w:r>
      <w:r>
        <w:rPr>
          <w:lang w:eastAsia="zh-CN"/>
        </w:rPr>
        <w:t xml:space="preserve"> – okay -&gt; Player Action 2</w:t>
      </w:r>
    </w:p>
    <w:p w14:paraId="0BE9DAC5" w14:textId="625F5F2B" w:rsidR="00FD77A2" w:rsidRDefault="00FD77A2" w:rsidP="00FD77A2">
      <w:pPr>
        <w:pStyle w:val="ListParagraph"/>
        <w:numPr>
          <w:ilvl w:val="1"/>
          <w:numId w:val="25"/>
        </w:numPr>
      </w:pPr>
      <w:r>
        <w:t>Player Action 2</w:t>
      </w:r>
    </w:p>
    <w:p w14:paraId="7FD2D75F" w14:textId="782B38E0" w:rsidR="00FD77A2" w:rsidRDefault="00FD77A2" w:rsidP="00FD77A2">
      <w:pPr>
        <w:pStyle w:val="ListParagraph"/>
        <w:numPr>
          <w:ilvl w:val="2"/>
          <w:numId w:val="25"/>
        </w:numPr>
      </w:pPr>
      <w:r w:rsidRPr="00964E42">
        <w:rPr>
          <w:highlight w:val="green"/>
        </w:rPr>
        <w:t>P</w:t>
      </w:r>
      <w:r>
        <w:t xml:space="preserve"> – tell me about village</w:t>
      </w:r>
    </w:p>
    <w:p w14:paraId="2D31D400" w14:textId="6DC4CB86" w:rsidR="00FD77A2" w:rsidRDefault="00FD77A2" w:rsidP="00FD77A2">
      <w:pPr>
        <w:pStyle w:val="ListParagraph"/>
        <w:numPr>
          <w:ilvl w:val="3"/>
          <w:numId w:val="25"/>
        </w:numPr>
      </w:pPr>
      <w:r w:rsidRPr="00964E42">
        <w:rPr>
          <w:highlight w:val="green"/>
        </w:rPr>
        <w:t>A</w:t>
      </w:r>
      <w:r>
        <w:t xml:space="preserve"> – we grow tatos</w:t>
      </w:r>
    </w:p>
    <w:p w14:paraId="31C0D6BB" w14:textId="07F0EC12" w:rsidR="00FD77A2" w:rsidRDefault="00FD77A2" w:rsidP="00FD77A2">
      <w:pPr>
        <w:pStyle w:val="ListParagraph"/>
        <w:numPr>
          <w:ilvl w:val="2"/>
          <w:numId w:val="25"/>
        </w:numPr>
      </w:pPr>
      <w:r w:rsidRPr="00E7025C">
        <w:rPr>
          <w:highlight w:val="darkRed"/>
        </w:rPr>
        <w:t>P</w:t>
      </w:r>
      <w:r>
        <w:t xml:space="preserve"> – no more questions</w:t>
      </w:r>
    </w:p>
    <w:p w14:paraId="409D3259" w14:textId="0F08C3B6" w:rsidR="00FD77A2" w:rsidRDefault="00FD77A2" w:rsidP="00FD77A2">
      <w:pPr>
        <w:pStyle w:val="ListParagraph"/>
        <w:numPr>
          <w:ilvl w:val="3"/>
          <w:numId w:val="25"/>
        </w:numPr>
      </w:pPr>
      <w:r w:rsidRPr="00E7025C">
        <w:rPr>
          <w:highlight w:val="darkRed"/>
        </w:rPr>
        <w:t>A</w:t>
      </w:r>
      <w:r>
        <w:t xml:space="preserve"> – okay</w:t>
      </w:r>
    </w:p>
    <w:p w14:paraId="09B0DEAF" w14:textId="1DE843DA" w:rsidR="00FD77A2" w:rsidRDefault="00FD77A2" w:rsidP="00FD77A2">
      <w:pPr>
        <w:pStyle w:val="ListParagraph"/>
        <w:numPr>
          <w:ilvl w:val="2"/>
          <w:numId w:val="25"/>
        </w:numPr>
      </w:pPr>
      <w:r w:rsidRPr="00EB1DAD">
        <w:rPr>
          <w:highlight w:val="cyan"/>
        </w:rPr>
        <w:t>P</w:t>
      </w:r>
      <w:r>
        <w:t xml:space="preserve"> - ask about life in the village</w:t>
      </w:r>
    </w:p>
    <w:p w14:paraId="26A61BCC" w14:textId="63572B85" w:rsidR="00FD77A2" w:rsidRDefault="00FD77A2" w:rsidP="00FD77A2">
      <w:pPr>
        <w:pStyle w:val="ListParagraph"/>
        <w:numPr>
          <w:ilvl w:val="3"/>
          <w:numId w:val="25"/>
        </w:numPr>
      </w:pPr>
      <w:r w:rsidRPr="00EB1DAD">
        <w:rPr>
          <w:highlight w:val="cyan"/>
        </w:rPr>
        <w:t>A</w:t>
      </w:r>
      <w:r>
        <w:t xml:space="preserve"> - Synth and raiders come often</w:t>
      </w:r>
    </w:p>
    <w:p w14:paraId="29F32771" w14:textId="222D662F" w:rsidR="00FD77A2" w:rsidRDefault="00FD77A2" w:rsidP="00FD77A2">
      <w:pPr>
        <w:pStyle w:val="ListParagraph"/>
        <w:numPr>
          <w:ilvl w:val="2"/>
          <w:numId w:val="25"/>
        </w:numPr>
      </w:pPr>
      <w:r w:rsidRPr="00EB1DAD">
        <w:rPr>
          <w:rFonts w:hint="eastAsia"/>
          <w:highlight w:val="yellow"/>
          <w:lang w:eastAsia="zh-CN"/>
        </w:rPr>
        <w:t>P</w:t>
      </w:r>
      <w:r>
        <w:rPr>
          <w:lang w:eastAsia="zh-CN"/>
        </w:rPr>
        <w:t xml:space="preserve"> - ask about Nathan</w:t>
      </w:r>
    </w:p>
    <w:p w14:paraId="42B5DCE2" w14:textId="02832AF2" w:rsidR="00FD77A2" w:rsidRDefault="00FD77A2" w:rsidP="00FD77A2">
      <w:pPr>
        <w:pStyle w:val="ListParagraph"/>
        <w:numPr>
          <w:ilvl w:val="3"/>
          <w:numId w:val="25"/>
        </w:numPr>
      </w:pPr>
      <w:r w:rsidRPr="00EB1DAD">
        <w:rPr>
          <w:highlight w:val="yellow"/>
          <w:lang w:eastAsia="zh-CN"/>
        </w:rPr>
        <w:t>A</w:t>
      </w:r>
      <w:r>
        <w:rPr>
          <w:lang w:eastAsia="zh-CN"/>
        </w:rPr>
        <w:t xml:space="preserve"> – we love him</w:t>
      </w:r>
    </w:p>
    <w:p w14:paraId="7D13308B" w14:textId="3A256794" w:rsidR="00FD77A2" w:rsidRDefault="00FD77A2" w:rsidP="00FD77A2">
      <w:pPr>
        <w:pStyle w:val="ListParagraph"/>
        <w:numPr>
          <w:ilvl w:val="1"/>
          <w:numId w:val="25"/>
        </w:numPr>
      </w:pPr>
      <w:r>
        <w:t>Player Action 3</w:t>
      </w:r>
    </w:p>
    <w:p w14:paraId="63FA5029" w14:textId="77777777" w:rsidR="0026060A" w:rsidRDefault="0026060A" w:rsidP="00FD77A2">
      <w:pPr>
        <w:pStyle w:val="ListParagraph"/>
        <w:numPr>
          <w:ilvl w:val="2"/>
          <w:numId w:val="25"/>
        </w:numPr>
      </w:pPr>
      <w:r w:rsidRPr="00964E42">
        <w:rPr>
          <w:highlight w:val="green"/>
        </w:rPr>
        <w:t>P</w:t>
      </w:r>
      <w:r>
        <w:t xml:space="preserve"> – How can I help?</w:t>
      </w:r>
    </w:p>
    <w:p w14:paraId="48035A7A" w14:textId="2BEF259F" w:rsidR="00FD77A2" w:rsidRDefault="0026060A" w:rsidP="0026060A">
      <w:pPr>
        <w:pStyle w:val="ListParagraph"/>
        <w:numPr>
          <w:ilvl w:val="3"/>
          <w:numId w:val="25"/>
        </w:numPr>
      </w:pPr>
      <w:r w:rsidRPr="00964E42">
        <w:rPr>
          <w:highlight w:val="green"/>
        </w:rPr>
        <w:t>A</w:t>
      </w:r>
      <w:r>
        <w:t xml:space="preserve"> - Nathan needs a hand to take down facility</w:t>
      </w:r>
    </w:p>
    <w:p w14:paraId="26AF668F" w14:textId="09F0D470" w:rsidR="0026060A" w:rsidRDefault="0026060A" w:rsidP="00FD77A2">
      <w:pPr>
        <w:pStyle w:val="ListParagraph"/>
        <w:numPr>
          <w:ilvl w:val="2"/>
          <w:numId w:val="25"/>
        </w:numPr>
      </w:pPr>
      <w:r w:rsidRPr="00E7025C">
        <w:rPr>
          <w:highlight w:val="darkRed"/>
        </w:rPr>
        <w:t>P</w:t>
      </w:r>
      <w:r>
        <w:t xml:space="preserve"> – Previous</w:t>
      </w:r>
    </w:p>
    <w:p w14:paraId="771270A7" w14:textId="30A172F8" w:rsidR="0026060A" w:rsidRDefault="0026060A" w:rsidP="0026060A">
      <w:pPr>
        <w:pStyle w:val="ListParagraph"/>
        <w:numPr>
          <w:ilvl w:val="3"/>
          <w:numId w:val="25"/>
        </w:numPr>
      </w:pPr>
      <w:r w:rsidRPr="00E7025C">
        <w:rPr>
          <w:rFonts w:hint="eastAsia"/>
          <w:highlight w:val="darkRed"/>
          <w:lang w:eastAsia="zh-CN"/>
        </w:rPr>
        <w:t>A</w:t>
      </w:r>
      <w:r>
        <w:rPr>
          <w:lang w:eastAsia="zh-CN"/>
        </w:rPr>
        <w:t xml:space="preserve"> – okay -&gt; return to Player Action 1</w:t>
      </w:r>
    </w:p>
    <w:p w14:paraId="3CC44E77" w14:textId="082211AD" w:rsidR="0026060A" w:rsidRDefault="0026060A" w:rsidP="0026060A">
      <w:pPr>
        <w:pStyle w:val="ListParagraph"/>
        <w:numPr>
          <w:ilvl w:val="2"/>
          <w:numId w:val="25"/>
        </w:numPr>
      </w:pPr>
      <w:r w:rsidRPr="00EB1DAD">
        <w:rPr>
          <w:highlight w:val="cyan"/>
          <w:lang w:eastAsia="zh-CN"/>
        </w:rPr>
        <w:t>P</w:t>
      </w:r>
      <w:r>
        <w:rPr>
          <w:lang w:eastAsia="zh-CN"/>
        </w:rPr>
        <w:t xml:space="preserve"> – About Payment</w:t>
      </w:r>
    </w:p>
    <w:p w14:paraId="1E0CC4B6" w14:textId="0BB6FD76" w:rsidR="0026060A" w:rsidRDefault="0026060A" w:rsidP="0026060A">
      <w:pPr>
        <w:pStyle w:val="ListParagraph"/>
        <w:numPr>
          <w:ilvl w:val="3"/>
          <w:numId w:val="25"/>
        </w:numPr>
      </w:pPr>
      <w:r w:rsidRPr="00EB1DAD">
        <w:rPr>
          <w:highlight w:val="cyan"/>
          <w:lang w:eastAsia="zh-CN"/>
        </w:rPr>
        <w:t>A</w:t>
      </w:r>
      <w:r>
        <w:rPr>
          <w:lang w:eastAsia="zh-CN"/>
        </w:rPr>
        <w:t xml:space="preserve"> - we have no caps</w:t>
      </w:r>
    </w:p>
    <w:p w14:paraId="46782F2F" w14:textId="76C89A93" w:rsidR="0026060A" w:rsidRDefault="0026060A" w:rsidP="0026060A">
      <w:pPr>
        <w:pStyle w:val="ListParagraph"/>
        <w:numPr>
          <w:ilvl w:val="2"/>
          <w:numId w:val="25"/>
        </w:numPr>
      </w:pPr>
      <w:r w:rsidRPr="00EB1DAD">
        <w:rPr>
          <w:highlight w:val="yellow"/>
        </w:rPr>
        <w:t>P</w:t>
      </w:r>
      <w:r>
        <w:t xml:space="preserve"> – Question about Synth attack</w:t>
      </w:r>
    </w:p>
    <w:p w14:paraId="08DEDF4F" w14:textId="4F5CC39D" w:rsidR="0026060A" w:rsidRDefault="0026060A" w:rsidP="0026060A">
      <w:pPr>
        <w:pStyle w:val="ListParagraph"/>
        <w:numPr>
          <w:ilvl w:val="3"/>
          <w:numId w:val="25"/>
        </w:numPr>
      </w:pPr>
      <w:r w:rsidRPr="00EB1DAD">
        <w:rPr>
          <w:highlight w:val="yellow"/>
        </w:rPr>
        <w:t>A</w:t>
      </w:r>
      <w:r>
        <w:t xml:space="preserve"> – sure -&gt; Player </w:t>
      </w:r>
      <w:r>
        <w:rPr>
          <w:rFonts w:hint="eastAsia"/>
          <w:lang w:eastAsia="zh-CN"/>
        </w:rPr>
        <w:t>A</w:t>
      </w:r>
      <w:r>
        <w:t>ction 4</w:t>
      </w:r>
    </w:p>
    <w:p w14:paraId="34C946F0" w14:textId="71C5812F" w:rsidR="0026060A" w:rsidRDefault="0026060A" w:rsidP="0026060A">
      <w:pPr>
        <w:pStyle w:val="ListParagraph"/>
        <w:numPr>
          <w:ilvl w:val="1"/>
          <w:numId w:val="25"/>
        </w:numPr>
      </w:pPr>
      <w:r>
        <w:t>Player Action 4</w:t>
      </w:r>
    </w:p>
    <w:p w14:paraId="1CEB8826" w14:textId="4DD4655F" w:rsidR="0026060A" w:rsidRDefault="0026060A" w:rsidP="0026060A">
      <w:pPr>
        <w:pStyle w:val="ListParagraph"/>
        <w:numPr>
          <w:ilvl w:val="2"/>
          <w:numId w:val="25"/>
        </w:numPr>
      </w:pPr>
      <w:r w:rsidRPr="00964E42">
        <w:rPr>
          <w:highlight w:val="green"/>
        </w:rPr>
        <w:t>P</w:t>
      </w:r>
      <w:r>
        <w:t xml:space="preserve"> – Why Synth attack the village</w:t>
      </w:r>
      <w:r>
        <w:rPr>
          <w:rFonts w:hint="eastAsia"/>
          <w:lang w:eastAsia="zh-CN"/>
        </w:rPr>
        <w:t>?</w:t>
      </w:r>
    </w:p>
    <w:p w14:paraId="6841DD01" w14:textId="34A143AE" w:rsidR="0026060A" w:rsidRDefault="0026060A" w:rsidP="0026060A">
      <w:pPr>
        <w:pStyle w:val="ListParagraph"/>
        <w:numPr>
          <w:ilvl w:val="3"/>
          <w:numId w:val="25"/>
        </w:numPr>
      </w:pPr>
      <w:r w:rsidRPr="00964E42">
        <w:rPr>
          <w:highlight w:val="green"/>
          <w:lang w:eastAsia="zh-CN"/>
        </w:rPr>
        <w:t>A</w:t>
      </w:r>
      <w:r>
        <w:rPr>
          <w:lang w:eastAsia="zh-CN"/>
        </w:rPr>
        <w:t xml:space="preserve"> – not sure, maybe command by the courser</w:t>
      </w:r>
    </w:p>
    <w:p w14:paraId="29AE313F" w14:textId="113E0E58" w:rsidR="0026060A" w:rsidRDefault="0026060A" w:rsidP="0026060A">
      <w:pPr>
        <w:pStyle w:val="ListParagraph"/>
        <w:numPr>
          <w:ilvl w:val="2"/>
          <w:numId w:val="25"/>
        </w:numPr>
      </w:pPr>
      <w:r w:rsidRPr="00E7025C">
        <w:rPr>
          <w:highlight w:val="darkRed"/>
          <w:lang w:eastAsia="zh-CN"/>
        </w:rPr>
        <w:t>P</w:t>
      </w:r>
      <w:r>
        <w:rPr>
          <w:lang w:eastAsia="zh-CN"/>
        </w:rPr>
        <w:t xml:space="preserve"> – no more questions</w:t>
      </w:r>
    </w:p>
    <w:p w14:paraId="14B8F0C1" w14:textId="173B0E1D" w:rsidR="0026060A" w:rsidRDefault="0026060A" w:rsidP="0026060A">
      <w:pPr>
        <w:pStyle w:val="ListParagraph"/>
        <w:numPr>
          <w:ilvl w:val="3"/>
          <w:numId w:val="25"/>
        </w:numPr>
      </w:pPr>
      <w:r w:rsidRPr="00E7025C">
        <w:rPr>
          <w:highlight w:val="darkRed"/>
          <w:lang w:eastAsia="zh-CN"/>
        </w:rPr>
        <w:t>A</w:t>
      </w:r>
      <w:r>
        <w:rPr>
          <w:lang w:eastAsia="zh-CN"/>
        </w:rPr>
        <w:t xml:space="preserve"> - okay - &gt; Player Action 3</w:t>
      </w:r>
    </w:p>
    <w:p w14:paraId="4D40697C" w14:textId="23311A1D" w:rsidR="0026060A" w:rsidRDefault="0026060A" w:rsidP="0026060A">
      <w:pPr>
        <w:pStyle w:val="ListParagraph"/>
        <w:numPr>
          <w:ilvl w:val="2"/>
          <w:numId w:val="25"/>
        </w:numPr>
      </w:pPr>
      <w:r w:rsidRPr="00EB1DAD">
        <w:rPr>
          <w:highlight w:val="cyan"/>
          <w:lang w:eastAsia="zh-CN"/>
        </w:rPr>
        <w:t>P</w:t>
      </w:r>
      <w:r>
        <w:rPr>
          <w:lang w:eastAsia="zh-CN"/>
        </w:rPr>
        <w:t xml:space="preserve"> – Anyone get hurt?</w:t>
      </w:r>
    </w:p>
    <w:p w14:paraId="2DC39B62" w14:textId="56A57088" w:rsidR="0026060A" w:rsidRDefault="00F903FE" w:rsidP="0026060A">
      <w:pPr>
        <w:pStyle w:val="ListParagraph"/>
        <w:numPr>
          <w:ilvl w:val="3"/>
          <w:numId w:val="25"/>
        </w:numPr>
      </w:pPr>
      <w:r w:rsidRPr="00EB1DAD">
        <w:rPr>
          <w:highlight w:val="cyan"/>
          <w:lang w:eastAsia="zh-CN"/>
        </w:rPr>
        <w:t>A</w:t>
      </w:r>
      <w:r>
        <w:rPr>
          <w:lang w:eastAsia="zh-CN"/>
        </w:rPr>
        <w:t xml:space="preserve"> - </w:t>
      </w:r>
      <w:r w:rsidR="0026060A">
        <w:rPr>
          <w:lang w:eastAsia="zh-CN"/>
        </w:rPr>
        <w:t>My husband died</w:t>
      </w:r>
    </w:p>
    <w:p w14:paraId="708520DE" w14:textId="438E3FCE" w:rsidR="0026060A" w:rsidRDefault="0026060A" w:rsidP="0026060A">
      <w:pPr>
        <w:pStyle w:val="ListParagraph"/>
        <w:numPr>
          <w:ilvl w:val="2"/>
          <w:numId w:val="25"/>
        </w:numPr>
      </w:pPr>
      <w:r w:rsidRPr="00EB1DAD">
        <w:rPr>
          <w:highlight w:val="yellow"/>
          <w:lang w:eastAsia="zh-CN"/>
        </w:rPr>
        <w:t>P</w:t>
      </w:r>
      <w:r>
        <w:rPr>
          <w:lang w:eastAsia="zh-CN"/>
        </w:rPr>
        <w:t xml:space="preserve"> – Why not fight back?</w:t>
      </w:r>
    </w:p>
    <w:p w14:paraId="43329575" w14:textId="0CD333F9" w:rsidR="0026060A" w:rsidRDefault="0026060A" w:rsidP="0026060A">
      <w:pPr>
        <w:pStyle w:val="ListParagraph"/>
        <w:numPr>
          <w:ilvl w:val="3"/>
          <w:numId w:val="25"/>
        </w:numPr>
      </w:pPr>
      <w:r w:rsidRPr="00EB1DAD">
        <w:rPr>
          <w:highlight w:val="yellow"/>
          <w:lang w:eastAsia="zh-CN"/>
        </w:rPr>
        <w:t>A</w:t>
      </w:r>
      <w:r>
        <w:rPr>
          <w:lang w:eastAsia="zh-CN"/>
        </w:rPr>
        <w:t xml:space="preserve"> – We are farmers</w:t>
      </w:r>
    </w:p>
    <w:p w14:paraId="745903B8" w14:textId="54FFE277" w:rsidR="00F903FE" w:rsidRDefault="00F903FE" w:rsidP="00F903FE">
      <w:pPr>
        <w:pStyle w:val="ListParagraph"/>
        <w:numPr>
          <w:ilvl w:val="1"/>
          <w:numId w:val="25"/>
        </w:numPr>
      </w:pPr>
      <w:r>
        <w:t>Player Action 5</w:t>
      </w:r>
    </w:p>
    <w:p w14:paraId="15F090E0" w14:textId="6868D1A1" w:rsidR="00F903FE" w:rsidRDefault="00F903FE" w:rsidP="00F903FE">
      <w:pPr>
        <w:pStyle w:val="ListParagraph"/>
        <w:numPr>
          <w:ilvl w:val="2"/>
          <w:numId w:val="25"/>
        </w:numPr>
      </w:pPr>
      <w:r w:rsidRPr="00964E42">
        <w:rPr>
          <w:highlight w:val="green"/>
        </w:rPr>
        <w:t>P</w:t>
      </w:r>
      <w:r>
        <w:t xml:space="preserve"> – Cause by drunk driving</w:t>
      </w:r>
    </w:p>
    <w:p w14:paraId="48F28B8F" w14:textId="3DBA53DE" w:rsidR="00F903FE" w:rsidRDefault="00F903FE" w:rsidP="00F903FE">
      <w:pPr>
        <w:pStyle w:val="ListParagraph"/>
        <w:numPr>
          <w:ilvl w:val="3"/>
          <w:numId w:val="25"/>
        </w:numPr>
      </w:pPr>
      <w:r w:rsidRPr="00964E42">
        <w:rPr>
          <w:highlight w:val="green"/>
          <w:lang w:eastAsia="zh-CN"/>
        </w:rPr>
        <w:t>A</w:t>
      </w:r>
      <w:r>
        <w:rPr>
          <w:lang w:eastAsia="zh-CN"/>
        </w:rPr>
        <w:t xml:space="preserve"> – Knew it!</w:t>
      </w:r>
    </w:p>
    <w:p w14:paraId="1BE0D0E8" w14:textId="47044418" w:rsidR="00F903FE" w:rsidRDefault="00F903FE" w:rsidP="00F903FE">
      <w:pPr>
        <w:pStyle w:val="ListParagraph"/>
        <w:numPr>
          <w:ilvl w:val="2"/>
          <w:numId w:val="25"/>
        </w:numPr>
      </w:pPr>
      <w:r w:rsidRPr="00E7025C">
        <w:rPr>
          <w:highlight w:val="darkRed"/>
          <w:lang w:eastAsia="zh-CN"/>
        </w:rPr>
        <w:lastRenderedPageBreak/>
        <w:t>P</w:t>
      </w:r>
      <w:r>
        <w:rPr>
          <w:lang w:eastAsia="zh-CN"/>
        </w:rPr>
        <w:t xml:space="preserve"> – I don’t know</w:t>
      </w:r>
    </w:p>
    <w:p w14:paraId="1ABB1399" w14:textId="0A44FA65" w:rsidR="00F903FE" w:rsidRDefault="00F903FE" w:rsidP="00F903FE">
      <w:pPr>
        <w:pStyle w:val="ListParagraph"/>
        <w:numPr>
          <w:ilvl w:val="3"/>
          <w:numId w:val="25"/>
        </w:numPr>
      </w:pPr>
      <w:r w:rsidRPr="00E7025C">
        <w:rPr>
          <w:highlight w:val="darkRed"/>
          <w:lang w:eastAsia="zh-CN"/>
        </w:rPr>
        <w:t>A</w:t>
      </w:r>
      <w:r>
        <w:rPr>
          <w:lang w:eastAsia="zh-CN"/>
        </w:rPr>
        <w:t xml:space="preserve"> - …</w:t>
      </w:r>
    </w:p>
    <w:p w14:paraId="15EB9AB8" w14:textId="0E38BBDF" w:rsidR="00F903FE" w:rsidRDefault="00F903FE" w:rsidP="00F903FE">
      <w:pPr>
        <w:pStyle w:val="ListParagraph"/>
        <w:numPr>
          <w:ilvl w:val="2"/>
          <w:numId w:val="25"/>
        </w:numPr>
      </w:pPr>
      <w:r w:rsidRPr="00EB1DAD">
        <w:rPr>
          <w:highlight w:val="cyan"/>
          <w:lang w:eastAsia="zh-CN"/>
        </w:rPr>
        <w:t>P</w:t>
      </w:r>
      <w:r>
        <w:rPr>
          <w:lang w:eastAsia="zh-CN"/>
        </w:rPr>
        <w:t xml:space="preserve"> – Car accident</w:t>
      </w:r>
    </w:p>
    <w:p w14:paraId="0A9B38EC" w14:textId="01B7C1E1" w:rsidR="00F903FE" w:rsidRDefault="00F903FE" w:rsidP="00F903FE">
      <w:pPr>
        <w:pStyle w:val="ListParagraph"/>
        <w:numPr>
          <w:ilvl w:val="3"/>
          <w:numId w:val="25"/>
        </w:numPr>
      </w:pPr>
      <w:r w:rsidRPr="00EB1DAD">
        <w:rPr>
          <w:highlight w:val="cyan"/>
          <w:lang w:eastAsia="zh-CN"/>
        </w:rPr>
        <w:t>A</w:t>
      </w:r>
      <w:r>
        <w:rPr>
          <w:lang w:eastAsia="zh-CN"/>
        </w:rPr>
        <w:t xml:space="preserve"> – How?!</w:t>
      </w:r>
    </w:p>
    <w:p w14:paraId="7FE3726C" w14:textId="6AD34238" w:rsidR="00F903FE" w:rsidRDefault="00F903FE" w:rsidP="00F903FE">
      <w:pPr>
        <w:pStyle w:val="ListParagraph"/>
        <w:numPr>
          <w:ilvl w:val="2"/>
          <w:numId w:val="25"/>
        </w:numPr>
      </w:pPr>
      <w:r w:rsidRPr="00EB1DAD">
        <w:rPr>
          <w:highlight w:val="yellow"/>
          <w:lang w:eastAsia="zh-CN"/>
        </w:rPr>
        <w:t>P</w:t>
      </w:r>
      <w:r>
        <w:rPr>
          <w:lang w:eastAsia="zh-CN"/>
        </w:rPr>
        <w:t xml:space="preserve"> – Died in glory</w:t>
      </w:r>
    </w:p>
    <w:p w14:paraId="1D7D8B63" w14:textId="6DC9DADD" w:rsidR="00F903FE" w:rsidRDefault="00F903FE" w:rsidP="007D51F2">
      <w:pPr>
        <w:pStyle w:val="ListParagraph"/>
        <w:numPr>
          <w:ilvl w:val="3"/>
          <w:numId w:val="25"/>
        </w:numPr>
      </w:pPr>
      <w:r w:rsidRPr="00EB1DAD">
        <w:rPr>
          <w:highlight w:val="yellow"/>
          <w:lang w:eastAsia="zh-CN"/>
        </w:rPr>
        <w:t>A</w:t>
      </w:r>
      <w:r>
        <w:rPr>
          <w:lang w:eastAsia="zh-CN"/>
        </w:rPr>
        <w:t xml:space="preserve"> – he is so brave…</w:t>
      </w:r>
    </w:p>
    <w:p w14:paraId="2E0593BC" w14:textId="35C60420" w:rsidR="004147D9" w:rsidRPr="00CB6F4E" w:rsidRDefault="004147D9" w:rsidP="004147D9">
      <w:pPr>
        <w:pStyle w:val="ListParagraph"/>
        <w:numPr>
          <w:ilvl w:val="0"/>
          <w:numId w:val="25"/>
        </w:numPr>
        <w:rPr>
          <w:b/>
          <w:bCs/>
        </w:rPr>
      </w:pPr>
      <w:r w:rsidRPr="00CB6F4E">
        <w:rPr>
          <w:b/>
          <w:bCs/>
        </w:rPr>
        <w:t>Stage 4500</w:t>
      </w:r>
    </w:p>
    <w:p w14:paraId="73DE30DD" w14:textId="1CAB6815" w:rsidR="004147D9" w:rsidRDefault="004147D9" w:rsidP="004147D9">
      <w:pPr>
        <w:pStyle w:val="ListParagraph"/>
        <w:numPr>
          <w:ilvl w:val="1"/>
          <w:numId w:val="25"/>
        </w:numPr>
      </w:pPr>
      <w:r>
        <w:t>You returned, what happened?</w:t>
      </w:r>
    </w:p>
    <w:p w14:paraId="480125DA" w14:textId="6F84E3DD" w:rsidR="004147D9" w:rsidRDefault="004147D9" w:rsidP="004147D9">
      <w:pPr>
        <w:pStyle w:val="ListParagraph"/>
        <w:numPr>
          <w:ilvl w:val="1"/>
          <w:numId w:val="25"/>
        </w:numPr>
      </w:pPr>
      <w:r>
        <w:t>Player Action</w:t>
      </w:r>
    </w:p>
    <w:p w14:paraId="6F15FD73" w14:textId="00585A09" w:rsidR="004147D9" w:rsidRDefault="004147D9" w:rsidP="004147D9">
      <w:pPr>
        <w:pStyle w:val="ListParagraph"/>
        <w:numPr>
          <w:ilvl w:val="2"/>
          <w:numId w:val="25"/>
        </w:numPr>
      </w:pPr>
      <w:r w:rsidRPr="00964E42">
        <w:rPr>
          <w:highlight w:val="green"/>
        </w:rPr>
        <w:t>P</w:t>
      </w:r>
      <w:r>
        <w:t xml:space="preserve"> – Nathan behinds all</w:t>
      </w:r>
    </w:p>
    <w:p w14:paraId="39A91C24" w14:textId="21BE855A" w:rsidR="004147D9" w:rsidRDefault="004147D9" w:rsidP="004147D9">
      <w:pPr>
        <w:pStyle w:val="ListParagraph"/>
        <w:numPr>
          <w:ilvl w:val="3"/>
          <w:numId w:val="25"/>
        </w:numPr>
      </w:pPr>
      <w:r w:rsidRPr="00964E42">
        <w:rPr>
          <w:highlight w:val="green"/>
          <w:lang w:eastAsia="zh-CN"/>
        </w:rPr>
        <w:t>A</w:t>
      </w:r>
      <w:r>
        <w:rPr>
          <w:lang w:eastAsia="zh-CN"/>
        </w:rPr>
        <w:t xml:space="preserve"> – What?</w:t>
      </w:r>
    </w:p>
    <w:p w14:paraId="27A95231" w14:textId="2D83BE0D" w:rsidR="004147D9" w:rsidRDefault="004147D9" w:rsidP="004147D9">
      <w:pPr>
        <w:pStyle w:val="ListParagraph"/>
        <w:numPr>
          <w:ilvl w:val="2"/>
          <w:numId w:val="25"/>
        </w:numPr>
      </w:pPr>
      <w:r w:rsidRPr="00E7025C">
        <w:rPr>
          <w:highlight w:val="darkRed"/>
          <w:lang w:eastAsia="zh-CN"/>
        </w:rPr>
        <w:t>P</w:t>
      </w:r>
      <w:r>
        <w:rPr>
          <w:lang w:eastAsia="zh-CN"/>
        </w:rPr>
        <w:t xml:space="preserve"> – leave</w:t>
      </w:r>
    </w:p>
    <w:p w14:paraId="25C2F5B9" w14:textId="49926452" w:rsidR="004147D9" w:rsidRDefault="004147D9" w:rsidP="004147D9">
      <w:pPr>
        <w:pStyle w:val="ListParagraph"/>
        <w:numPr>
          <w:ilvl w:val="3"/>
          <w:numId w:val="25"/>
        </w:numPr>
      </w:pPr>
      <w:r w:rsidRPr="00E7025C">
        <w:rPr>
          <w:highlight w:val="darkRed"/>
          <w:lang w:eastAsia="zh-CN"/>
        </w:rPr>
        <w:t>A</w:t>
      </w:r>
      <w:r>
        <w:rPr>
          <w:lang w:eastAsia="zh-CN"/>
        </w:rPr>
        <w:t xml:space="preserve"> - okay</w:t>
      </w:r>
    </w:p>
    <w:p w14:paraId="43597E78" w14:textId="7338F760" w:rsidR="004147D9" w:rsidRDefault="004147D9" w:rsidP="004147D9">
      <w:pPr>
        <w:pStyle w:val="ListParagraph"/>
        <w:numPr>
          <w:ilvl w:val="2"/>
          <w:numId w:val="25"/>
        </w:numPr>
      </w:pPr>
      <w:r w:rsidRPr="00EB1DAD">
        <w:rPr>
          <w:highlight w:val="cyan"/>
          <w:lang w:eastAsia="zh-CN"/>
        </w:rPr>
        <w:t>P</w:t>
      </w:r>
      <w:r>
        <w:rPr>
          <w:lang w:eastAsia="zh-CN"/>
        </w:rPr>
        <w:t xml:space="preserve"> – Eco behinds everything (praise Nathan)</w:t>
      </w:r>
    </w:p>
    <w:p w14:paraId="5B558747" w14:textId="55C3A821" w:rsidR="004147D9" w:rsidRDefault="004147D9" w:rsidP="004147D9">
      <w:pPr>
        <w:pStyle w:val="ListParagraph"/>
        <w:numPr>
          <w:ilvl w:val="3"/>
          <w:numId w:val="25"/>
        </w:numPr>
      </w:pPr>
      <w:r w:rsidRPr="00EB1DAD">
        <w:rPr>
          <w:highlight w:val="cyan"/>
          <w:lang w:eastAsia="zh-CN"/>
        </w:rPr>
        <w:t>A</w:t>
      </w:r>
      <w:r>
        <w:rPr>
          <w:lang w:eastAsia="zh-CN"/>
        </w:rPr>
        <w:t xml:space="preserve"> – thank you! Tato noodles!</w:t>
      </w:r>
    </w:p>
    <w:p w14:paraId="7B3385C8" w14:textId="54FC1DA3" w:rsidR="004147D9" w:rsidRDefault="004147D9" w:rsidP="004147D9">
      <w:pPr>
        <w:pStyle w:val="ListParagraph"/>
        <w:numPr>
          <w:ilvl w:val="2"/>
          <w:numId w:val="25"/>
        </w:numPr>
      </w:pPr>
      <w:r w:rsidRPr="00EB1DAD">
        <w:rPr>
          <w:highlight w:val="yellow"/>
          <w:lang w:eastAsia="zh-CN"/>
        </w:rPr>
        <w:t>P</w:t>
      </w:r>
      <w:r>
        <w:rPr>
          <w:lang w:eastAsia="zh-CN"/>
        </w:rPr>
        <w:t xml:space="preserve"> – Eco behinds everything</w:t>
      </w:r>
    </w:p>
    <w:p w14:paraId="02A04571" w14:textId="6709CB1B" w:rsidR="004147D9" w:rsidRDefault="004147D9" w:rsidP="004147D9">
      <w:pPr>
        <w:pStyle w:val="ListParagraph"/>
        <w:numPr>
          <w:ilvl w:val="3"/>
          <w:numId w:val="25"/>
        </w:numPr>
      </w:pPr>
      <w:r w:rsidRPr="00EB1DAD">
        <w:rPr>
          <w:highlight w:val="yellow"/>
          <w:lang w:eastAsia="zh-CN"/>
        </w:rPr>
        <w:t>A</w:t>
      </w:r>
      <w:r>
        <w:rPr>
          <w:lang w:eastAsia="zh-CN"/>
        </w:rPr>
        <w:t xml:space="preserve"> – thank you! Tato noodles!</w:t>
      </w:r>
    </w:p>
    <w:p w14:paraId="7DC1C34A" w14:textId="664F7E3B" w:rsidR="004147D9" w:rsidRPr="00CB6F4E" w:rsidRDefault="004147D9" w:rsidP="004147D9">
      <w:pPr>
        <w:pStyle w:val="ListParagraph"/>
        <w:numPr>
          <w:ilvl w:val="0"/>
          <w:numId w:val="25"/>
        </w:numPr>
        <w:rPr>
          <w:b/>
          <w:bCs/>
        </w:rPr>
      </w:pPr>
      <w:r w:rsidRPr="00CB6F4E">
        <w:rPr>
          <w:b/>
          <w:bCs/>
          <w:lang w:eastAsia="zh-CN"/>
        </w:rPr>
        <w:t>Stage 6000</w:t>
      </w:r>
    </w:p>
    <w:p w14:paraId="76C4BFF9" w14:textId="579897C6" w:rsidR="004147D9" w:rsidRDefault="004147D9" w:rsidP="004147D9">
      <w:pPr>
        <w:pStyle w:val="ListParagraph"/>
        <w:numPr>
          <w:ilvl w:val="1"/>
          <w:numId w:val="25"/>
        </w:numPr>
      </w:pPr>
      <w:r>
        <w:t>I can’t believe this</w:t>
      </w:r>
    </w:p>
    <w:p w14:paraId="140375D4" w14:textId="76146845" w:rsidR="004147D9" w:rsidRDefault="004147D9" w:rsidP="004147D9">
      <w:pPr>
        <w:pStyle w:val="ListParagraph"/>
        <w:numPr>
          <w:ilvl w:val="1"/>
          <w:numId w:val="25"/>
        </w:numPr>
      </w:pPr>
      <w:r>
        <w:t>Nathan deserve</w:t>
      </w:r>
      <w:r w:rsidR="00E2467B">
        <w:t>s</w:t>
      </w:r>
      <w:r>
        <w:t xml:space="preserve"> it</w:t>
      </w:r>
    </w:p>
    <w:p w14:paraId="67D5FA3C" w14:textId="7DC68BCC" w:rsidR="004147D9" w:rsidRDefault="004147D9" w:rsidP="004147D9">
      <w:pPr>
        <w:pStyle w:val="ListParagraph"/>
        <w:numPr>
          <w:ilvl w:val="1"/>
          <w:numId w:val="25"/>
        </w:numPr>
      </w:pPr>
      <w:r>
        <w:t>Allie even idolizes him</w:t>
      </w:r>
    </w:p>
    <w:p w14:paraId="44EDFAD5" w14:textId="55676BEE" w:rsidR="004147D9" w:rsidRDefault="004147D9" w:rsidP="004147D9">
      <w:pPr>
        <w:pStyle w:val="ListParagraph"/>
        <w:numPr>
          <w:ilvl w:val="1"/>
          <w:numId w:val="25"/>
        </w:numPr>
      </w:pPr>
      <w:r>
        <w:t>Thank you, you are the true hero!</w:t>
      </w:r>
    </w:p>
    <w:p w14:paraId="7BA46CD0" w14:textId="2C91F212" w:rsidR="004147D9" w:rsidRPr="00CB6F4E" w:rsidRDefault="00E2467B" w:rsidP="004147D9">
      <w:pPr>
        <w:pStyle w:val="ListParagraph"/>
        <w:numPr>
          <w:ilvl w:val="0"/>
          <w:numId w:val="25"/>
        </w:numPr>
        <w:rPr>
          <w:b/>
          <w:bCs/>
        </w:rPr>
      </w:pPr>
      <w:r w:rsidRPr="00CB6F4E">
        <w:rPr>
          <w:b/>
          <w:bCs/>
        </w:rPr>
        <w:t>Stage 7500</w:t>
      </w:r>
    </w:p>
    <w:p w14:paraId="76007327" w14:textId="13988E36" w:rsidR="00E2467B" w:rsidRDefault="00E2467B" w:rsidP="00E2467B">
      <w:pPr>
        <w:pStyle w:val="ListParagraph"/>
        <w:numPr>
          <w:ilvl w:val="1"/>
          <w:numId w:val="25"/>
        </w:numPr>
      </w:pPr>
      <w:r>
        <w:t>How’s food?</w:t>
      </w:r>
    </w:p>
    <w:p w14:paraId="5E94613E" w14:textId="0F2849DB" w:rsidR="00E2467B" w:rsidRDefault="00E2467B" w:rsidP="00E2467B">
      <w:pPr>
        <w:pStyle w:val="ListParagraph"/>
        <w:numPr>
          <w:ilvl w:val="1"/>
          <w:numId w:val="25"/>
        </w:numPr>
      </w:pPr>
      <w:r>
        <w:t>Take as many tatos as you want</w:t>
      </w:r>
    </w:p>
    <w:p w14:paraId="17A60D69" w14:textId="0EA29412" w:rsidR="00E2467B" w:rsidRDefault="00E2467B" w:rsidP="00E2467B">
      <w:pPr>
        <w:pStyle w:val="ListParagraph"/>
        <w:numPr>
          <w:ilvl w:val="1"/>
          <w:numId w:val="25"/>
        </w:numPr>
      </w:pPr>
      <w:r>
        <w:t>Thank you again!</w:t>
      </w:r>
    </w:p>
    <w:p w14:paraId="0E171C62" w14:textId="77777777" w:rsidR="00E2467B" w:rsidRDefault="00E2467B" w:rsidP="00287656">
      <w:pPr>
        <w:pStyle w:val="ListParagraph"/>
      </w:pPr>
    </w:p>
    <w:p w14:paraId="0E45763E" w14:textId="77777777" w:rsidR="004122F9" w:rsidRDefault="004122F9">
      <w:pPr>
        <w:rPr>
          <w:rFonts w:asciiTheme="majorHAnsi" w:eastAsiaTheme="majorEastAsia" w:hAnsiTheme="majorHAnsi" w:cstheme="majorBidi"/>
          <w:b/>
          <w:bCs/>
          <w:color w:val="4F81BD" w:themeColor="accent1"/>
        </w:rPr>
      </w:pPr>
      <w:r>
        <w:br w:type="page"/>
      </w:r>
    </w:p>
    <w:p w14:paraId="16D83F7F" w14:textId="47973127" w:rsidR="00C84BEE" w:rsidRDefault="00C84BEE" w:rsidP="00C84BEE">
      <w:pPr>
        <w:pStyle w:val="Heading3"/>
      </w:pPr>
      <w:bookmarkStart w:id="50" w:name="_Toc102793894"/>
      <w:r>
        <w:lastRenderedPageBreak/>
        <w:t>Character 3: Allie</w:t>
      </w:r>
      <w:bookmarkEnd w:id="50"/>
    </w:p>
    <w:tbl>
      <w:tblPr>
        <w:tblStyle w:val="TableGrid"/>
        <w:tblW w:w="0" w:type="auto"/>
        <w:tblLook w:val="04A0" w:firstRow="1" w:lastRow="0" w:firstColumn="1" w:lastColumn="0" w:noHBand="0" w:noVBand="1"/>
      </w:tblPr>
      <w:tblGrid>
        <w:gridCol w:w="2863"/>
        <w:gridCol w:w="6487"/>
      </w:tblGrid>
      <w:tr w:rsidR="00C84BEE" w14:paraId="068E7E01" w14:textId="77777777" w:rsidTr="00C84BEE">
        <w:tc>
          <w:tcPr>
            <w:tcW w:w="2863" w:type="dxa"/>
          </w:tcPr>
          <w:p w14:paraId="0108988C" w14:textId="77777777" w:rsidR="00C84BEE" w:rsidRPr="00D0196B" w:rsidRDefault="00C84BEE" w:rsidP="000416DB">
            <w:pPr>
              <w:rPr>
                <w:b/>
              </w:rPr>
            </w:pPr>
            <w:r w:rsidRPr="00D0196B">
              <w:rPr>
                <w:b/>
              </w:rPr>
              <w:t>Description</w:t>
            </w:r>
          </w:p>
        </w:tc>
        <w:tc>
          <w:tcPr>
            <w:tcW w:w="6487" w:type="dxa"/>
          </w:tcPr>
          <w:p w14:paraId="41D0E92F" w14:textId="10A91B91" w:rsidR="00C84BEE" w:rsidRDefault="00C84BEE" w:rsidP="000416DB">
            <w:r>
              <w:t xml:space="preserve">Female, Light hair, </w:t>
            </w:r>
            <w:r w:rsidR="00B679ED">
              <w:t>kid</w:t>
            </w:r>
          </w:p>
        </w:tc>
      </w:tr>
      <w:tr w:rsidR="00C84BEE" w14:paraId="51263817" w14:textId="77777777" w:rsidTr="00C84BEE">
        <w:tc>
          <w:tcPr>
            <w:tcW w:w="2863" w:type="dxa"/>
          </w:tcPr>
          <w:p w14:paraId="2384A7B5" w14:textId="77777777" w:rsidR="00C84BEE" w:rsidRPr="00D0196B" w:rsidRDefault="00C84BEE" w:rsidP="000416DB">
            <w:pPr>
              <w:rPr>
                <w:b/>
              </w:rPr>
            </w:pPr>
            <w:r w:rsidRPr="00D0196B">
              <w:rPr>
                <w:b/>
              </w:rPr>
              <w:t>Background</w:t>
            </w:r>
          </w:p>
        </w:tc>
        <w:tc>
          <w:tcPr>
            <w:tcW w:w="6487" w:type="dxa"/>
          </w:tcPr>
          <w:p w14:paraId="33229F33" w14:textId="45603E71" w:rsidR="00C84BEE" w:rsidRDefault="00B679ED" w:rsidP="000416DB">
            <w:r>
              <w:t>Younger daughter of a l</w:t>
            </w:r>
            <w:r w:rsidR="00C84BEE">
              <w:t>ocal farmer at Tatoville</w:t>
            </w:r>
          </w:p>
          <w:p w14:paraId="52423634" w14:textId="73EFA2F4" w:rsidR="00C84BEE" w:rsidRDefault="00C84BEE" w:rsidP="000416DB">
            <w:r>
              <w:t xml:space="preserve">Lost her </w:t>
            </w:r>
            <w:r w:rsidR="00B679ED">
              <w:t>dad</w:t>
            </w:r>
            <w:r>
              <w:t xml:space="preserve"> in one of the synth attacks</w:t>
            </w:r>
          </w:p>
        </w:tc>
      </w:tr>
      <w:tr w:rsidR="00C84BEE" w14:paraId="3FDB2476" w14:textId="77777777" w:rsidTr="00C84BEE">
        <w:tc>
          <w:tcPr>
            <w:tcW w:w="2863" w:type="dxa"/>
          </w:tcPr>
          <w:p w14:paraId="4242A3F8" w14:textId="77777777" w:rsidR="00C84BEE" w:rsidRPr="00D0196B" w:rsidRDefault="00C84BEE" w:rsidP="000416DB">
            <w:pPr>
              <w:rPr>
                <w:b/>
              </w:rPr>
            </w:pPr>
            <w:r>
              <w:rPr>
                <w:b/>
              </w:rPr>
              <w:t>Goals/Motivation</w:t>
            </w:r>
          </w:p>
        </w:tc>
        <w:tc>
          <w:tcPr>
            <w:tcW w:w="6487" w:type="dxa"/>
          </w:tcPr>
          <w:p w14:paraId="154F49BB" w14:textId="77777777" w:rsidR="00C84BEE" w:rsidRDefault="00B679ED" w:rsidP="000416DB">
            <w:pPr>
              <w:rPr>
                <w:lang w:eastAsia="zh-CN"/>
              </w:rPr>
            </w:pPr>
            <w:r>
              <w:rPr>
                <w:lang w:eastAsia="zh-CN"/>
              </w:rPr>
              <w:t>Wants everyone to be safe, wants Nathan to like her</w:t>
            </w:r>
          </w:p>
          <w:p w14:paraId="1199443A" w14:textId="78078F41" w:rsidR="00BE4E7E" w:rsidRPr="005E2D70" w:rsidRDefault="005E2D70" w:rsidP="000416DB">
            <w:pPr>
              <w:rPr>
                <w:b/>
                <w:bCs/>
              </w:rPr>
            </w:pPr>
            <w:r>
              <w:t>Nathan returns safely</w:t>
            </w:r>
            <w:r w:rsidR="003C06E6">
              <w:t>, want to hear more of Nathan’s adventure story</w:t>
            </w:r>
          </w:p>
        </w:tc>
      </w:tr>
      <w:tr w:rsidR="00C84BEE" w14:paraId="186BE694" w14:textId="77777777" w:rsidTr="00C84BEE">
        <w:tc>
          <w:tcPr>
            <w:tcW w:w="2863" w:type="dxa"/>
          </w:tcPr>
          <w:p w14:paraId="55128FF8" w14:textId="77777777" w:rsidR="00C84BEE" w:rsidRPr="00D0196B" w:rsidRDefault="00C84BEE" w:rsidP="000416DB">
            <w:pPr>
              <w:rPr>
                <w:b/>
              </w:rPr>
            </w:pPr>
            <w:r>
              <w:rPr>
                <w:b/>
              </w:rPr>
              <w:t>Personality/Archetype</w:t>
            </w:r>
          </w:p>
        </w:tc>
        <w:tc>
          <w:tcPr>
            <w:tcW w:w="6487" w:type="dxa"/>
          </w:tcPr>
          <w:p w14:paraId="4429F369" w14:textId="3BFA17D6" w:rsidR="00C84BEE" w:rsidRDefault="00B679ED" w:rsidP="000416DB">
            <w:r>
              <w:t>Adorable, kindhearted girl</w:t>
            </w:r>
            <w:r w:rsidR="003C06E6">
              <w:t>, loves adventure story</w:t>
            </w:r>
          </w:p>
        </w:tc>
      </w:tr>
      <w:tr w:rsidR="00C84BEE" w14:paraId="2EC9868D" w14:textId="77777777" w:rsidTr="00C84BEE">
        <w:tc>
          <w:tcPr>
            <w:tcW w:w="2863" w:type="dxa"/>
          </w:tcPr>
          <w:p w14:paraId="7E7970A9" w14:textId="77777777" w:rsidR="00C84BEE" w:rsidRPr="00D0196B" w:rsidRDefault="00C84BEE" w:rsidP="000416DB">
            <w:pPr>
              <w:rPr>
                <w:b/>
              </w:rPr>
            </w:pPr>
            <w:r>
              <w:rPr>
                <w:b/>
              </w:rPr>
              <w:t>Relationships</w:t>
            </w:r>
          </w:p>
        </w:tc>
        <w:tc>
          <w:tcPr>
            <w:tcW w:w="6487" w:type="dxa"/>
          </w:tcPr>
          <w:p w14:paraId="13E40CBE" w14:textId="7D649108" w:rsidR="00C84BEE" w:rsidRDefault="00B679ED" w:rsidP="000416DB">
            <w:r>
              <w:t>Really like</w:t>
            </w:r>
            <w:r w:rsidR="00C84BEE">
              <w:t xml:space="preserve"> Nathan, </w:t>
            </w:r>
            <w:r>
              <w:t>daughter of Cathy</w:t>
            </w:r>
            <w:r w:rsidR="003C06E6">
              <w:t xml:space="preserve"> and Davy</w:t>
            </w:r>
          </w:p>
        </w:tc>
      </w:tr>
    </w:tbl>
    <w:p w14:paraId="08E6BF76" w14:textId="060F9357" w:rsidR="00F649DA" w:rsidRPr="00CB6F4E" w:rsidRDefault="00F649DA" w:rsidP="00E2467B">
      <w:pPr>
        <w:pStyle w:val="ListParagraph"/>
        <w:numPr>
          <w:ilvl w:val="0"/>
          <w:numId w:val="27"/>
        </w:numPr>
        <w:rPr>
          <w:b/>
          <w:bCs/>
        </w:rPr>
      </w:pPr>
      <w:r w:rsidRPr="00CB6F4E">
        <w:rPr>
          <w:b/>
          <w:bCs/>
          <w:lang w:eastAsia="zh-CN"/>
        </w:rPr>
        <w:t>Stage 350 Side Quest Stage 0</w:t>
      </w:r>
    </w:p>
    <w:p w14:paraId="651E5227" w14:textId="4BA29E48" w:rsidR="00F649DA" w:rsidRDefault="00F649DA" w:rsidP="00F649DA">
      <w:pPr>
        <w:pStyle w:val="ListParagraph"/>
        <w:numPr>
          <w:ilvl w:val="1"/>
          <w:numId w:val="27"/>
        </w:numPr>
      </w:pPr>
      <w:r>
        <w:t>Thank you, stranger! Hope you and Nathan return safe</w:t>
      </w:r>
    </w:p>
    <w:p w14:paraId="23D8E655" w14:textId="469D8C8C" w:rsidR="00287656" w:rsidRDefault="00287656" w:rsidP="00287656">
      <w:pPr>
        <w:pStyle w:val="ListParagraph"/>
        <w:numPr>
          <w:ilvl w:val="1"/>
          <w:numId w:val="27"/>
        </w:numPr>
      </w:pPr>
      <w:r>
        <w:t>Player Action 1</w:t>
      </w:r>
    </w:p>
    <w:p w14:paraId="530900E7" w14:textId="79311A4D" w:rsidR="00287656" w:rsidRDefault="00287656" w:rsidP="00287656">
      <w:pPr>
        <w:pStyle w:val="ListParagraph"/>
        <w:numPr>
          <w:ilvl w:val="2"/>
          <w:numId w:val="27"/>
        </w:numPr>
      </w:pPr>
      <w:r w:rsidRPr="00964E42">
        <w:rPr>
          <w:highlight w:val="green"/>
        </w:rPr>
        <w:t>P</w:t>
      </w:r>
      <w:r>
        <w:t xml:space="preserve"> – glad to help</w:t>
      </w:r>
    </w:p>
    <w:p w14:paraId="655E81AA" w14:textId="39B9B984" w:rsidR="00287656" w:rsidRDefault="00287656" w:rsidP="00287656">
      <w:pPr>
        <w:pStyle w:val="ListParagraph"/>
        <w:numPr>
          <w:ilvl w:val="3"/>
          <w:numId w:val="27"/>
        </w:numPr>
      </w:pPr>
      <w:r w:rsidRPr="00964E42">
        <w:rPr>
          <w:highlight w:val="green"/>
          <w:lang w:eastAsia="zh-CN"/>
        </w:rPr>
        <w:t>A</w:t>
      </w:r>
      <w:r>
        <w:rPr>
          <w:lang w:eastAsia="zh-CN"/>
        </w:rPr>
        <w:t xml:space="preserve"> – can I ask you a favor? Get me the legendary weapon in the facility basement -</w:t>
      </w:r>
      <w:r>
        <w:rPr>
          <w:rFonts w:hint="eastAsia"/>
          <w:lang w:eastAsia="zh-CN"/>
        </w:rPr>
        <w:t>&gt;</w:t>
      </w:r>
      <w:r>
        <w:rPr>
          <w:lang w:eastAsia="zh-CN"/>
        </w:rPr>
        <w:t xml:space="preserve"> Player Action 2</w:t>
      </w:r>
    </w:p>
    <w:p w14:paraId="5534F245" w14:textId="3CA01BFD" w:rsidR="00287656" w:rsidRDefault="00287656" w:rsidP="00287656">
      <w:pPr>
        <w:pStyle w:val="ListParagraph"/>
        <w:numPr>
          <w:ilvl w:val="2"/>
          <w:numId w:val="27"/>
        </w:numPr>
      </w:pPr>
      <w:r w:rsidRPr="00E7025C">
        <w:rPr>
          <w:highlight w:val="darkRed"/>
          <w:lang w:eastAsia="zh-CN"/>
        </w:rPr>
        <w:t>P</w:t>
      </w:r>
      <w:r>
        <w:rPr>
          <w:lang w:eastAsia="zh-CN"/>
        </w:rPr>
        <w:t xml:space="preserve"> – do you like Nathan?</w:t>
      </w:r>
    </w:p>
    <w:p w14:paraId="1DBE5952" w14:textId="3A39D638" w:rsidR="00287656" w:rsidRDefault="00287656" w:rsidP="00287656">
      <w:pPr>
        <w:pStyle w:val="ListParagraph"/>
        <w:numPr>
          <w:ilvl w:val="3"/>
          <w:numId w:val="27"/>
        </w:numPr>
      </w:pPr>
      <w:r w:rsidRPr="00E7025C">
        <w:rPr>
          <w:highlight w:val="darkRed"/>
          <w:lang w:eastAsia="zh-CN"/>
        </w:rPr>
        <w:t>A</w:t>
      </w:r>
      <w:r>
        <w:rPr>
          <w:lang w:eastAsia="zh-CN"/>
        </w:rPr>
        <w:t xml:space="preserve"> – Yes!</w:t>
      </w:r>
    </w:p>
    <w:p w14:paraId="6B3F2E89" w14:textId="748A35D3" w:rsidR="00287656" w:rsidRDefault="00287656" w:rsidP="00287656">
      <w:pPr>
        <w:pStyle w:val="ListParagraph"/>
        <w:numPr>
          <w:ilvl w:val="2"/>
          <w:numId w:val="27"/>
        </w:numPr>
      </w:pPr>
      <w:r w:rsidRPr="00EB1DAD">
        <w:rPr>
          <w:highlight w:val="cyan"/>
          <w:lang w:eastAsia="zh-CN"/>
        </w:rPr>
        <w:t>P</w:t>
      </w:r>
      <w:r>
        <w:rPr>
          <w:lang w:eastAsia="zh-CN"/>
        </w:rPr>
        <w:t xml:space="preserve"> – do you grow up here?</w:t>
      </w:r>
    </w:p>
    <w:p w14:paraId="71E92611" w14:textId="25E12E60" w:rsidR="00287656" w:rsidRDefault="00287656" w:rsidP="00287656">
      <w:pPr>
        <w:pStyle w:val="ListParagraph"/>
        <w:numPr>
          <w:ilvl w:val="3"/>
          <w:numId w:val="27"/>
        </w:numPr>
      </w:pPr>
      <w:r w:rsidRPr="00EB1DAD">
        <w:rPr>
          <w:highlight w:val="cyan"/>
          <w:lang w:eastAsia="zh-CN"/>
        </w:rPr>
        <w:t>A</w:t>
      </w:r>
      <w:r>
        <w:rPr>
          <w:lang w:eastAsia="zh-CN"/>
        </w:rPr>
        <w:t xml:space="preserve"> – family grows tatos here</w:t>
      </w:r>
    </w:p>
    <w:p w14:paraId="18665463" w14:textId="6AC72382" w:rsidR="00287656" w:rsidRDefault="00287656" w:rsidP="00287656">
      <w:pPr>
        <w:pStyle w:val="ListParagraph"/>
        <w:numPr>
          <w:ilvl w:val="2"/>
          <w:numId w:val="27"/>
        </w:numPr>
      </w:pPr>
      <w:r w:rsidRPr="00EB1DAD">
        <w:rPr>
          <w:highlight w:val="yellow"/>
          <w:lang w:eastAsia="zh-CN"/>
        </w:rPr>
        <w:t>P</w:t>
      </w:r>
      <w:r>
        <w:rPr>
          <w:lang w:eastAsia="zh-CN"/>
        </w:rPr>
        <w:t xml:space="preserve"> – you worried?</w:t>
      </w:r>
    </w:p>
    <w:p w14:paraId="28C01755" w14:textId="45B44267" w:rsidR="00287656" w:rsidRDefault="00287656" w:rsidP="00287656">
      <w:pPr>
        <w:pStyle w:val="ListParagraph"/>
        <w:numPr>
          <w:ilvl w:val="3"/>
          <w:numId w:val="27"/>
        </w:numPr>
      </w:pPr>
      <w:r w:rsidRPr="00EB1DAD">
        <w:rPr>
          <w:highlight w:val="yellow"/>
          <w:lang w:eastAsia="zh-CN"/>
        </w:rPr>
        <w:t>A</w:t>
      </w:r>
      <w:r>
        <w:rPr>
          <w:lang w:eastAsia="zh-CN"/>
        </w:rPr>
        <w:t xml:space="preserve"> – Yes… -</w:t>
      </w:r>
      <w:r>
        <w:rPr>
          <w:rFonts w:hint="eastAsia"/>
          <w:lang w:eastAsia="zh-CN"/>
        </w:rPr>
        <w:t>&gt;</w:t>
      </w:r>
      <w:r>
        <w:rPr>
          <w:lang w:eastAsia="zh-CN"/>
        </w:rPr>
        <w:t xml:space="preserve"> Player Action 3</w:t>
      </w:r>
    </w:p>
    <w:p w14:paraId="7FC65441" w14:textId="3E390596" w:rsidR="00287656" w:rsidRDefault="00287656" w:rsidP="00287656">
      <w:pPr>
        <w:pStyle w:val="ListParagraph"/>
        <w:numPr>
          <w:ilvl w:val="1"/>
          <w:numId w:val="27"/>
        </w:numPr>
      </w:pPr>
      <w:r>
        <w:t>Player Action 2</w:t>
      </w:r>
    </w:p>
    <w:p w14:paraId="769B3347" w14:textId="5B475EC5" w:rsidR="00287656" w:rsidRDefault="00287656" w:rsidP="00287656">
      <w:pPr>
        <w:pStyle w:val="ListParagraph"/>
        <w:numPr>
          <w:ilvl w:val="2"/>
          <w:numId w:val="27"/>
        </w:numPr>
      </w:pPr>
      <w:r w:rsidRPr="00964E42">
        <w:rPr>
          <w:highlight w:val="green"/>
        </w:rPr>
        <w:t>P</w:t>
      </w:r>
      <w:r>
        <w:t xml:space="preserve"> – interesting</w:t>
      </w:r>
    </w:p>
    <w:p w14:paraId="3B0B19C3" w14:textId="10CE7BA3" w:rsidR="00287656" w:rsidRDefault="00287656" w:rsidP="00287656">
      <w:pPr>
        <w:pStyle w:val="ListParagraph"/>
        <w:numPr>
          <w:ilvl w:val="3"/>
          <w:numId w:val="27"/>
        </w:numPr>
      </w:pPr>
      <w:r w:rsidRPr="00964E42">
        <w:rPr>
          <w:highlight w:val="green"/>
          <w:lang w:eastAsia="zh-CN"/>
        </w:rPr>
        <w:t>A</w:t>
      </w:r>
      <w:r>
        <w:rPr>
          <w:lang w:eastAsia="zh-CN"/>
        </w:rPr>
        <w:t xml:space="preserve"> – Thank you!</w:t>
      </w:r>
    </w:p>
    <w:p w14:paraId="33E82821" w14:textId="766507E8" w:rsidR="00287656" w:rsidRDefault="00287656" w:rsidP="00287656">
      <w:pPr>
        <w:pStyle w:val="ListParagraph"/>
        <w:numPr>
          <w:ilvl w:val="2"/>
          <w:numId w:val="27"/>
        </w:numPr>
      </w:pPr>
      <w:r w:rsidRPr="00E7025C">
        <w:rPr>
          <w:highlight w:val="darkRed"/>
          <w:lang w:eastAsia="zh-CN"/>
        </w:rPr>
        <w:t>P</w:t>
      </w:r>
      <w:r>
        <w:rPr>
          <w:lang w:eastAsia="zh-CN"/>
        </w:rPr>
        <w:t xml:space="preserve"> – ridiculous!</w:t>
      </w:r>
    </w:p>
    <w:p w14:paraId="6C584F1B" w14:textId="56455A8F" w:rsidR="00287656" w:rsidRDefault="00287656" w:rsidP="00287656">
      <w:pPr>
        <w:pStyle w:val="ListParagraph"/>
        <w:numPr>
          <w:ilvl w:val="3"/>
          <w:numId w:val="27"/>
        </w:numPr>
      </w:pPr>
      <w:r w:rsidRPr="00E7025C">
        <w:rPr>
          <w:highlight w:val="darkRed"/>
          <w:lang w:eastAsia="zh-CN"/>
        </w:rPr>
        <w:t>A</w:t>
      </w:r>
      <w:r>
        <w:rPr>
          <w:lang w:eastAsia="zh-CN"/>
        </w:rPr>
        <w:t xml:space="preserve"> – please…</w:t>
      </w:r>
    </w:p>
    <w:p w14:paraId="12DFA5D7" w14:textId="7F3E2597" w:rsidR="00287656" w:rsidRDefault="00287656" w:rsidP="00287656">
      <w:pPr>
        <w:pStyle w:val="ListParagraph"/>
        <w:numPr>
          <w:ilvl w:val="2"/>
          <w:numId w:val="27"/>
        </w:numPr>
      </w:pPr>
      <w:r w:rsidRPr="00EB1DAD">
        <w:rPr>
          <w:highlight w:val="cyan"/>
          <w:lang w:eastAsia="zh-CN"/>
        </w:rPr>
        <w:t>P</w:t>
      </w:r>
      <w:r>
        <w:rPr>
          <w:lang w:eastAsia="zh-CN"/>
        </w:rPr>
        <w:t xml:space="preserve"> – how to get in?</w:t>
      </w:r>
    </w:p>
    <w:p w14:paraId="28E9D34B" w14:textId="04FEDCB3" w:rsidR="00287656" w:rsidRDefault="00287656" w:rsidP="00287656">
      <w:pPr>
        <w:pStyle w:val="ListParagraph"/>
        <w:numPr>
          <w:ilvl w:val="3"/>
          <w:numId w:val="27"/>
        </w:numPr>
      </w:pPr>
      <w:r w:rsidRPr="00EB1DAD">
        <w:rPr>
          <w:highlight w:val="cyan"/>
          <w:lang w:eastAsia="zh-CN"/>
        </w:rPr>
        <w:t>A</w:t>
      </w:r>
      <w:r>
        <w:rPr>
          <w:lang w:eastAsia="zh-CN"/>
        </w:rPr>
        <w:t xml:space="preserve"> – something about a hole</w:t>
      </w:r>
    </w:p>
    <w:p w14:paraId="2D5BA1D7" w14:textId="1AA01815" w:rsidR="00287656" w:rsidRDefault="00287656" w:rsidP="00287656">
      <w:pPr>
        <w:pStyle w:val="ListParagraph"/>
        <w:numPr>
          <w:ilvl w:val="2"/>
          <w:numId w:val="27"/>
        </w:numPr>
      </w:pPr>
      <w:r w:rsidRPr="00EB1DAD">
        <w:rPr>
          <w:highlight w:val="yellow"/>
          <w:lang w:eastAsia="zh-CN"/>
        </w:rPr>
        <w:t>P</w:t>
      </w:r>
      <w:r>
        <w:rPr>
          <w:lang w:eastAsia="zh-CN"/>
        </w:rPr>
        <w:t xml:space="preserve"> – Can I ke</w:t>
      </w:r>
      <w:r>
        <w:rPr>
          <w:rFonts w:hint="eastAsia"/>
          <w:lang w:eastAsia="zh-CN"/>
        </w:rPr>
        <w:t>ep</w:t>
      </w:r>
      <w:r>
        <w:rPr>
          <w:lang w:eastAsia="zh-CN"/>
        </w:rPr>
        <w:t>?</w:t>
      </w:r>
    </w:p>
    <w:p w14:paraId="2F5C746C" w14:textId="4EF9AABE" w:rsidR="00287656" w:rsidRDefault="00287656" w:rsidP="00287656">
      <w:pPr>
        <w:pStyle w:val="ListParagraph"/>
        <w:numPr>
          <w:ilvl w:val="3"/>
          <w:numId w:val="27"/>
        </w:numPr>
      </w:pPr>
      <w:r w:rsidRPr="00EB1DAD">
        <w:rPr>
          <w:highlight w:val="yellow"/>
          <w:lang w:eastAsia="zh-CN"/>
        </w:rPr>
        <w:t>A</w:t>
      </w:r>
      <w:r>
        <w:rPr>
          <w:lang w:eastAsia="zh-CN"/>
        </w:rPr>
        <w:t xml:space="preserve"> – sure</w:t>
      </w:r>
    </w:p>
    <w:p w14:paraId="473864B2" w14:textId="77777777" w:rsidR="00287656" w:rsidRDefault="00287656" w:rsidP="00287656">
      <w:pPr>
        <w:pStyle w:val="ListParagraph"/>
        <w:numPr>
          <w:ilvl w:val="1"/>
          <w:numId w:val="27"/>
        </w:numPr>
      </w:pPr>
      <w:r>
        <w:t>Player Action 1</w:t>
      </w:r>
    </w:p>
    <w:p w14:paraId="597BE67E" w14:textId="3DB935E3" w:rsidR="00287656" w:rsidRDefault="00287656" w:rsidP="00287656">
      <w:pPr>
        <w:pStyle w:val="ListParagraph"/>
        <w:numPr>
          <w:ilvl w:val="2"/>
          <w:numId w:val="27"/>
        </w:numPr>
      </w:pPr>
      <w:r w:rsidRPr="00964E42">
        <w:rPr>
          <w:highlight w:val="green"/>
        </w:rPr>
        <w:t>P</w:t>
      </w:r>
      <w:r>
        <w:t xml:space="preserve"> – (persuasion) Nathan is strong</w:t>
      </w:r>
    </w:p>
    <w:p w14:paraId="014643D9" w14:textId="70AC7637" w:rsidR="00287656" w:rsidRDefault="00287656" w:rsidP="00287656">
      <w:pPr>
        <w:pStyle w:val="ListParagraph"/>
        <w:numPr>
          <w:ilvl w:val="3"/>
          <w:numId w:val="27"/>
        </w:numPr>
      </w:pPr>
      <w:r w:rsidRPr="00964E42">
        <w:rPr>
          <w:highlight w:val="green"/>
          <w:lang w:eastAsia="zh-CN"/>
        </w:rPr>
        <w:t>Success</w:t>
      </w:r>
      <w:r>
        <w:rPr>
          <w:lang w:eastAsia="zh-CN"/>
        </w:rPr>
        <w:t xml:space="preserve"> - you are right!</w:t>
      </w:r>
    </w:p>
    <w:p w14:paraId="26B0AE8A" w14:textId="11CFEC64" w:rsidR="00287656" w:rsidRDefault="00287656" w:rsidP="00287656">
      <w:pPr>
        <w:pStyle w:val="ListParagraph"/>
        <w:numPr>
          <w:ilvl w:val="3"/>
          <w:numId w:val="27"/>
        </w:numPr>
      </w:pPr>
      <w:r w:rsidRPr="00964E42">
        <w:rPr>
          <w:highlight w:val="green"/>
          <w:lang w:eastAsia="zh-CN"/>
        </w:rPr>
        <w:t>Fail</w:t>
      </w:r>
      <w:r>
        <w:rPr>
          <w:lang w:eastAsia="zh-CN"/>
        </w:rPr>
        <w:t xml:space="preserve"> – but…</w:t>
      </w:r>
    </w:p>
    <w:p w14:paraId="7FA587A9" w14:textId="14C5D920" w:rsidR="00287656" w:rsidRDefault="00287656" w:rsidP="00287656">
      <w:pPr>
        <w:pStyle w:val="ListParagraph"/>
        <w:numPr>
          <w:ilvl w:val="2"/>
          <w:numId w:val="27"/>
        </w:numPr>
      </w:pPr>
      <w:r w:rsidRPr="00E7025C">
        <w:rPr>
          <w:highlight w:val="darkRed"/>
          <w:lang w:eastAsia="zh-CN"/>
        </w:rPr>
        <w:t>P</w:t>
      </w:r>
      <w:r>
        <w:rPr>
          <w:lang w:eastAsia="zh-CN"/>
        </w:rPr>
        <w:t xml:space="preserve"> – I’ll take care of him</w:t>
      </w:r>
    </w:p>
    <w:p w14:paraId="0C526891" w14:textId="6B04A18C" w:rsidR="00287656" w:rsidRDefault="00287656" w:rsidP="00287656">
      <w:pPr>
        <w:pStyle w:val="ListParagraph"/>
        <w:numPr>
          <w:ilvl w:val="3"/>
          <w:numId w:val="27"/>
        </w:numPr>
      </w:pPr>
      <w:r w:rsidRPr="00E7025C">
        <w:rPr>
          <w:highlight w:val="darkRed"/>
          <w:lang w:eastAsia="zh-CN"/>
        </w:rPr>
        <w:t>A</w:t>
      </w:r>
      <w:r>
        <w:rPr>
          <w:lang w:eastAsia="zh-CN"/>
        </w:rPr>
        <w:t xml:space="preserve"> – please!</w:t>
      </w:r>
    </w:p>
    <w:p w14:paraId="50823F98" w14:textId="52C1CC82" w:rsidR="00287656" w:rsidRDefault="00287656" w:rsidP="00287656">
      <w:pPr>
        <w:pStyle w:val="ListParagraph"/>
        <w:numPr>
          <w:ilvl w:val="2"/>
          <w:numId w:val="27"/>
        </w:numPr>
      </w:pPr>
      <w:r w:rsidRPr="00EB1DAD">
        <w:rPr>
          <w:highlight w:val="cyan"/>
          <w:lang w:eastAsia="zh-CN"/>
        </w:rPr>
        <w:t>P</w:t>
      </w:r>
      <w:r>
        <w:rPr>
          <w:lang w:eastAsia="zh-CN"/>
        </w:rPr>
        <w:t xml:space="preserve"> – if he dies, he dies in honor</w:t>
      </w:r>
    </w:p>
    <w:p w14:paraId="2FCE778C" w14:textId="4DFF0954" w:rsidR="00287656" w:rsidRDefault="00287656" w:rsidP="00287656">
      <w:pPr>
        <w:pStyle w:val="ListParagraph"/>
        <w:numPr>
          <w:ilvl w:val="3"/>
          <w:numId w:val="27"/>
        </w:numPr>
      </w:pPr>
      <w:r w:rsidRPr="00EB1DAD">
        <w:rPr>
          <w:highlight w:val="cyan"/>
          <w:lang w:eastAsia="zh-CN"/>
        </w:rPr>
        <w:t>A</w:t>
      </w:r>
      <w:r>
        <w:rPr>
          <w:lang w:eastAsia="zh-CN"/>
        </w:rPr>
        <w:t xml:space="preserve"> – …</w:t>
      </w:r>
    </w:p>
    <w:p w14:paraId="1ECCFAB9" w14:textId="0EA1197B" w:rsidR="00287656" w:rsidRDefault="00287656" w:rsidP="00287656">
      <w:pPr>
        <w:pStyle w:val="ListParagraph"/>
        <w:numPr>
          <w:ilvl w:val="2"/>
          <w:numId w:val="27"/>
        </w:numPr>
      </w:pPr>
      <w:r w:rsidRPr="00EB1DAD">
        <w:rPr>
          <w:highlight w:val="yellow"/>
          <w:lang w:eastAsia="zh-CN"/>
        </w:rPr>
        <w:t>P</w:t>
      </w:r>
      <w:r>
        <w:rPr>
          <w:lang w:eastAsia="zh-CN"/>
        </w:rPr>
        <w:t xml:space="preserve"> – I worry too</w:t>
      </w:r>
    </w:p>
    <w:p w14:paraId="2637F444" w14:textId="36A9FDF0" w:rsidR="00287656" w:rsidRDefault="00287656" w:rsidP="00287656">
      <w:pPr>
        <w:pStyle w:val="ListParagraph"/>
        <w:numPr>
          <w:ilvl w:val="3"/>
          <w:numId w:val="27"/>
        </w:numPr>
      </w:pPr>
      <w:r w:rsidRPr="00EB1DAD">
        <w:rPr>
          <w:highlight w:val="yellow"/>
          <w:lang w:eastAsia="zh-CN"/>
        </w:rPr>
        <w:t>A</w:t>
      </w:r>
      <w:r>
        <w:rPr>
          <w:lang w:eastAsia="zh-CN"/>
        </w:rPr>
        <w:t xml:space="preserve"> – bad Nathan…</w:t>
      </w:r>
    </w:p>
    <w:p w14:paraId="58F88838" w14:textId="58F9F988" w:rsidR="00E2467B" w:rsidRPr="00CB6F4E" w:rsidRDefault="00E2467B" w:rsidP="00E2467B">
      <w:pPr>
        <w:pStyle w:val="ListParagraph"/>
        <w:numPr>
          <w:ilvl w:val="0"/>
          <w:numId w:val="27"/>
        </w:numPr>
        <w:rPr>
          <w:b/>
          <w:bCs/>
        </w:rPr>
      </w:pPr>
      <w:r w:rsidRPr="00CB6F4E">
        <w:rPr>
          <w:rFonts w:hint="eastAsia"/>
          <w:b/>
          <w:bCs/>
          <w:lang w:eastAsia="zh-CN"/>
        </w:rPr>
        <w:t>Sta</w:t>
      </w:r>
      <w:r w:rsidRPr="00CB6F4E">
        <w:rPr>
          <w:b/>
          <w:bCs/>
        </w:rPr>
        <w:t>ge 5500</w:t>
      </w:r>
    </w:p>
    <w:p w14:paraId="13E3196E" w14:textId="1AE38B68" w:rsidR="00E2467B" w:rsidRDefault="00E2467B" w:rsidP="00E2467B">
      <w:pPr>
        <w:pStyle w:val="ListParagraph"/>
        <w:numPr>
          <w:ilvl w:val="1"/>
          <w:numId w:val="27"/>
        </w:numPr>
      </w:pPr>
      <w:r>
        <w:t>No</w:t>
      </w:r>
    </w:p>
    <w:p w14:paraId="2667D05A" w14:textId="52D65ABF" w:rsidR="00E2467B" w:rsidRDefault="00E2467B" w:rsidP="00E2467B">
      <w:pPr>
        <w:pStyle w:val="ListParagraph"/>
        <w:numPr>
          <w:ilvl w:val="1"/>
          <w:numId w:val="27"/>
        </w:numPr>
      </w:pPr>
      <w:r>
        <w:t>No…</w:t>
      </w:r>
    </w:p>
    <w:p w14:paraId="04642456" w14:textId="3E4A35FC" w:rsidR="00E2467B" w:rsidRPr="00CB6F4E" w:rsidRDefault="00E2467B" w:rsidP="00E2467B">
      <w:pPr>
        <w:pStyle w:val="ListParagraph"/>
        <w:numPr>
          <w:ilvl w:val="0"/>
          <w:numId w:val="27"/>
        </w:numPr>
        <w:rPr>
          <w:b/>
          <w:bCs/>
        </w:rPr>
      </w:pPr>
      <w:r w:rsidRPr="00CB6F4E">
        <w:rPr>
          <w:b/>
          <w:bCs/>
        </w:rPr>
        <w:lastRenderedPageBreak/>
        <w:t>Stage 5700</w:t>
      </w:r>
    </w:p>
    <w:p w14:paraId="4005D2EC" w14:textId="12F741A2" w:rsidR="00E2467B" w:rsidRDefault="00E2467B" w:rsidP="00E2467B">
      <w:pPr>
        <w:pStyle w:val="ListParagraph"/>
        <w:numPr>
          <w:ilvl w:val="1"/>
          <w:numId w:val="27"/>
        </w:numPr>
      </w:pPr>
      <w:r>
        <w:t>Nathan, please wake up!</w:t>
      </w:r>
    </w:p>
    <w:p w14:paraId="329D90CF" w14:textId="6AE2F924" w:rsidR="00E2467B" w:rsidRDefault="00E2467B" w:rsidP="00E2467B">
      <w:pPr>
        <w:pStyle w:val="ListParagraph"/>
        <w:numPr>
          <w:ilvl w:val="1"/>
          <w:numId w:val="27"/>
        </w:numPr>
      </w:pPr>
      <w:r>
        <w:t>You promised to keep Nathan safe, liar!</w:t>
      </w:r>
    </w:p>
    <w:p w14:paraId="207CC7C7" w14:textId="0CAAD7F6" w:rsidR="00E2467B" w:rsidRPr="00CB6F4E" w:rsidRDefault="00E2467B" w:rsidP="00E2467B">
      <w:pPr>
        <w:pStyle w:val="ListParagraph"/>
        <w:numPr>
          <w:ilvl w:val="0"/>
          <w:numId w:val="27"/>
        </w:numPr>
        <w:rPr>
          <w:b/>
          <w:bCs/>
        </w:rPr>
      </w:pPr>
      <w:r w:rsidRPr="00CB6F4E">
        <w:rPr>
          <w:b/>
          <w:bCs/>
        </w:rPr>
        <w:t>Stage 6700</w:t>
      </w:r>
    </w:p>
    <w:p w14:paraId="112BB19E" w14:textId="36BC8630" w:rsidR="00E2467B" w:rsidRDefault="00E2467B" w:rsidP="00E2467B">
      <w:pPr>
        <w:pStyle w:val="ListParagraph"/>
        <w:numPr>
          <w:ilvl w:val="1"/>
          <w:numId w:val="27"/>
        </w:numPr>
      </w:pPr>
      <w:r>
        <w:t>Allie - Nathan, tell me your adventure story!</w:t>
      </w:r>
    </w:p>
    <w:p w14:paraId="7974B0E2" w14:textId="0EFA9CFA" w:rsidR="00E2467B" w:rsidRDefault="00E2467B" w:rsidP="00E2467B">
      <w:pPr>
        <w:pStyle w:val="ListParagraph"/>
        <w:numPr>
          <w:ilvl w:val="1"/>
          <w:numId w:val="27"/>
        </w:numPr>
      </w:pPr>
      <w:r>
        <w:t>Cathy – patient!</w:t>
      </w:r>
    </w:p>
    <w:p w14:paraId="3F64D7CC" w14:textId="327FB48F" w:rsidR="00E2467B" w:rsidRDefault="00E2467B" w:rsidP="00E2467B">
      <w:pPr>
        <w:pStyle w:val="ListParagraph"/>
        <w:numPr>
          <w:ilvl w:val="1"/>
          <w:numId w:val="27"/>
        </w:numPr>
      </w:pPr>
      <w:r>
        <w:t>Allie – okay…</w:t>
      </w:r>
    </w:p>
    <w:p w14:paraId="683E99A7" w14:textId="3C2A431A" w:rsidR="00287656" w:rsidRDefault="005908CD" w:rsidP="00287656">
      <w:pPr>
        <w:pStyle w:val="ListParagraph"/>
        <w:numPr>
          <w:ilvl w:val="0"/>
          <w:numId w:val="27"/>
        </w:numPr>
      </w:pPr>
      <w:r w:rsidRPr="00CB6F4E">
        <w:rPr>
          <w:b/>
          <w:bCs/>
        </w:rPr>
        <w:t>Side Quest Stage 300</w:t>
      </w:r>
      <w:r>
        <w:t xml:space="preserve"> (Nathan alive)</w:t>
      </w:r>
    </w:p>
    <w:p w14:paraId="573BEB3B" w14:textId="131E5516" w:rsidR="005908CD" w:rsidRDefault="005908CD" w:rsidP="005908CD">
      <w:pPr>
        <w:pStyle w:val="ListParagraph"/>
        <w:numPr>
          <w:ilvl w:val="1"/>
          <w:numId w:val="27"/>
        </w:numPr>
      </w:pPr>
      <w:r>
        <w:t>Thank you!</w:t>
      </w:r>
    </w:p>
    <w:p w14:paraId="0DB2E9FD" w14:textId="3D2486AB" w:rsidR="005908CD" w:rsidRDefault="005908CD" w:rsidP="005908CD">
      <w:pPr>
        <w:pStyle w:val="ListParagraph"/>
        <w:numPr>
          <w:ilvl w:val="1"/>
          <w:numId w:val="27"/>
        </w:numPr>
      </w:pPr>
      <w:r>
        <w:t>This looks like my mom’ rolling pin!</w:t>
      </w:r>
    </w:p>
    <w:p w14:paraId="3D4F1D2C" w14:textId="7F0F6916" w:rsidR="005908CD" w:rsidRDefault="005908CD" w:rsidP="005908CD">
      <w:pPr>
        <w:pStyle w:val="ListParagraph"/>
        <w:numPr>
          <w:ilvl w:val="1"/>
          <w:numId w:val="27"/>
        </w:numPr>
      </w:pPr>
      <w:r>
        <w:t>This is your reward!</w:t>
      </w:r>
    </w:p>
    <w:p w14:paraId="552005E9" w14:textId="05D86C90" w:rsidR="005908CD" w:rsidRDefault="005908CD" w:rsidP="005908CD">
      <w:pPr>
        <w:pStyle w:val="ListParagraph"/>
        <w:numPr>
          <w:ilvl w:val="0"/>
          <w:numId w:val="27"/>
        </w:numPr>
      </w:pPr>
      <w:r w:rsidRPr="00CB6F4E">
        <w:rPr>
          <w:b/>
          <w:bCs/>
        </w:rPr>
        <w:t>Side Quest Stage 300</w:t>
      </w:r>
      <w:r>
        <w:t xml:space="preserve"> (Nathan</w:t>
      </w:r>
      <w:r w:rsidR="00CB6F4E">
        <w:t xml:space="preserve"> dead</w:t>
      </w:r>
      <w:r>
        <w:t>)</w:t>
      </w:r>
    </w:p>
    <w:p w14:paraId="488F8C6B" w14:textId="7BDE720B" w:rsidR="005908CD" w:rsidRDefault="005908CD" w:rsidP="005908CD">
      <w:pPr>
        <w:pStyle w:val="ListParagraph"/>
        <w:numPr>
          <w:ilvl w:val="1"/>
          <w:numId w:val="27"/>
        </w:numPr>
      </w:pPr>
      <w:r>
        <w:t>You don’t deserve this!</w:t>
      </w:r>
    </w:p>
    <w:p w14:paraId="0D3F6C07" w14:textId="04DC5623" w:rsidR="005908CD" w:rsidRDefault="005908CD" w:rsidP="005908CD">
      <w:pPr>
        <w:pStyle w:val="ListParagraph"/>
        <w:numPr>
          <w:ilvl w:val="1"/>
          <w:numId w:val="27"/>
        </w:numPr>
      </w:pPr>
      <w:r>
        <w:t>Leave me alone!</w:t>
      </w:r>
    </w:p>
    <w:p w14:paraId="3F795A3D" w14:textId="77777777" w:rsidR="004122F9" w:rsidRDefault="004122F9">
      <w:pPr>
        <w:rPr>
          <w:rFonts w:asciiTheme="majorHAnsi" w:eastAsiaTheme="majorEastAsia" w:hAnsiTheme="majorHAnsi" w:cstheme="majorBidi"/>
          <w:b/>
          <w:bCs/>
          <w:color w:val="4F81BD" w:themeColor="accent1"/>
        </w:rPr>
      </w:pPr>
      <w:r>
        <w:br w:type="page"/>
      </w:r>
    </w:p>
    <w:p w14:paraId="29456801" w14:textId="19D5F088" w:rsidR="007D51F2" w:rsidRDefault="007D51F2" w:rsidP="007D51F2">
      <w:pPr>
        <w:pStyle w:val="Heading3"/>
      </w:pPr>
      <w:bookmarkStart w:id="51" w:name="_Toc102793895"/>
      <w:r>
        <w:lastRenderedPageBreak/>
        <w:t>Character 4: EC-00</w:t>
      </w:r>
      <w:bookmarkEnd w:id="51"/>
    </w:p>
    <w:tbl>
      <w:tblPr>
        <w:tblStyle w:val="TableGrid"/>
        <w:tblW w:w="0" w:type="auto"/>
        <w:tblLook w:val="04A0" w:firstRow="1" w:lastRow="0" w:firstColumn="1" w:lastColumn="0" w:noHBand="0" w:noVBand="1"/>
      </w:tblPr>
      <w:tblGrid>
        <w:gridCol w:w="2863"/>
        <w:gridCol w:w="6487"/>
      </w:tblGrid>
      <w:tr w:rsidR="007D51F2" w14:paraId="21127EE1" w14:textId="77777777" w:rsidTr="00E137FE">
        <w:tc>
          <w:tcPr>
            <w:tcW w:w="2863" w:type="dxa"/>
          </w:tcPr>
          <w:p w14:paraId="66B3AEBA" w14:textId="77777777" w:rsidR="007D51F2" w:rsidRPr="00D0196B" w:rsidRDefault="007D51F2" w:rsidP="00E137FE">
            <w:pPr>
              <w:rPr>
                <w:b/>
              </w:rPr>
            </w:pPr>
            <w:r w:rsidRPr="00D0196B">
              <w:rPr>
                <w:b/>
              </w:rPr>
              <w:t>Description</w:t>
            </w:r>
          </w:p>
        </w:tc>
        <w:tc>
          <w:tcPr>
            <w:tcW w:w="6487" w:type="dxa"/>
          </w:tcPr>
          <w:p w14:paraId="1642F089" w14:textId="5FD083A1" w:rsidR="007D51F2" w:rsidRDefault="004371BF" w:rsidP="00E137FE">
            <w:r>
              <w:t>Male, Courser</w:t>
            </w:r>
          </w:p>
        </w:tc>
      </w:tr>
      <w:tr w:rsidR="007D51F2" w14:paraId="4180A0CF" w14:textId="77777777" w:rsidTr="00E137FE">
        <w:tc>
          <w:tcPr>
            <w:tcW w:w="2863" w:type="dxa"/>
          </w:tcPr>
          <w:p w14:paraId="5D9A3FAC" w14:textId="77777777" w:rsidR="007D51F2" w:rsidRPr="00D0196B" w:rsidRDefault="007D51F2" w:rsidP="00E137FE">
            <w:pPr>
              <w:rPr>
                <w:b/>
              </w:rPr>
            </w:pPr>
            <w:r w:rsidRPr="00D0196B">
              <w:rPr>
                <w:b/>
              </w:rPr>
              <w:t>Background</w:t>
            </w:r>
          </w:p>
        </w:tc>
        <w:tc>
          <w:tcPr>
            <w:tcW w:w="6487" w:type="dxa"/>
          </w:tcPr>
          <w:p w14:paraId="484A6D82" w14:textId="77777777" w:rsidR="007D51F2" w:rsidRDefault="004371BF" w:rsidP="00E137FE">
            <w:r>
              <w:t>An advance courser prototype developed in the institute facility near the Tatoville</w:t>
            </w:r>
          </w:p>
          <w:p w14:paraId="07DC7D0B" w14:textId="77777777" w:rsidR="004371BF" w:rsidRDefault="004371BF" w:rsidP="00E137FE">
            <w:r>
              <w:t>The prototype is unstable which leads to the incident in the facility</w:t>
            </w:r>
          </w:p>
          <w:p w14:paraId="1859A0F5" w14:textId="011226A5" w:rsidR="004371BF" w:rsidRDefault="004371BF" w:rsidP="00E137FE">
            <w:r>
              <w:rPr>
                <w:rFonts w:hint="eastAsia"/>
                <w:lang w:eastAsia="zh-CN"/>
              </w:rPr>
              <w:t>Nath</w:t>
            </w:r>
            <w:r>
              <w:t>an reprogrammed the courser during the hiatus and made the courser a harmless villain actor</w:t>
            </w:r>
          </w:p>
        </w:tc>
      </w:tr>
      <w:tr w:rsidR="007D51F2" w14:paraId="213C3000" w14:textId="77777777" w:rsidTr="00E137FE">
        <w:tc>
          <w:tcPr>
            <w:tcW w:w="2863" w:type="dxa"/>
          </w:tcPr>
          <w:p w14:paraId="7EA60750" w14:textId="77777777" w:rsidR="007D51F2" w:rsidRPr="00D0196B" w:rsidRDefault="007D51F2" w:rsidP="00E137FE">
            <w:pPr>
              <w:rPr>
                <w:b/>
              </w:rPr>
            </w:pPr>
            <w:r>
              <w:rPr>
                <w:b/>
              </w:rPr>
              <w:t>Goals/Motivation</w:t>
            </w:r>
          </w:p>
        </w:tc>
        <w:tc>
          <w:tcPr>
            <w:tcW w:w="6487" w:type="dxa"/>
          </w:tcPr>
          <w:p w14:paraId="674D72DB" w14:textId="6C9C5E58" w:rsidR="007D51F2" w:rsidRPr="005E2D70" w:rsidRDefault="004371BF" w:rsidP="00E137FE">
            <w:pPr>
              <w:rPr>
                <w:b/>
                <w:bCs/>
              </w:rPr>
            </w:pPr>
            <w:r>
              <w:rPr>
                <w:lang w:eastAsia="zh-CN"/>
              </w:rPr>
              <w:t>Follow order, obey Nathan</w:t>
            </w:r>
          </w:p>
        </w:tc>
      </w:tr>
      <w:tr w:rsidR="007D51F2" w14:paraId="6AF68E92" w14:textId="77777777" w:rsidTr="00E137FE">
        <w:tc>
          <w:tcPr>
            <w:tcW w:w="2863" w:type="dxa"/>
          </w:tcPr>
          <w:p w14:paraId="1D0A2DD1" w14:textId="77777777" w:rsidR="007D51F2" w:rsidRPr="00D0196B" w:rsidRDefault="007D51F2" w:rsidP="00E137FE">
            <w:pPr>
              <w:rPr>
                <w:b/>
              </w:rPr>
            </w:pPr>
            <w:r>
              <w:rPr>
                <w:b/>
              </w:rPr>
              <w:t>Personality/Archetype</w:t>
            </w:r>
          </w:p>
        </w:tc>
        <w:tc>
          <w:tcPr>
            <w:tcW w:w="6487" w:type="dxa"/>
          </w:tcPr>
          <w:p w14:paraId="2A8C7F26" w14:textId="4F785BD4" w:rsidR="007D51F2" w:rsidRDefault="004371BF" w:rsidP="00E137FE">
            <w:r>
              <w:t>Only obeys Nathan, unstable</w:t>
            </w:r>
          </w:p>
        </w:tc>
      </w:tr>
      <w:tr w:rsidR="007D51F2" w14:paraId="4FDE35C8" w14:textId="77777777" w:rsidTr="00E137FE">
        <w:tc>
          <w:tcPr>
            <w:tcW w:w="2863" w:type="dxa"/>
          </w:tcPr>
          <w:p w14:paraId="0FC878F8" w14:textId="77777777" w:rsidR="007D51F2" w:rsidRPr="00D0196B" w:rsidRDefault="007D51F2" w:rsidP="00E137FE">
            <w:pPr>
              <w:rPr>
                <w:b/>
              </w:rPr>
            </w:pPr>
            <w:r>
              <w:rPr>
                <w:b/>
              </w:rPr>
              <w:t>Relationships</w:t>
            </w:r>
          </w:p>
        </w:tc>
        <w:tc>
          <w:tcPr>
            <w:tcW w:w="6487" w:type="dxa"/>
          </w:tcPr>
          <w:p w14:paraId="18D57460" w14:textId="333AEDFF" w:rsidR="007D51F2" w:rsidRDefault="004371BF" w:rsidP="00E137FE">
            <w:r>
              <w:t>Master Nathan’s servant</w:t>
            </w:r>
          </w:p>
        </w:tc>
      </w:tr>
    </w:tbl>
    <w:p w14:paraId="7E9806AF" w14:textId="1CE2B274" w:rsidR="007D51F2" w:rsidRPr="00CB6F4E" w:rsidRDefault="006824F6" w:rsidP="006824F6">
      <w:pPr>
        <w:pStyle w:val="ListParagraph"/>
        <w:numPr>
          <w:ilvl w:val="0"/>
          <w:numId w:val="26"/>
        </w:numPr>
        <w:rPr>
          <w:b/>
          <w:bCs/>
        </w:rPr>
      </w:pPr>
      <w:r w:rsidRPr="00CB6F4E">
        <w:rPr>
          <w:b/>
          <w:bCs/>
        </w:rPr>
        <w:t>Stage 550</w:t>
      </w:r>
    </w:p>
    <w:p w14:paraId="3FE4D5F2" w14:textId="62262512" w:rsidR="006824F6" w:rsidRDefault="006824F6" w:rsidP="006824F6">
      <w:pPr>
        <w:pStyle w:val="ListParagraph"/>
        <w:numPr>
          <w:ilvl w:val="1"/>
          <w:numId w:val="26"/>
        </w:numPr>
      </w:pPr>
      <w:r>
        <w:t>Courser – Greetings. I will blow up the facility</w:t>
      </w:r>
    </w:p>
    <w:p w14:paraId="1B09C1B5" w14:textId="1323BA2A" w:rsidR="006824F6" w:rsidRDefault="006824F6" w:rsidP="006824F6">
      <w:pPr>
        <w:pStyle w:val="ListParagraph"/>
        <w:numPr>
          <w:ilvl w:val="1"/>
          <w:numId w:val="26"/>
        </w:numPr>
      </w:pPr>
      <w:r>
        <w:t>Nathan – I won’t let this happen</w:t>
      </w:r>
    </w:p>
    <w:p w14:paraId="5CA99441" w14:textId="0F9CB662" w:rsidR="006824F6" w:rsidRDefault="006824F6" w:rsidP="006824F6">
      <w:pPr>
        <w:pStyle w:val="ListParagraph"/>
        <w:numPr>
          <w:ilvl w:val="1"/>
          <w:numId w:val="26"/>
        </w:numPr>
      </w:pPr>
      <w:r>
        <w:t>Courser – we will see</w:t>
      </w:r>
    </w:p>
    <w:p w14:paraId="0A0D747E" w14:textId="1EE42CFA" w:rsidR="006824F6" w:rsidRDefault="006824F6" w:rsidP="006824F6">
      <w:pPr>
        <w:pStyle w:val="ListParagraph"/>
        <w:numPr>
          <w:ilvl w:val="1"/>
          <w:numId w:val="26"/>
        </w:numPr>
      </w:pPr>
      <w:r>
        <w:t>Nathan – coward!</w:t>
      </w:r>
    </w:p>
    <w:p w14:paraId="329E3BCD" w14:textId="30072A64" w:rsidR="00616556" w:rsidRPr="00CB6F4E" w:rsidRDefault="00616556" w:rsidP="00616556">
      <w:pPr>
        <w:pStyle w:val="ListParagraph"/>
        <w:numPr>
          <w:ilvl w:val="0"/>
          <w:numId w:val="26"/>
        </w:numPr>
        <w:rPr>
          <w:b/>
          <w:bCs/>
        </w:rPr>
      </w:pPr>
      <w:r w:rsidRPr="00CB6F4E">
        <w:rPr>
          <w:b/>
          <w:bCs/>
        </w:rPr>
        <w:t>Stage 1200</w:t>
      </w:r>
    </w:p>
    <w:p w14:paraId="1DF21C97" w14:textId="53DCDCE8" w:rsidR="00616556" w:rsidRDefault="00616556" w:rsidP="00616556">
      <w:pPr>
        <w:pStyle w:val="ListParagraph"/>
        <w:numPr>
          <w:ilvl w:val="1"/>
          <w:numId w:val="26"/>
        </w:numPr>
      </w:pPr>
      <w:r>
        <w:t>Courser – we meet again. *Unstable*</w:t>
      </w:r>
    </w:p>
    <w:p w14:paraId="5B13A265" w14:textId="28F3A4F7" w:rsidR="00616556" w:rsidRDefault="00616556" w:rsidP="00616556">
      <w:pPr>
        <w:pStyle w:val="ListParagraph"/>
        <w:numPr>
          <w:ilvl w:val="1"/>
          <w:numId w:val="26"/>
        </w:numPr>
      </w:pPr>
      <w:r>
        <w:t>Nathan – this is disappointing</w:t>
      </w:r>
    </w:p>
    <w:p w14:paraId="260C4DFB" w14:textId="28CAE232" w:rsidR="00616556" w:rsidRDefault="00616556" w:rsidP="00616556">
      <w:pPr>
        <w:pStyle w:val="ListParagraph"/>
        <w:numPr>
          <w:ilvl w:val="1"/>
          <w:numId w:val="26"/>
        </w:numPr>
      </w:pPr>
      <w:r>
        <w:t>Courser – I need to finish the job. Synths take the side kick down</w:t>
      </w:r>
    </w:p>
    <w:p w14:paraId="66CA1AA0" w14:textId="5B793CF4" w:rsidR="00616556" w:rsidRDefault="00616556" w:rsidP="00616556">
      <w:pPr>
        <w:pStyle w:val="ListParagraph"/>
        <w:numPr>
          <w:ilvl w:val="1"/>
          <w:numId w:val="26"/>
        </w:numPr>
      </w:pPr>
      <w:r>
        <w:t>Nathan – it’s a trap!</w:t>
      </w:r>
    </w:p>
    <w:p w14:paraId="55243B80" w14:textId="6F297C96" w:rsidR="00616556" w:rsidRPr="00CB6F4E" w:rsidRDefault="00616556" w:rsidP="00616556">
      <w:pPr>
        <w:pStyle w:val="ListParagraph"/>
        <w:numPr>
          <w:ilvl w:val="0"/>
          <w:numId w:val="26"/>
        </w:numPr>
        <w:rPr>
          <w:b/>
          <w:bCs/>
        </w:rPr>
      </w:pPr>
      <w:r w:rsidRPr="00CB6F4E">
        <w:rPr>
          <w:b/>
          <w:bCs/>
        </w:rPr>
        <w:t>Stage 1500</w:t>
      </w:r>
    </w:p>
    <w:p w14:paraId="259D7251" w14:textId="5E74B2B9" w:rsidR="00616556" w:rsidRDefault="00616556" w:rsidP="00616556">
      <w:pPr>
        <w:pStyle w:val="ListParagraph"/>
        <w:numPr>
          <w:ilvl w:val="1"/>
          <w:numId w:val="26"/>
        </w:numPr>
      </w:pPr>
      <w:r>
        <w:t>Courser - *Unstable* Master Nathan!</w:t>
      </w:r>
    </w:p>
    <w:p w14:paraId="3DF95E17" w14:textId="40F557BB" w:rsidR="00616556" w:rsidRDefault="00616556" w:rsidP="00616556">
      <w:pPr>
        <w:pStyle w:val="ListParagraph"/>
        <w:numPr>
          <w:ilvl w:val="1"/>
          <w:numId w:val="26"/>
        </w:numPr>
      </w:pPr>
      <w:r>
        <w:t>Nathan – you shouldn’t say this!</w:t>
      </w:r>
    </w:p>
    <w:p w14:paraId="1F337F32" w14:textId="04F8FD34" w:rsidR="00616556" w:rsidRDefault="00616556" w:rsidP="00616556">
      <w:pPr>
        <w:pStyle w:val="ListParagraph"/>
        <w:numPr>
          <w:ilvl w:val="1"/>
          <w:numId w:val="26"/>
        </w:numPr>
      </w:pPr>
      <w:r>
        <w:t>Courser – I am about to finish your order soon. Leave now before the facility blow up</w:t>
      </w:r>
    </w:p>
    <w:p w14:paraId="7C9B815B" w14:textId="2418B89B" w:rsidR="00616556" w:rsidRDefault="00616556" w:rsidP="00616556">
      <w:pPr>
        <w:pStyle w:val="ListParagraph"/>
        <w:numPr>
          <w:ilvl w:val="1"/>
          <w:numId w:val="26"/>
        </w:numPr>
      </w:pPr>
      <w:r>
        <w:t>Nathan – wait!</w:t>
      </w:r>
    </w:p>
    <w:p w14:paraId="636ECC73" w14:textId="5D8C25F8" w:rsidR="00616556" w:rsidRPr="00CB6F4E" w:rsidRDefault="00616556" w:rsidP="00616556">
      <w:pPr>
        <w:pStyle w:val="ListParagraph"/>
        <w:numPr>
          <w:ilvl w:val="0"/>
          <w:numId w:val="26"/>
        </w:numPr>
        <w:rPr>
          <w:b/>
          <w:bCs/>
        </w:rPr>
      </w:pPr>
      <w:r w:rsidRPr="00CB6F4E">
        <w:rPr>
          <w:b/>
          <w:bCs/>
        </w:rPr>
        <w:t>Stage 1550</w:t>
      </w:r>
    </w:p>
    <w:p w14:paraId="649979E0" w14:textId="12FAB674" w:rsidR="00616556" w:rsidRDefault="00616556" w:rsidP="00616556">
      <w:pPr>
        <w:pStyle w:val="ListParagraph"/>
        <w:numPr>
          <w:ilvl w:val="1"/>
          <w:numId w:val="26"/>
        </w:numPr>
      </w:pPr>
      <w:r>
        <w:t>Courser - *Unstable*</w:t>
      </w:r>
    </w:p>
    <w:p w14:paraId="3736478C" w14:textId="21C56BAB" w:rsidR="00616556" w:rsidRDefault="00616556" w:rsidP="00616556">
      <w:pPr>
        <w:pStyle w:val="ListParagraph"/>
        <w:numPr>
          <w:ilvl w:val="1"/>
          <w:numId w:val="26"/>
        </w:numPr>
      </w:pPr>
      <w:r>
        <w:t>Nathan – I’m not the village, you are!</w:t>
      </w:r>
    </w:p>
    <w:p w14:paraId="2DC03F09" w14:textId="3701FC1E" w:rsidR="00616556" w:rsidRDefault="00616556" w:rsidP="00616556">
      <w:pPr>
        <w:pStyle w:val="ListParagraph"/>
        <w:numPr>
          <w:ilvl w:val="1"/>
          <w:numId w:val="26"/>
        </w:numPr>
      </w:pPr>
      <w:r>
        <w:t xml:space="preserve">Courser - Blocks Nathan’s communication, </w:t>
      </w:r>
      <w:r w:rsidR="00E939AE">
        <w:t xml:space="preserve">locking control room, </w:t>
      </w:r>
      <w:r>
        <w:t>teleporting to reactor room</w:t>
      </w:r>
    </w:p>
    <w:p w14:paraId="33CC083F" w14:textId="3741BF9E" w:rsidR="00E939AE" w:rsidRDefault="00E939AE" w:rsidP="00616556">
      <w:pPr>
        <w:pStyle w:val="ListParagraph"/>
        <w:numPr>
          <w:ilvl w:val="1"/>
          <w:numId w:val="26"/>
        </w:numPr>
      </w:pPr>
      <w:r>
        <w:t>Nathan – Wait!</w:t>
      </w:r>
    </w:p>
    <w:p w14:paraId="42CBD043" w14:textId="77777777" w:rsidR="00F51EE1" w:rsidRDefault="00F51EE1" w:rsidP="00CB6F4E"/>
    <w:p w14:paraId="46E85F28" w14:textId="77777777" w:rsidR="004122F9" w:rsidRDefault="004122F9">
      <w:pPr>
        <w:rPr>
          <w:rFonts w:asciiTheme="majorHAnsi" w:eastAsiaTheme="majorEastAsia" w:hAnsiTheme="majorHAnsi" w:cstheme="majorBidi"/>
          <w:b/>
          <w:bCs/>
          <w:color w:val="4F81BD" w:themeColor="accent1"/>
        </w:rPr>
      </w:pPr>
      <w:r>
        <w:br w:type="page"/>
      </w:r>
    </w:p>
    <w:p w14:paraId="2D084387" w14:textId="2D879EEB" w:rsidR="001D5555" w:rsidRDefault="001D5555" w:rsidP="001D5555">
      <w:pPr>
        <w:pStyle w:val="Heading3"/>
      </w:pPr>
      <w:bookmarkStart w:id="52" w:name="_Toc102793896"/>
      <w:r>
        <w:lastRenderedPageBreak/>
        <w:t xml:space="preserve">Character 5: </w:t>
      </w:r>
      <w:r w:rsidR="004144B4">
        <w:t>Generic Villagers</w:t>
      </w:r>
      <w:bookmarkEnd w:id="52"/>
    </w:p>
    <w:tbl>
      <w:tblPr>
        <w:tblStyle w:val="TableGrid"/>
        <w:tblW w:w="0" w:type="auto"/>
        <w:tblLook w:val="04A0" w:firstRow="1" w:lastRow="0" w:firstColumn="1" w:lastColumn="0" w:noHBand="0" w:noVBand="1"/>
      </w:tblPr>
      <w:tblGrid>
        <w:gridCol w:w="2863"/>
        <w:gridCol w:w="6487"/>
      </w:tblGrid>
      <w:tr w:rsidR="004144B4" w14:paraId="5E766D55" w14:textId="77777777" w:rsidTr="00E137FE">
        <w:tc>
          <w:tcPr>
            <w:tcW w:w="2863" w:type="dxa"/>
          </w:tcPr>
          <w:p w14:paraId="6696F5A6" w14:textId="77777777" w:rsidR="004144B4" w:rsidRPr="00D0196B" w:rsidRDefault="004144B4" w:rsidP="00E137FE">
            <w:pPr>
              <w:rPr>
                <w:b/>
              </w:rPr>
            </w:pPr>
            <w:r w:rsidRPr="00D0196B">
              <w:rPr>
                <w:b/>
              </w:rPr>
              <w:t>Description</w:t>
            </w:r>
          </w:p>
        </w:tc>
        <w:tc>
          <w:tcPr>
            <w:tcW w:w="6487" w:type="dxa"/>
          </w:tcPr>
          <w:p w14:paraId="485ACCFA" w14:textId="77777777" w:rsidR="004144B4" w:rsidRDefault="004144B4" w:rsidP="00E137FE">
            <w:r>
              <w:rPr>
                <w:lang w:eastAsia="zh-CN"/>
              </w:rPr>
              <w:t>Villagers at Tatoville</w:t>
            </w:r>
          </w:p>
        </w:tc>
      </w:tr>
      <w:tr w:rsidR="004144B4" w14:paraId="4C5B34BA" w14:textId="77777777" w:rsidTr="00E137FE">
        <w:tc>
          <w:tcPr>
            <w:tcW w:w="2863" w:type="dxa"/>
          </w:tcPr>
          <w:p w14:paraId="004D3FE8" w14:textId="77777777" w:rsidR="004144B4" w:rsidRPr="00D0196B" w:rsidRDefault="004144B4" w:rsidP="00E137FE">
            <w:pPr>
              <w:rPr>
                <w:b/>
              </w:rPr>
            </w:pPr>
            <w:r w:rsidRPr="00D0196B">
              <w:rPr>
                <w:b/>
              </w:rPr>
              <w:t>Background</w:t>
            </w:r>
          </w:p>
        </w:tc>
        <w:tc>
          <w:tcPr>
            <w:tcW w:w="6487" w:type="dxa"/>
          </w:tcPr>
          <w:p w14:paraId="2E995B95" w14:textId="77777777" w:rsidR="004144B4" w:rsidRDefault="004144B4" w:rsidP="00E137FE">
            <w:r>
              <w:t>Grew up in Tatoville. Farm tatos for a living</w:t>
            </w:r>
          </w:p>
        </w:tc>
      </w:tr>
      <w:tr w:rsidR="004144B4" w14:paraId="46042126" w14:textId="77777777" w:rsidTr="00E137FE">
        <w:tc>
          <w:tcPr>
            <w:tcW w:w="2863" w:type="dxa"/>
          </w:tcPr>
          <w:p w14:paraId="6202A460" w14:textId="77777777" w:rsidR="004144B4" w:rsidRPr="00D0196B" w:rsidRDefault="004144B4" w:rsidP="00E137FE">
            <w:pPr>
              <w:rPr>
                <w:b/>
              </w:rPr>
            </w:pPr>
            <w:r>
              <w:rPr>
                <w:b/>
              </w:rPr>
              <w:t>Goals/Motivation</w:t>
            </w:r>
          </w:p>
        </w:tc>
        <w:tc>
          <w:tcPr>
            <w:tcW w:w="6487" w:type="dxa"/>
          </w:tcPr>
          <w:p w14:paraId="1A68EACB" w14:textId="77777777" w:rsidR="004144B4" w:rsidRPr="005E2D70" w:rsidRDefault="004144B4" w:rsidP="00E137FE">
            <w:pPr>
              <w:rPr>
                <w:b/>
                <w:bCs/>
              </w:rPr>
            </w:pPr>
            <w:r>
              <w:rPr>
                <w:lang w:eastAsia="zh-CN"/>
              </w:rPr>
              <w:t>Live safely without raiders or Synth bothering the village</w:t>
            </w:r>
          </w:p>
        </w:tc>
      </w:tr>
      <w:tr w:rsidR="004144B4" w14:paraId="78E51982" w14:textId="77777777" w:rsidTr="00E137FE">
        <w:tc>
          <w:tcPr>
            <w:tcW w:w="2863" w:type="dxa"/>
          </w:tcPr>
          <w:p w14:paraId="27787983" w14:textId="77777777" w:rsidR="004144B4" w:rsidRPr="00D0196B" w:rsidRDefault="004144B4" w:rsidP="00E137FE">
            <w:pPr>
              <w:rPr>
                <w:b/>
              </w:rPr>
            </w:pPr>
            <w:r>
              <w:rPr>
                <w:b/>
              </w:rPr>
              <w:t>Personality/Archetype</w:t>
            </w:r>
          </w:p>
        </w:tc>
        <w:tc>
          <w:tcPr>
            <w:tcW w:w="6487" w:type="dxa"/>
          </w:tcPr>
          <w:p w14:paraId="53DA4DBC" w14:textId="77777777" w:rsidR="004144B4" w:rsidRDefault="004144B4" w:rsidP="00E137FE">
            <w:r>
              <w:t>Various</w:t>
            </w:r>
          </w:p>
        </w:tc>
      </w:tr>
      <w:tr w:rsidR="004144B4" w14:paraId="10C69667" w14:textId="77777777" w:rsidTr="00E137FE">
        <w:tc>
          <w:tcPr>
            <w:tcW w:w="2863" w:type="dxa"/>
          </w:tcPr>
          <w:p w14:paraId="081085DE" w14:textId="77777777" w:rsidR="004144B4" w:rsidRPr="00D0196B" w:rsidRDefault="004144B4" w:rsidP="00E137FE">
            <w:pPr>
              <w:rPr>
                <w:b/>
              </w:rPr>
            </w:pPr>
            <w:r>
              <w:rPr>
                <w:b/>
              </w:rPr>
              <w:t>Relationships</w:t>
            </w:r>
          </w:p>
        </w:tc>
        <w:tc>
          <w:tcPr>
            <w:tcW w:w="6487" w:type="dxa"/>
          </w:tcPr>
          <w:p w14:paraId="7CEC5004" w14:textId="77777777" w:rsidR="004144B4" w:rsidRDefault="004144B4" w:rsidP="00E137FE">
            <w:r>
              <w:t>Neighborhood with other villagers</w:t>
            </w:r>
          </w:p>
        </w:tc>
      </w:tr>
    </w:tbl>
    <w:p w14:paraId="2D84A517" w14:textId="77777777" w:rsidR="004144B4" w:rsidRPr="00CB6F4E" w:rsidRDefault="004144B4" w:rsidP="004144B4">
      <w:pPr>
        <w:pStyle w:val="ListParagraph"/>
        <w:numPr>
          <w:ilvl w:val="0"/>
          <w:numId w:val="17"/>
        </w:numPr>
        <w:rPr>
          <w:b/>
          <w:bCs/>
        </w:rPr>
      </w:pPr>
      <w:r w:rsidRPr="00CB6F4E">
        <w:rPr>
          <w:b/>
          <w:bCs/>
        </w:rPr>
        <w:t>Before player leaving for the facility</w:t>
      </w:r>
    </w:p>
    <w:p w14:paraId="54BE3B9F" w14:textId="77777777" w:rsidR="004144B4" w:rsidRDefault="004144B4" w:rsidP="004144B4">
      <w:pPr>
        <w:pStyle w:val="ListParagraph"/>
        <w:numPr>
          <w:ilvl w:val="1"/>
          <w:numId w:val="17"/>
        </w:numPr>
      </w:pPr>
      <w:r>
        <w:t>Generic dialogues about worry about Synths</w:t>
      </w:r>
    </w:p>
    <w:p w14:paraId="21021B8E" w14:textId="77777777" w:rsidR="004144B4" w:rsidRDefault="004144B4" w:rsidP="004144B4">
      <w:pPr>
        <w:pStyle w:val="ListParagraph"/>
        <w:numPr>
          <w:ilvl w:val="1"/>
          <w:numId w:val="17"/>
        </w:numPr>
      </w:pPr>
      <w:r>
        <w:t>Generic dialogues about appreciating Nathan</w:t>
      </w:r>
    </w:p>
    <w:p w14:paraId="68E7D36D" w14:textId="77777777" w:rsidR="004144B4" w:rsidRPr="00CB6F4E" w:rsidRDefault="004144B4" w:rsidP="004144B4">
      <w:pPr>
        <w:pStyle w:val="ListParagraph"/>
        <w:numPr>
          <w:ilvl w:val="0"/>
          <w:numId w:val="17"/>
        </w:numPr>
        <w:rPr>
          <w:b/>
          <w:bCs/>
        </w:rPr>
      </w:pPr>
      <w:r w:rsidRPr="00CB6F4E">
        <w:rPr>
          <w:b/>
          <w:bCs/>
        </w:rPr>
        <w:t>When the player returns from the facility</w:t>
      </w:r>
    </w:p>
    <w:p w14:paraId="20A6E952" w14:textId="77777777" w:rsidR="004144B4" w:rsidRDefault="004144B4" w:rsidP="004144B4">
      <w:pPr>
        <w:pStyle w:val="ListParagraph"/>
        <w:numPr>
          <w:ilvl w:val="1"/>
          <w:numId w:val="17"/>
        </w:numPr>
      </w:pPr>
      <w:r>
        <w:t>Generic dialogues about asking what happened in the facility</w:t>
      </w:r>
    </w:p>
    <w:p w14:paraId="3E51B7C5" w14:textId="77777777" w:rsidR="004144B4" w:rsidRPr="00CB6F4E" w:rsidRDefault="004144B4" w:rsidP="004144B4">
      <w:pPr>
        <w:pStyle w:val="ListParagraph"/>
        <w:numPr>
          <w:ilvl w:val="0"/>
          <w:numId w:val="17"/>
        </w:numPr>
        <w:rPr>
          <w:b/>
          <w:bCs/>
        </w:rPr>
      </w:pPr>
      <w:r w:rsidRPr="00CB6F4E">
        <w:rPr>
          <w:b/>
          <w:bCs/>
        </w:rPr>
        <w:t>After the player tells the truth</w:t>
      </w:r>
    </w:p>
    <w:p w14:paraId="6003D742" w14:textId="77777777" w:rsidR="004144B4" w:rsidRDefault="004144B4" w:rsidP="004144B4">
      <w:pPr>
        <w:pStyle w:val="ListParagraph"/>
        <w:numPr>
          <w:ilvl w:val="1"/>
          <w:numId w:val="17"/>
        </w:numPr>
      </w:pPr>
      <w:r>
        <w:t>Combat dialogues about cursing Nathan</w:t>
      </w:r>
    </w:p>
    <w:p w14:paraId="0E65DEE3" w14:textId="77777777" w:rsidR="004144B4" w:rsidRDefault="004144B4" w:rsidP="004144B4">
      <w:pPr>
        <w:pStyle w:val="ListParagraph"/>
        <w:numPr>
          <w:ilvl w:val="1"/>
          <w:numId w:val="17"/>
        </w:numPr>
      </w:pPr>
      <w:r>
        <w:t>Generic dialogues about cursing Nathan</w:t>
      </w:r>
    </w:p>
    <w:p w14:paraId="7524711F" w14:textId="77777777" w:rsidR="004144B4" w:rsidRDefault="004144B4" w:rsidP="004144B4">
      <w:pPr>
        <w:pStyle w:val="ListParagraph"/>
        <w:numPr>
          <w:ilvl w:val="1"/>
          <w:numId w:val="17"/>
        </w:numPr>
      </w:pPr>
      <w:r>
        <w:t>Generic dialogues about returning to normal life</w:t>
      </w:r>
    </w:p>
    <w:p w14:paraId="1214971E" w14:textId="77777777" w:rsidR="004144B4" w:rsidRPr="00CB6F4E" w:rsidRDefault="004144B4" w:rsidP="004144B4">
      <w:pPr>
        <w:pStyle w:val="ListParagraph"/>
        <w:numPr>
          <w:ilvl w:val="0"/>
          <w:numId w:val="17"/>
        </w:numPr>
        <w:rPr>
          <w:b/>
          <w:bCs/>
        </w:rPr>
      </w:pPr>
      <w:r w:rsidRPr="00CB6F4E">
        <w:rPr>
          <w:b/>
          <w:bCs/>
        </w:rPr>
        <w:t xml:space="preserve">After the player tells the </w:t>
      </w:r>
      <w:r w:rsidRPr="00CB6F4E">
        <w:rPr>
          <w:rFonts w:hint="eastAsia"/>
          <w:b/>
          <w:bCs/>
          <w:lang w:eastAsia="zh-CN"/>
        </w:rPr>
        <w:t>lie</w:t>
      </w:r>
    </w:p>
    <w:p w14:paraId="3AF62042" w14:textId="77777777" w:rsidR="004144B4" w:rsidRDefault="004144B4" w:rsidP="004144B4">
      <w:pPr>
        <w:pStyle w:val="ListParagraph"/>
        <w:numPr>
          <w:ilvl w:val="1"/>
          <w:numId w:val="17"/>
        </w:numPr>
      </w:pPr>
      <w:r>
        <w:t>Generic dialogues about praising Nathan</w:t>
      </w:r>
    </w:p>
    <w:p w14:paraId="43FA1D68" w14:textId="11A86C06" w:rsidR="008572CA" w:rsidRDefault="008572CA" w:rsidP="008572CA">
      <w:pPr>
        <w:pStyle w:val="Heading3"/>
      </w:pPr>
      <w:bookmarkStart w:id="53" w:name="_Toc102793897"/>
      <w:r>
        <w:t xml:space="preserve">Character </w:t>
      </w:r>
      <w:r w:rsidR="001932D4">
        <w:t>6</w:t>
      </w:r>
      <w:r>
        <w:t>: Willy</w:t>
      </w:r>
      <w:bookmarkEnd w:id="53"/>
    </w:p>
    <w:tbl>
      <w:tblPr>
        <w:tblStyle w:val="TableGrid"/>
        <w:tblW w:w="0" w:type="auto"/>
        <w:tblLook w:val="04A0" w:firstRow="1" w:lastRow="0" w:firstColumn="1" w:lastColumn="0" w:noHBand="0" w:noVBand="1"/>
      </w:tblPr>
      <w:tblGrid>
        <w:gridCol w:w="2863"/>
        <w:gridCol w:w="6487"/>
      </w:tblGrid>
      <w:tr w:rsidR="008572CA" w14:paraId="5EA3948D" w14:textId="77777777" w:rsidTr="00E137FE">
        <w:tc>
          <w:tcPr>
            <w:tcW w:w="2863" w:type="dxa"/>
          </w:tcPr>
          <w:p w14:paraId="6D46FE50" w14:textId="77777777" w:rsidR="008572CA" w:rsidRPr="00D0196B" w:rsidRDefault="008572CA" w:rsidP="00E137FE">
            <w:pPr>
              <w:rPr>
                <w:b/>
              </w:rPr>
            </w:pPr>
            <w:r w:rsidRPr="00D0196B">
              <w:rPr>
                <w:b/>
              </w:rPr>
              <w:t>Description</w:t>
            </w:r>
          </w:p>
        </w:tc>
        <w:tc>
          <w:tcPr>
            <w:tcW w:w="6487" w:type="dxa"/>
          </w:tcPr>
          <w:p w14:paraId="5797339B" w14:textId="1467219E" w:rsidR="008572CA" w:rsidRDefault="008572CA" w:rsidP="00E137FE">
            <w:r>
              <w:t>Middle-aged Male</w:t>
            </w:r>
          </w:p>
        </w:tc>
      </w:tr>
      <w:tr w:rsidR="008572CA" w14:paraId="77C83A3F" w14:textId="77777777" w:rsidTr="00E137FE">
        <w:tc>
          <w:tcPr>
            <w:tcW w:w="2863" w:type="dxa"/>
          </w:tcPr>
          <w:p w14:paraId="4486DDDB" w14:textId="77777777" w:rsidR="008572CA" w:rsidRPr="00D0196B" w:rsidRDefault="008572CA" w:rsidP="00E137FE">
            <w:pPr>
              <w:rPr>
                <w:b/>
              </w:rPr>
            </w:pPr>
            <w:r w:rsidRPr="00D0196B">
              <w:rPr>
                <w:b/>
              </w:rPr>
              <w:t>Background</w:t>
            </w:r>
          </w:p>
        </w:tc>
        <w:tc>
          <w:tcPr>
            <w:tcW w:w="6487" w:type="dxa"/>
          </w:tcPr>
          <w:p w14:paraId="06AB6181" w14:textId="12F2E24A" w:rsidR="008572CA" w:rsidRDefault="008572CA" w:rsidP="008572CA">
            <w:r>
              <w:t>Grew up in Tatoville and left to join some local faction. Died in a car accident because of drunk driving</w:t>
            </w:r>
          </w:p>
        </w:tc>
      </w:tr>
      <w:tr w:rsidR="008572CA" w14:paraId="04AB3D0D" w14:textId="77777777" w:rsidTr="00E137FE">
        <w:tc>
          <w:tcPr>
            <w:tcW w:w="2863" w:type="dxa"/>
          </w:tcPr>
          <w:p w14:paraId="576F7F6B" w14:textId="77777777" w:rsidR="008572CA" w:rsidRPr="00D0196B" w:rsidRDefault="008572CA" w:rsidP="00E137FE">
            <w:pPr>
              <w:rPr>
                <w:b/>
              </w:rPr>
            </w:pPr>
            <w:r>
              <w:rPr>
                <w:b/>
              </w:rPr>
              <w:t>Goals/Motivation</w:t>
            </w:r>
          </w:p>
        </w:tc>
        <w:tc>
          <w:tcPr>
            <w:tcW w:w="6487" w:type="dxa"/>
          </w:tcPr>
          <w:p w14:paraId="75DEF007" w14:textId="106D386C" w:rsidR="008572CA" w:rsidRPr="005E2D70" w:rsidRDefault="008572CA" w:rsidP="00E137FE">
            <w:pPr>
              <w:rPr>
                <w:b/>
                <w:bCs/>
              </w:rPr>
            </w:pPr>
            <w:r>
              <w:rPr>
                <w:lang w:eastAsia="zh-CN"/>
              </w:rPr>
              <w:t>Have fun everyday</w:t>
            </w:r>
          </w:p>
        </w:tc>
      </w:tr>
      <w:tr w:rsidR="008572CA" w14:paraId="35DF4E09" w14:textId="77777777" w:rsidTr="00E137FE">
        <w:tc>
          <w:tcPr>
            <w:tcW w:w="2863" w:type="dxa"/>
          </w:tcPr>
          <w:p w14:paraId="3851BC9E" w14:textId="77777777" w:rsidR="008572CA" w:rsidRPr="00D0196B" w:rsidRDefault="008572CA" w:rsidP="00E137FE">
            <w:pPr>
              <w:rPr>
                <w:b/>
              </w:rPr>
            </w:pPr>
            <w:r>
              <w:rPr>
                <w:b/>
              </w:rPr>
              <w:t>Personality/Archetype</w:t>
            </w:r>
          </w:p>
        </w:tc>
        <w:tc>
          <w:tcPr>
            <w:tcW w:w="6487" w:type="dxa"/>
          </w:tcPr>
          <w:p w14:paraId="32BDC946" w14:textId="6FB927B8" w:rsidR="008572CA" w:rsidRDefault="008572CA" w:rsidP="00E137FE">
            <w:r>
              <w:t>Careless, aggressive, brave</w:t>
            </w:r>
          </w:p>
        </w:tc>
      </w:tr>
      <w:tr w:rsidR="008572CA" w14:paraId="39DB6A6C" w14:textId="77777777" w:rsidTr="00E137FE">
        <w:tc>
          <w:tcPr>
            <w:tcW w:w="2863" w:type="dxa"/>
          </w:tcPr>
          <w:p w14:paraId="52C16D4F" w14:textId="77777777" w:rsidR="008572CA" w:rsidRPr="00D0196B" w:rsidRDefault="008572CA" w:rsidP="00E137FE">
            <w:pPr>
              <w:rPr>
                <w:b/>
              </w:rPr>
            </w:pPr>
            <w:r>
              <w:rPr>
                <w:b/>
              </w:rPr>
              <w:t>Relationships</w:t>
            </w:r>
          </w:p>
        </w:tc>
        <w:tc>
          <w:tcPr>
            <w:tcW w:w="6487" w:type="dxa"/>
          </w:tcPr>
          <w:p w14:paraId="618B58D2" w14:textId="69C865AB" w:rsidR="008572CA" w:rsidRDefault="008572CA" w:rsidP="00E137FE">
            <w:r>
              <w:t>Cathy’s brother</w:t>
            </w:r>
          </w:p>
        </w:tc>
      </w:tr>
    </w:tbl>
    <w:p w14:paraId="2F2937F6" w14:textId="484FA2E6" w:rsidR="008572CA" w:rsidRDefault="008572CA" w:rsidP="008572CA">
      <w:pPr>
        <w:pStyle w:val="ListParagraph"/>
        <w:numPr>
          <w:ilvl w:val="0"/>
          <w:numId w:val="17"/>
        </w:numPr>
      </w:pPr>
      <w:r>
        <w:t>No dialogue</w:t>
      </w:r>
    </w:p>
    <w:p w14:paraId="63A4D0BC" w14:textId="3EA56A1B" w:rsidR="008572CA" w:rsidRDefault="008572CA" w:rsidP="008572CA">
      <w:pPr>
        <w:pStyle w:val="Heading3"/>
      </w:pPr>
      <w:bookmarkStart w:id="54" w:name="_Hlk102784221"/>
      <w:bookmarkStart w:id="55" w:name="_Toc102793898"/>
      <w:r>
        <w:t xml:space="preserve">Character </w:t>
      </w:r>
      <w:r w:rsidR="001932D4">
        <w:t>7</w:t>
      </w:r>
      <w:r>
        <w:t>: Kelly</w:t>
      </w:r>
      <w:bookmarkEnd w:id="55"/>
    </w:p>
    <w:tbl>
      <w:tblPr>
        <w:tblStyle w:val="TableGrid"/>
        <w:tblW w:w="0" w:type="auto"/>
        <w:tblLook w:val="04A0" w:firstRow="1" w:lastRow="0" w:firstColumn="1" w:lastColumn="0" w:noHBand="0" w:noVBand="1"/>
      </w:tblPr>
      <w:tblGrid>
        <w:gridCol w:w="2863"/>
        <w:gridCol w:w="6487"/>
      </w:tblGrid>
      <w:tr w:rsidR="008572CA" w14:paraId="774BF9A1" w14:textId="77777777" w:rsidTr="00E137FE">
        <w:tc>
          <w:tcPr>
            <w:tcW w:w="2863" w:type="dxa"/>
          </w:tcPr>
          <w:p w14:paraId="44E8AFFC" w14:textId="77777777" w:rsidR="008572CA" w:rsidRPr="00D0196B" w:rsidRDefault="008572CA" w:rsidP="00E137FE">
            <w:pPr>
              <w:rPr>
                <w:b/>
              </w:rPr>
            </w:pPr>
            <w:r w:rsidRPr="00D0196B">
              <w:rPr>
                <w:b/>
              </w:rPr>
              <w:t>Description</w:t>
            </w:r>
          </w:p>
        </w:tc>
        <w:tc>
          <w:tcPr>
            <w:tcW w:w="6487" w:type="dxa"/>
          </w:tcPr>
          <w:p w14:paraId="2DB441C5" w14:textId="6E68F9CF" w:rsidR="008572CA" w:rsidRDefault="008572CA" w:rsidP="00E137FE">
            <w:r>
              <w:rPr>
                <w:lang w:eastAsia="zh-CN"/>
              </w:rPr>
              <w:t>Little girl</w:t>
            </w:r>
          </w:p>
        </w:tc>
      </w:tr>
      <w:tr w:rsidR="008572CA" w14:paraId="778DB1FF" w14:textId="77777777" w:rsidTr="00E137FE">
        <w:tc>
          <w:tcPr>
            <w:tcW w:w="2863" w:type="dxa"/>
          </w:tcPr>
          <w:p w14:paraId="38B4983D" w14:textId="77777777" w:rsidR="008572CA" w:rsidRPr="00D0196B" w:rsidRDefault="008572CA" w:rsidP="00E137FE">
            <w:pPr>
              <w:rPr>
                <w:b/>
              </w:rPr>
            </w:pPr>
            <w:r w:rsidRPr="00D0196B">
              <w:rPr>
                <w:b/>
              </w:rPr>
              <w:t>Background</w:t>
            </w:r>
          </w:p>
        </w:tc>
        <w:tc>
          <w:tcPr>
            <w:tcW w:w="6487" w:type="dxa"/>
          </w:tcPr>
          <w:p w14:paraId="034134A8" w14:textId="1E4A669C" w:rsidR="008572CA" w:rsidRDefault="008572CA" w:rsidP="00E137FE">
            <w:r>
              <w:t xml:space="preserve">Grew up </w:t>
            </w:r>
            <w:r w:rsidR="001D5555">
              <w:t>with N</w:t>
            </w:r>
            <w:r w:rsidR="001D5555">
              <w:rPr>
                <w:rFonts w:hint="eastAsia"/>
                <w:lang w:eastAsia="zh-CN"/>
              </w:rPr>
              <w:t>ath</w:t>
            </w:r>
            <w:r w:rsidR="001D5555">
              <w:t>an without parents. Sick chronically. Likes Nathan’s story, considers Nathan as a hero to her. Died due to lack of medication after raider’s attack in the village</w:t>
            </w:r>
          </w:p>
        </w:tc>
      </w:tr>
      <w:tr w:rsidR="008572CA" w14:paraId="516EB85A" w14:textId="77777777" w:rsidTr="00E137FE">
        <w:tc>
          <w:tcPr>
            <w:tcW w:w="2863" w:type="dxa"/>
          </w:tcPr>
          <w:p w14:paraId="11F280D9" w14:textId="77777777" w:rsidR="008572CA" w:rsidRPr="00D0196B" w:rsidRDefault="008572CA" w:rsidP="00E137FE">
            <w:pPr>
              <w:rPr>
                <w:b/>
              </w:rPr>
            </w:pPr>
            <w:r>
              <w:rPr>
                <w:b/>
              </w:rPr>
              <w:t>Goals/Motivation</w:t>
            </w:r>
          </w:p>
        </w:tc>
        <w:tc>
          <w:tcPr>
            <w:tcW w:w="6487" w:type="dxa"/>
          </w:tcPr>
          <w:p w14:paraId="1F45BCF5" w14:textId="39AFCFF5" w:rsidR="008572CA" w:rsidRPr="005E2D70" w:rsidRDefault="001D5555" w:rsidP="00E137FE">
            <w:pPr>
              <w:rPr>
                <w:b/>
                <w:bCs/>
              </w:rPr>
            </w:pPr>
            <w:r>
              <w:rPr>
                <w:lang w:eastAsia="zh-CN"/>
              </w:rPr>
              <w:t>Make Nathan believes himself to be a true hero, live with Nathan</w:t>
            </w:r>
          </w:p>
        </w:tc>
      </w:tr>
      <w:tr w:rsidR="008572CA" w14:paraId="69BBB912" w14:textId="77777777" w:rsidTr="00E137FE">
        <w:tc>
          <w:tcPr>
            <w:tcW w:w="2863" w:type="dxa"/>
          </w:tcPr>
          <w:p w14:paraId="1FA33B20" w14:textId="77777777" w:rsidR="008572CA" w:rsidRPr="00D0196B" w:rsidRDefault="008572CA" w:rsidP="00E137FE">
            <w:pPr>
              <w:rPr>
                <w:b/>
              </w:rPr>
            </w:pPr>
            <w:r>
              <w:rPr>
                <w:b/>
              </w:rPr>
              <w:t>Personality/Archetype</w:t>
            </w:r>
          </w:p>
        </w:tc>
        <w:tc>
          <w:tcPr>
            <w:tcW w:w="6487" w:type="dxa"/>
          </w:tcPr>
          <w:p w14:paraId="541FF9B7" w14:textId="68A1A58D" w:rsidR="008572CA" w:rsidRDefault="001D5555" w:rsidP="00E137FE">
            <w:r>
              <w:t>Cheerful, kindhearted</w:t>
            </w:r>
          </w:p>
        </w:tc>
      </w:tr>
      <w:tr w:rsidR="008572CA" w14:paraId="6AD48E1E" w14:textId="77777777" w:rsidTr="00E137FE">
        <w:tc>
          <w:tcPr>
            <w:tcW w:w="2863" w:type="dxa"/>
          </w:tcPr>
          <w:p w14:paraId="61B7CE57" w14:textId="77777777" w:rsidR="008572CA" w:rsidRPr="00D0196B" w:rsidRDefault="008572CA" w:rsidP="00E137FE">
            <w:pPr>
              <w:rPr>
                <w:b/>
              </w:rPr>
            </w:pPr>
            <w:r>
              <w:rPr>
                <w:b/>
              </w:rPr>
              <w:t>Relationships</w:t>
            </w:r>
          </w:p>
        </w:tc>
        <w:tc>
          <w:tcPr>
            <w:tcW w:w="6487" w:type="dxa"/>
          </w:tcPr>
          <w:p w14:paraId="6373C189" w14:textId="0C69FE64" w:rsidR="008572CA" w:rsidRDefault="001D5555" w:rsidP="00E137FE">
            <w:r>
              <w:t>Nathan</w:t>
            </w:r>
            <w:r w:rsidR="008572CA">
              <w:t xml:space="preserve">’s </w:t>
            </w:r>
            <w:r>
              <w:t>younger sister</w:t>
            </w:r>
          </w:p>
        </w:tc>
      </w:tr>
    </w:tbl>
    <w:p w14:paraId="7CAB2E90" w14:textId="77777777" w:rsidR="004122F9" w:rsidRDefault="004122F9" w:rsidP="004122F9">
      <w:pPr>
        <w:pStyle w:val="ListParagraph"/>
        <w:numPr>
          <w:ilvl w:val="0"/>
          <w:numId w:val="17"/>
        </w:numPr>
      </w:pPr>
      <w:r>
        <w:t>No dialogue</w:t>
      </w:r>
    </w:p>
    <w:p w14:paraId="3437A21B" w14:textId="318E8DEC" w:rsidR="00083BF6" w:rsidRDefault="00083BF6"/>
    <w:bookmarkEnd w:id="54"/>
    <w:p w14:paraId="32098A58" w14:textId="4EAC676A" w:rsidR="008572CA" w:rsidRPr="008572CA" w:rsidRDefault="008572CA">
      <w:pPr>
        <w:rPr>
          <w:rFonts w:asciiTheme="majorHAnsi" w:eastAsiaTheme="majorEastAsia" w:hAnsiTheme="majorHAnsi" w:cstheme="majorBidi"/>
          <w:b/>
          <w:bCs/>
          <w:color w:val="4F81BD" w:themeColor="accent1"/>
        </w:rPr>
      </w:pPr>
    </w:p>
    <w:p w14:paraId="72C4DF15" w14:textId="77777777" w:rsidR="00016580" w:rsidRDefault="00016580">
      <w:pPr>
        <w:rPr>
          <w:rFonts w:asciiTheme="majorHAnsi" w:eastAsiaTheme="majorEastAsia" w:hAnsiTheme="majorHAnsi" w:cstheme="majorBidi"/>
          <w:b/>
          <w:bCs/>
          <w:color w:val="4F81BD" w:themeColor="accent1"/>
          <w:sz w:val="26"/>
          <w:szCs w:val="26"/>
        </w:rPr>
      </w:pPr>
      <w:r>
        <w:br w:type="page"/>
      </w:r>
    </w:p>
    <w:p w14:paraId="2CFC0E44" w14:textId="7DB70EEF" w:rsidR="005548C0" w:rsidRDefault="00122438" w:rsidP="003D673E">
      <w:pPr>
        <w:pStyle w:val="Heading2"/>
      </w:pPr>
      <w:bookmarkStart w:id="56" w:name="_Toc102793899"/>
      <w:r>
        <w:lastRenderedPageBreak/>
        <w:t>Risks</w:t>
      </w:r>
      <w:bookmarkEnd w:id="56"/>
    </w:p>
    <w:tbl>
      <w:tblPr>
        <w:tblStyle w:val="GridTable4-Accent1"/>
        <w:tblW w:w="0" w:type="auto"/>
        <w:tblLayout w:type="fixed"/>
        <w:tblLook w:val="04A0" w:firstRow="1" w:lastRow="0" w:firstColumn="1" w:lastColumn="0" w:noHBand="0" w:noVBand="1"/>
      </w:tblPr>
      <w:tblGrid>
        <w:gridCol w:w="715"/>
        <w:gridCol w:w="5940"/>
        <w:gridCol w:w="1394"/>
        <w:gridCol w:w="1301"/>
      </w:tblGrid>
      <w:tr w:rsidR="00FE6556" w14:paraId="1DB72DE8" w14:textId="77777777" w:rsidTr="00662B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5CBC1141" w14:textId="77777777" w:rsidR="00FE6556" w:rsidRDefault="00890FA3" w:rsidP="00890FA3">
            <w:pPr>
              <w:jc w:val="center"/>
            </w:pPr>
            <w:r>
              <w:t xml:space="preserve">Map </w:t>
            </w:r>
            <w:r w:rsidR="00FE6556">
              <w:t>Label</w:t>
            </w:r>
          </w:p>
        </w:tc>
        <w:tc>
          <w:tcPr>
            <w:tcW w:w="5940" w:type="dxa"/>
          </w:tcPr>
          <w:p w14:paraId="35EEE08D"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Description</w:t>
            </w:r>
            <w:r w:rsidR="000B2884">
              <w:t>/Mitigation</w:t>
            </w:r>
          </w:p>
        </w:tc>
        <w:tc>
          <w:tcPr>
            <w:tcW w:w="1394" w:type="dxa"/>
          </w:tcPr>
          <w:p w14:paraId="28295751"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Type</w:t>
            </w:r>
          </w:p>
        </w:tc>
        <w:tc>
          <w:tcPr>
            <w:tcW w:w="1301" w:type="dxa"/>
          </w:tcPr>
          <w:p w14:paraId="55078CF3" w14:textId="77777777" w:rsidR="00FE6556" w:rsidRDefault="00890FA3" w:rsidP="00890FA3">
            <w:pPr>
              <w:jc w:val="center"/>
              <w:cnfStyle w:val="100000000000" w:firstRow="1" w:lastRow="0" w:firstColumn="0" w:lastColumn="0" w:oddVBand="0" w:evenVBand="0" w:oddHBand="0" w:evenHBand="0" w:firstRowFirstColumn="0" w:firstRowLastColumn="0" w:lastRowFirstColumn="0" w:lastRowLastColumn="0"/>
            </w:pPr>
            <w:r>
              <w:t>Priority</w:t>
            </w:r>
          </w:p>
        </w:tc>
      </w:tr>
      <w:tr w:rsidR="00FE6556" w14:paraId="575ECF90" w14:textId="77777777" w:rsidTr="00662B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768D8C7" w14:textId="27AFBDA0" w:rsidR="00FE6556" w:rsidRDefault="00D62247" w:rsidP="00D62247">
            <w:pPr>
              <w:jc w:val="center"/>
            </w:pPr>
            <w:r>
              <w:t>7</w:t>
            </w:r>
          </w:p>
        </w:tc>
        <w:tc>
          <w:tcPr>
            <w:tcW w:w="5940" w:type="dxa"/>
          </w:tcPr>
          <w:p w14:paraId="4B0B6A46" w14:textId="5888DFAD" w:rsidR="00FE6556" w:rsidRDefault="00D62247" w:rsidP="00C47340">
            <w:pPr>
              <w:cnfStyle w:val="000000100000" w:firstRow="0" w:lastRow="0" w:firstColumn="0" w:lastColumn="0" w:oddVBand="0" w:evenVBand="0" w:oddHBand="1" w:evenHBand="0" w:firstRowFirstColumn="0" w:firstRowLastColumn="0" w:lastRowFirstColumn="0" w:lastRowLastColumn="0"/>
            </w:pPr>
            <w:r>
              <w:t>The hack rifle</w:t>
            </w:r>
            <w:r w:rsidR="00C8702F">
              <w:t xml:space="preserve"> system may seem quite complicated</w:t>
            </w:r>
            <w:r>
              <w:t xml:space="preserve">, which </w:t>
            </w:r>
            <w:r w:rsidR="00C47340">
              <w:t>may confuse the player on how it works</w:t>
            </w:r>
          </w:p>
          <w:p w14:paraId="43386EC7" w14:textId="77777777" w:rsidR="00C47340" w:rsidRPr="00DF7E65" w:rsidRDefault="00C47340" w:rsidP="00C47340">
            <w:pPr>
              <w:pStyle w:val="ListParagraph"/>
              <w:numPr>
                <w:ilvl w:val="0"/>
                <w:numId w:val="13"/>
              </w:numPr>
              <w:cnfStyle w:val="000000100000" w:firstRow="0" w:lastRow="0" w:firstColumn="0" w:lastColumn="0" w:oddVBand="0" w:evenVBand="0" w:oddHBand="1" w:evenHBand="0" w:firstRowFirstColumn="0" w:firstRowLastColumn="0" w:lastRowFirstColumn="0" w:lastRowLastColumn="0"/>
            </w:pPr>
            <w:r w:rsidRPr="00DF7E65">
              <w:rPr>
                <w:b/>
                <w:bCs/>
              </w:rPr>
              <w:t>Mitigation</w:t>
            </w:r>
          </w:p>
          <w:p w14:paraId="47FAC553" w14:textId="77777777" w:rsidR="00C47340" w:rsidRDefault="00C47340" w:rsidP="00C47340">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t>Let it be part of the narrative. Nathan could explain to the player on how the weapon works, and make the dialogue available through out the level for the player to review</w:t>
            </w:r>
          </w:p>
          <w:p w14:paraId="2C510650" w14:textId="5F63D144" w:rsidR="00C47340" w:rsidRDefault="00C47340" w:rsidP="00C47340">
            <w:pPr>
              <w:pStyle w:val="ListParagraph"/>
              <w:numPr>
                <w:ilvl w:val="1"/>
                <w:numId w:val="13"/>
              </w:numPr>
              <w:cnfStyle w:val="000000100000" w:firstRow="0" w:lastRow="0" w:firstColumn="0" w:lastColumn="0" w:oddVBand="0" w:evenVBand="0" w:oddHBand="1" w:evenHBand="0" w:firstRowFirstColumn="0" w:firstRowLastColumn="0" w:lastRowFirstColumn="0" w:lastRowLastColumn="0"/>
            </w:pPr>
            <w:r>
              <w:t>Improve the conveyance. Add scripts to make sure the color changes color when the turret is hit and have colored hit effects for each state</w:t>
            </w:r>
          </w:p>
        </w:tc>
        <w:tc>
          <w:tcPr>
            <w:tcW w:w="1394" w:type="dxa"/>
          </w:tcPr>
          <w:p w14:paraId="3B6BF17F" w14:textId="10A432CF" w:rsidR="00FE6556" w:rsidRDefault="00C47340" w:rsidP="00FE6556">
            <w:pPr>
              <w:cnfStyle w:val="000000100000" w:firstRow="0" w:lastRow="0" w:firstColumn="0" w:lastColumn="0" w:oddVBand="0" w:evenVBand="0" w:oddHBand="1" w:evenHBand="0" w:firstRowFirstColumn="0" w:firstRowLastColumn="0" w:lastRowFirstColumn="0" w:lastRowLastColumn="0"/>
            </w:pPr>
            <w:r>
              <w:t>Gameplay</w:t>
            </w:r>
          </w:p>
        </w:tc>
        <w:tc>
          <w:tcPr>
            <w:tcW w:w="1301" w:type="dxa"/>
          </w:tcPr>
          <w:p w14:paraId="371C6516" w14:textId="37F62A1E" w:rsidR="00FE6556" w:rsidRDefault="00C8702F" w:rsidP="00FE6556">
            <w:pPr>
              <w:cnfStyle w:val="000000100000" w:firstRow="0" w:lastRow="0" w:firstColumn="0" w:lastColumn="0" w:oddVBand="0" w:evenVBand="0" w:oddHBand="1" w:evenHBand="0" w:firstRowFirstColumn="0" w:firstRowLastColumn="0" w:lastRowFirstColumn="0" w:lastRowLastColumn="0"/>
            </w:pPr>
            <w:r>
              <w:t>High</w:t>
            </w:r>
          </w:p>
        </w:tc>
      </w:tr>
      <w:tr w:rsidR="00FE6556" w14:paraId="10F3EA6D" w14:textId="77777777" w:rsidTr="00662BBD">
        <w:tc>
          <w:tcPr>
            <w:cnfStyle w:val="001000000000" w:firstRow="0" w:lastRow="0" w:firstColumn="1" w:lastColumn="0" w:oddVBand="0" w:evenVBand="0" w:oddHBand="0" w:evenHBand="0" w:firstRowFirstColumn="0" w:firstRowLastColumn="0" w:lastRowFirstColumn="0" w:lastRowLastColumn="0"/>
            <w:tcW w:w="715" w:type="dxa"/>
          </w:tcPr>
          <w:p w14:paraId="6B4DA798" w14:textId="1FE43E17" w:rsidR="00FE6556" w:rsidRDefault="00C47340" w:rsidP="00FE6556">
            <w:r>
              <w:t>1-</w:t>
            </w:r>
            <w:r w:rsidR="00D62247">
              <w:t>40</w:t>
            </w:r>
            <w:r w:rsidR="00C8702F">
              <w:t xml:space="preserve"> </w:t>
            </w:r>
          </w:p>
        </w:tc>
        <w:tc>
          <w:tcPr>
            <w:tcW w:w="5940" w:type="dxa"/>
          </w:tcPr>
          <w:p w14:paraId="34C1AFB5" w14:textId="77777777" w:rsidR="00FE6556" w:rsidRDefault="00C8702F" w:rsidP="00FE6556">
            <w:pPr>
              <w:cnfStyle w:val="000000000000" w:firstRow="0" w:lastRow="0" w:firstColumn="0" w:lastColumn="0" w:oddVBand="0" w:evenVBand="0" w:oddHBand="0" w:evenHBand="0" w:firstRowFirstColumn="0" w:firstRowLastColumn="0" w:lastRowFirstColumn="0" w:lastRowLastColumn="0"/>
            </w:pPr>
            <w:r>
              <w:t>As it current is, there are a lot of narrative pieces, character dialogues needed for this level</w:t>
            </w:r>
            <w:r w:rsidR="00DF7E65">
              <w:t>. Also, based on how the story works currently, a lot of narrative information need to be conveyed to the player, for the player to fully understand the story</w:t>
            </w:r>
          </w:p>
          <w:p w14:paraId="6513A6EE" w14:textId="5E0EBDF4" w:rsidR="00DF7E65" w:rsidRPr="00DF7E65" w:rsidRDefault="00DF7E65" w:rsidP="0057311B">
            <w:pPr>
              <w:pStyle w:val="ListParagraph"/>
              <w:numPr>
                <w:ilvl w:val="0"/>
                <w:numId w:val="13"/>
              </w:numPr>
              <w:cnfStyle w:val="000000000000" w:firstRow="0" w:lastRow="0" w:firstColumn="0" w:lastColumn="0" w:oddVBand="0" w:evenVBand="0" w:oddHBand="0" w:evenHBand="0" w:firstRowFirstColumn="0" w:firstRowLastColumn="0" w:lastRowFirstColumn="0" w:lastRowLastColumn="0"/>
            </w:pPr>
            <w:r w:rsidRPr="00DF7E65">
              <w:rPr>
                <w:b/>
                <w:bCs/>
              </w:rPr>
              <w:t>Mitigation</w:t>
            </w:r>
          </w:p>
          <w:p w14:paraId="769A1D11" w14:textId="36AFAE20" w:rsidR="00DF7E65" w:rsidRDefault="00DF7E65" w:rsidP="0057311B">
            <w:pPr>
              <w:pStyle w:val="ListParagraph"/>
              <w:numPr>
                <w:ilvl w:val="1"/>
                <w:numId w:val="13"/>
              </w:numPr>
              <w:cnfStyle w:val="000000000000" w:firstRow="0" w:lastRow="0" w:firstColumn="0" w:lastColumn="0" w:oddVBand="0" w:evenVBand="0" w:oddHBand="0" w:evenHBand="0" w:firstRowFirstColumn="0" w:firstRowLastColumn="0" w:lastRowFirstColumn="0" w:lastRowLastColumn="0"/>
            </w:pPr>
            <w:r>
              <w:t>Simplify the main story (the story that the player who skips all optional narrative gets) while maintaining its flavor, so that it is okay for the player to skip and still understand the story. Meanwhile, it put less burden on me as less narrative will be required for the quest</w:t>
            </w:r>
          </w:p>
          <w:p w14:paraId="1D235BB8" w14:textId="2EE361B3" w:rsidR="00DF7E65" w:rsidRPr="00DF7E65" w:rsidRDefault="00DF7E65" w:rsidP="0057311B">
            <w:pPr>
              <w:pStyle w:val="ListParagraph"/>
              <w:numPr>
                <w:ilvl w:val="1"/>
                <w:numId w:val="13"/>
              </w:numPr>
              <w:cnfStyle w:val="000000000000" w:firstRow="0" w:lastRow="0" w:firstColumn="0" w:lastColumn="0" w:oddVBand="0" w:evenVBand="0" w:oddHBand="0" w:evenHBand="0" w:firstRowFirstColumn="0" w:firstRowLastColumn="0" w:lastRowFirstColumn="0" w:lastRowLastColumn="0"/>
            </w:pPr>
            <w:r>
              <w:t xml:space="preserve">Could potentially </w:t>
            </w:r>
            <w:r w:rsidR="00D62247">
              <w:t>reduce the amount of optional narrative in</w:t>
            </w:r>
            <w:r>
              <w:t xml:space="preserve"> the quest, which could potentially break the quest flow</w:t>
            </w:r>
            <w:r>
              <w:tab/>
            </w:r>
          </w:p>
        </w:tc>
        <w:tc>
          <w:tcPr>
            <w:tcW w:w="1394" w:type="dxa"/>
          </w:tcPr>
          <w:p w14:paraId="70827217" w14:textId="3E3D11B4" w:rsidR="00FE6556" w:rsidRDefault="00DF7E65" w:rsidP="00FE6556">
            <w:pPr>
              <w:cnfStyle w:val="000000000000" w:firstRow="0" w:lastRow="0" w:firstColumn="0" w:lastColumn="0" w:oddVBand="0" w:evenVBand="0" w:oddHBand="0" w:evenHBand="0" w:firstRowFirstColumn="0" w:firstRowLastColumn="0" w:lastRowFirstColumn="0" w:lastRowLastColumn="0"/>
            </w:pPr>
            <w:r>
              <w:t>Dialogue/Narrative pieces</w:t>
            </w:r>
          </w:p>
        </w:tc>
        <w:tc>
          <w:tcPr>
            <w:tcW w:w="1301" w:type="dxa"/>
          </w:tcPr>
          <w:p w14:paraId="575FCACC" w14:textId="46D487C2" w:rsidR="00FE6556" w:rsidRDefault="00DF7E65" w:rsidP="00FE6556">
            <w:pPr>
              <w:cnfStyle w:val="000000000000" w:firstRow="0" w:lastRow="0" w:firstColumn="0" w:lastColumn="0" w:oddVBand="0" w:evenVBand="0" w:oddHBand="0" w:evenHBand="0" w:firstRowFirstColumn="0" w:firstRowLastColumn="0" w:lastRowFirstColumn="0" w:lastRowLastColumn="0"/>
            </w:pPr>
            <w:r>
              <w:t>Medium</w:t>
            </w:r>
          </w:p>
        </w:tc>
      </w:tr>
    </w:tbl>
    <w:p w14:paraId="0C33AFC6" w14:textId="77777777" w:rsidR="00C47340" w:rsidRDefault="00C47340" w:rsidP="006F51AC">
      <w:pPr>
        <w:pStyle w:val="Heading2"/>
      </w:pPr>
    </w:p>
    <w:p w14:paraId="124E06DA" w14:textId="77777777" w:rsidR="00C47340" w:rsidRDefault="00C47340">
      <w:pPr>
        <w:rPr>
          <w:rFonts w:asciiTheme="majorHAnsi" w:eastAsiaTheme="majorEastAsia" w:hAnsiTheme="majorHAnsi" w:cstheme="majorBidi"/>
          <w:b/>
          <w:bCs/>
          <w:color w:val="4F81BD" w:themeColor="accent1"/>
          <w:sz w:val="26"/>
          <w:szCs w:val="26"/>
        </w:rPr>
      </w:pPr>
      <w:r>
        <w:br w:type="page"/>
      </w:r>
    </w:p>
    <w:p w14:paraId="6402217A" w14:textId="35EAF88D" w:rsidR="006F51AC" w:rsidRDefault="006F51AC" w:rsidP="006F51AC">
      <w:pPr>
        <w:pStyle w:val="Heading2"/>
      </w:pPr>
      <w:bookmarkStart w:id="57" w:name="_Toc102793900"/>
      <w:r>
        <w:lastRenderedPageBreak/>
        <w:t>Key</w:t>
      </w:r>
      <w:r w:rsidR="008A0A24">
        <w:t xml:space="preserve"> Asset Needs</w:t>
      </w:r>
      <w:bookmarkEnd w:id="57"/>
    </w:p>
    <w:tbl>
      <w:tblPr>
        <w:tblStyle w:val="GridTable4-Accent1"/>
        <w:tblW w:w="9355" w:type="dxa"/>
        <w:tblLayout w:type="fixed"/>
        <w:tblLook w:val="04A0" w:firstRow="1" w:lastRow="0" w:firstColumn="1" w:lastColumn="0" w:noHBand="0" w:noVBand="1"/>
      </w:tblPr>
      <w:tblGrid>
        <w:gridCol w:w="6475"/>
        <w:gridCol w:w="1710"/>
        <w:gridCol w:w="1170"/>
      </w:tblGrid>
      <w:tr w:rsidR="006F51AC" w14:paraId="5A6C458F" w14:textId="77777777" w:rsidTr="007902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40CB3916" w14:textId="77777777" w:rsidR="006F51AC" w:rsidRDefault="006F51AC" w:rsidP="00122438">
            <w:pPr>
              <w:jc w:val="center"/>
            </w:pPr>
            <w:r>
              <w:t>Description</w:t>
            </w:r>
          </w:p>
        </w:tc>
        <w:tc>
          <w:tcPr>
            <w:tcW w:w="1710" w:type="dxa"/>
          </w:tcPr>
          <w:p w14:paraId="4F59CCD2" w14:textId="77777777" w:rsidR="006F51AC" w:rsidRDefault="006F51AC" w:rsidP="00122438">
            <w:pPr>
              <w:jc w:val="center"/>
              <w:cnfStyle w:val="100000000000" w:firstRow="1" w:lastRow="0" w:firstColumn="0" w:lastColumn="0" w:oddVBand="0" w:evenVBand="0" w:oddHBand="0" w:evenHBand="0" w:firstRowFirstColumn="0" w:firstRowLastColumn="0" w:lastRowFirstColumn="0" w:lastRowLastColumn="0"/>
            </w:pPr>
            <w:r>
              <w:t>Type</w:t>
            </w:r>
          </w:p>
        </w:tc>
        <w:tc>
          <w:tcPr>
            <w:tcW w:w="1170" w:type="dxa"/>
          </w:tcPr>
          <w:p w14:paraId="4313673C" w14:textId="77777777" w:rsidR="006F51AC" w:rsidRDefault="006F51AC" w:rsidP="00122438">
            <w:pPr>
              <w:jc w:val="center"/>
              <w:cnfStyle w:val="100000000000" w:firstRow="1" w:lastRow="0" w:firstColumn="0" w:lastColumn="0" w:oddVBand="0" w:evenVBand="0" w:oddHBand="0" w:evenHBand="0" w:firstRowFirstColumn="0" w:firstRowLastColumn="0" w:lastRowFirstColumn="0" w:lastRowLastColumn="0"/>
            </w:pPr>
            <w:r>
              <w:t>Priority</w:t>
            </w:r>
          </w:p>
        </w:tc>
      </w:tr>
      <w:tr w:rsidR="006F51AC" w14:paraId="71E71A3C" w14:textId="77777777" w:rsidTr="00790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6B553D9" w14:textId="3B8A5B37" w:rsidR="006F51AC" w:rsidRDefault="00BD4D74" w:rsidP="00122438">
            <w:r>
              <w:t>Modular set of Institute Facility</w:t>
            </w:r>
            <w:r w:rsidR="00790246">
              <w:t xml:space="preserve"> </w:t>
            </w:r>
            <w:r w:rsidR="00790246" w:rsidRPr="00790246">
              <w:rPr>
                <w:b w:val="0"/>
                <w:bCs w:val="0"/>
              </w:rPr>
              <w:t>– tiles/doors</w:t>
            </w:r>
          </w:p>
        </w:tc>
        <w:tc>
          <w:tcPr>
            <w:tcW w:w="1710" w:type="dxa"/>
          </w:tcPr>
          <w:p w14:paraId="755E5796" w14:textId="601CDA5B" w:rsidR="006F51AC" w:rsidRDefault="00BD4D74" w:rsidP="00122438">
            <w:pPr>
              <w:cnfStyle w:val="000000100000" w:firstRow="0" w:lastRow="0" w:firstColumn="0" w:lastColumn="0" w:oddVBand="0" w:evenVBand="0" w:oddHBand="1" w:evenHBand="0" w:firstRowFirstColumn="0" w:firstRowLastColumn="0" w:lastRowFirstColumn="0" w:lastRowLastColumn="0"/>
            </w:pPr>
            <w:r>
              <w:t>Meshes</w:t>
            </w:r>
          </w:p>
        </w:tc>
        <w:tc>
          <w:tcPr>
            <w:tcW w:w="1170" w:type="dxa"/>
          </w:tcPr>
          <w:p w14:paraId="3F5318B1" w14:textId="39BE0EEC" w:rsidR="006F51AC" w:rsidRDefault="00BD4D74" w:rsidP="00122438">
            <w:pPr>
              <w:cnfStyle w:val="000000100000" w:firstRow="0" w:lastRow="0" w:firstColumn="0" w:lastColumn="0" w:oddVBand="0" w:evenVBand="0" w:oddHBand="1" w:evenHBand="0" w:firstRowFirstColumn="0" w:firstRowLastColumn="0" w:lastRowFirstColumn="0" w:lastRowLastColumn="0"/>
            </w:pPr>
            <w:r>
              <w:t>High</w:t>
            </w:r>
          </w:p>
        </w:tc>
      </w:tr>
      <w:tr w:rsidR="00BD4D74" w14:paraId="2559E234" w14:textId="77777777" w:rsidTr="00790246">
        <w:tc>
          <w:tcPr>
            <w:cnfStyle w:val="001000000000" w:firstRow="0" w:lastRow="0" w:firstColumn="1" w:lastColumn="0" w:oddVBand="0" w:evenVBand="0" w:oddHBand="0" w:evenHBand="0" w:firstRowFirstColumn="0" w:firstRowLastColumn="0" w:lastRowFirstColumn="0" w:lastRowLastColumn="0"/>
            <w:tcW w:w="6475" w:type="dxa"/>
          </w:tcPr>
          <w:p w14:paraId="49E66B21" w14:textId="181FC0AC" w:rsidR="00BD4D74" w:rsidRDefault="00BD4D74" w:rsidP="00BD4D74">
            <w:r>
              <w:t>Modular set of farmhouses</w:t>
            </w:r>
            <w:r w:rsidR="00790246">
              <w:t xml:space="preserve"> </w:t>
            </w:r>
            <w:r w:rsidR="00790246" w:rsidRPr="00790246">
              <w:rPr>
                <w:b w:val="0"/>
                <w:bCs w:val="0"/>
              </w:rPr>
              <w:t>– tiles/doors</w:t>
            </w:r>
          </w:p>
        </w:tc>
        <w:tc>
          <w:tcPr>
            <w:tcW w:w="1710" w:type="dxa"/>
          </w:tcPr>
          <w:p w14:paraId="27A8AA3B" w14:textId="3A30AEBE" w:rsidR="00BD4D74" w:rsidRDefault="00BD4D74" w:rsidP="00BD4D74">
            <w:pPr>
              <w:cnfStyle w:val="000000000000" w:firstRow="0" w:lastRow="0" w:firstColumn="0" w:lastColumn="0" w:oddVBand="0" w:evenVBand="0" w:oddHBand="0" w:evenHBand="0" w:firstRowFirstColumn="0" w:firstRowLastColumn="0" w:lastRowFirstColumn="0" w:lastRowLastColumn="0"/>
            </w:pPr>
            <w:r>
              <w:t>Meshes</w:t>
            </w:r>
          </w:p>
        </w:tc>
        <w:tc>
          <w:tcPr>
            <w:tcW w:w="1170" w:type="dxa"/>
          </w:tcPr>
          <w:p w14:paraId="0C9759BA" w14:textId="78AC784D" w:rsidR="00BD4D74" w:rsidRDefault="00BD4D74" w:rsidP="00BD4D74">
            <w:pPr>
              <w:cnfStyle w:val="000000000000" w:firstRow="0" w:lastRow="0" w:firstColumn="0" w:lastColumn="0" w:oddVBand="0" w:evenVBand="0" w:oddHBand="0" w:evenHBand="0" w:firstRowFirstColumn="0" w:firstRowLastColumn="0" w:lastRowFirstColumn="0" w:lastRowLastColumn="0"/>
            </w:pPr>
            <w:r>
              <w:t>High</w:t>
            </w:r>
          </w:p>
        </w:tc>
      </w:tr>
      <w:tr w:rsidR="000800AA" w14:paraId="1D92FCA0" w14:textId="77777777" w:rsidTr="00790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74ABC986" w14:textId="7E84117E" w:rsidR="000800AA" w:rsidRDefault="000800AA" w:rsidP="000800AA">
            <w:r>
              <w:t xml:space="preserve">Factory Objects </w:t>
            </w:r>
            <w:r w:rsidRPr="000800AA">
              <w:rPr>
                <w:b w:val="0"/>
                <w:bCs w:val="0"/>
              </w:rPr>
              <w:t xml:space="preserve">– </w:t>
            </w:r>
            <w:r>
              <w:rPr>
                <w:b w:val="0"/>
                <w:bCs w:val="0"/>
              </w:rPr>
              <w:t>I</w:t>
            </w:r>
            <w:r w:rsidRPr="000800AA">
              <w:rPr>
                <w:b w:val="0"/>
                <w:bCs w:val="0"/>
              </w:rPr>
              <w:t>ndustrial machines, crates &amp; container</w:t>
            </w:r>
            <w:r>
              <w:rPr>
                <w:b w:val="0"/>
                <w:bCs w:val="0"/>
              </w:rPr>
              <w:t xml:space="preserve">s, toolboxes, most medium/large object could </w:t>
            </w:r>
            <w:r w:rsidRPr="006A1690">
              <w:rPr>
                <w:b w:val="0"/>
                <w:bCs w:val="0"/>
              </w:rPr>
              <w:t>act as covers in the level</w:t>
            </w:r>
          </w:p>
        </w:tc>
        <w:tc>
          <w:tcPr>
            <w:tcW w:w="1710" w:type="dxa"/>
          </w:tcPr>
          <w:p w14:paraId="7D5F1B9A" w14:textId="06F2C656" w:rsidR="000800AA" w:rsidRDefault="000800AA" w:rsidP="000800AA">
            <w:pPr>
              <w:cnfStyle w:val="000000100000" w:firstRow="0" w:lastRow="0" w:firstColumn="0" w:lastColumn="0" w:oddVBand="0" w:evenVBand="0" w:oddHBand="1" w:evenHBand="0" w:firstRowFirstColumn="0" w:firstRowLastColumn="0" w:lastRowFirstColumn="0" w:lastRowLastColumn="0"/>
            </w:pPr>
            <w:r>
              <w:t>Meshes</w:t>
            </w:r>
          </w:p>
        </w:tc>
        <w:tc>
          <w:tcPr>
            <w:tcW w:w="1170" w:type="dxa"/>
          </w:tcPr>
          <w:p w14:paraId="44B2E1F3" w14:textId="2AAF8D43" w:rsidR="000800AA" w:rsidRDefault="000800AA" w:rsidP="000800AA">
            <w:pPr>
              <w:cnfStyle w:val="000000100000" w:firstRow="0" w:lastRow="0" w:firstColumn="0" w:lastColumn="0" w:oddVBand="0" w:evenVBand="0" w:oddHBand="1" w:evenHBand="0" w:firstRowFirstColumn="0" w:firstRowLastColumn="0" w:lastRowFirstColumn="0" w:lastRowLastColumn="0"/>
            </w:pPr>
            <w:r>
              <w:t>High</w:t>
            </w:r>
          </w:p>
        </w:tc>
      </w:tr>
      <w:tr w:rsidR="000800AA" w14:paraId="1859A834" w14:textId="77777777" w:rsidTr="00790246">
        <w:tc>
          <w:tcPr>
            <w:cnfStyle w:val="001000000000" w:firstRow="0" w:lastRow="0" w:firstColumn="1" w:lastColumn="0" w:oddVBand="0" w:evenVBand="0" w:oddHBand="0" w:evenHBand="0" w:firstRowFirstColumn="0" w:firstRowLastColumn="0" w:lastRowFirstColumn="0" w:lastRowLastColumn="0"/>
            <w:tcW w:w="6475" w:type="dxa"/>
          </w:tcPr>
          <w:p w14:paraId="706F6581" w14:textId="4C479644" w:rsidR="000800AA" w:rsidRDefault="000800AA" w:rsidP="000800AA">
            <w:r>
              <w:t xml:space="preserve">Institute equipment – </w:t>
            </w:r>
            <w:r w:rsidRPr="00BD4D74">
              <w:rPr>
                <w:b w:val="0"/>
                <w:bCs w:val="0"/>
              </w:rPr>
              <w:t>larger reactor, pods, devices, anything related to Institute experiment</w:t>
            </w:r>
            <w:r>
              <w:rPr>
                <w:b w:val="0"/>
                <w:bCs w:val="0"/>
              </w:rPr>
              <w:t>/production</w:t>
            </w:r>
          </w:p>
        </w:tc>
        <w:tc>
          <w:tcPr>
            <w:tcW w:w="1710" w:type="dxa"/>
          </w:tcPr>
          <w:p w14:paraId="7C960C35" w14:textId="555CD5D3" w:rsidR="000800AA" w:rsidRDefault="000800AA" w:rsidP="000800AA">
            <w:pPr>
              <w:cnfStyle w:val="000000000000" w:firstRow="0" w:lastRow="0" w:firstColumn="0" w:lastColumn="0" w:oddVBand="0" w:evenVBand="0" w:oddHBand="0" w:evenHBand="0" w:firstRowFirstColumn="0" w:firstRowLastColumn="0" w:lastRowFirstColumn="0" w:lastRowLastColumn="0"/>
            </w:pPr>
            <w:r>
              <w:t>Meshes</w:t>
            </w:r>
          </w:p>
        </w:tc>
        <w:tc>
          <w:tcPr>
            <w:tcW w:w="1170" w:type="dxa"/>
          </w:tcPr>
          <w:p w14:paraId="235F4152" w14:textId="6583DBD0" w:rsidR="000800AA" w:rsidRDefault="000800AA" w:rsidP="000800AA">
            <w:pPr>
              <w:cnfStyle w:val="000000000000" w:firstRow="0" w:lastRow="0" w:firstColumn="0" w:lastColumn="0" w:oddVBand="0" w:evenVBand="0" w:oddHBand="0" w:evenHBand="0" w:firstRowFirstColumn="0" w:firstRowLastColumn="0" w:lastRowFirstColumn="0" w:lastRowLastColumn="0"/>
            </w:pPr>
            <w:r>
              <w:t>High</w:t>
            </w:r>
          </w:p>
        </w:tc>
      </w:tr>
      <w:tr w:rsidR="000800AA" w14:paraId="6511278F" w14:textId="77777777" w:rsidTr="00790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9B4A515" w14:textId="7F432B49" w:rsidR="000800AA" w:rsidRDefault="000800AA" w:rsidP="000800AA">
            <w:r>
              <w:t xml:space="preserve">Institute office objects – </w:t>
            </w:r>
            <w:r w:rsidRPr="006A1690">
              <w:rPr>
                <w:b w:val="0"/>
                <w:bCs w:val="0"/>
              </w:rPr>
              <w:t>office chairs, desks, terminals, beds</w:t>
            </w:r>
            <w:r>
              <w:rPr>
                <w:b w:val="0"/>
                <w:bCs w:val="0"/>
              </w:rPr>
              <w:t xml:space="preserve">, </w:t>
            </w:r>
          </w:p>
        </w:tc>
        <w:tc>
          <w:tcPr>
            <w:tcW w:w="1710" w:type="dxa"/>
          </w:tcPr>
          <w:p w14:paraId="422DD0A0" w14:textId="7F2D1021" w:rsidR="000800AA" w:rsidRDefault="000800AA" w:rsidP="000800AA">
            <w:pPr>
              <w:cnfStyle w:val="000000100000" w:firstRow="0" w:lastRow="0" w:firstColumn="0" w:lastColumn="0" w:oddVBand="0" w:evenVBand="0" w:oddHBand="1" w:evenHBand="0" w:firstRowFirstColumn="0" w:firstRowLastColumn="0" w:lastRowFirstColumn="0" w:lastRowLastColumn="0"/>
            </w:pPr>
            <w:r>
              <w:t>Meshes</w:t>
            </w:r>
          </w:p>
        </w:tc>
        <w:tc>
          <w:tcPr>
            <w:tcW w:w="1170" w:type="dxa"/>
          </w:tcPr>
          <w:p w14:paraId="72A9543A" w14:textId="7ED0B29A" w:rsidR="000800AA" w:rsidRDefault="000800AA" w:rsidP="000800AA">
            <w:pPr>
              <w:cnfStyle w:val="000000100000" w:firstRow="0" w:lastRow="0" w:firstColumn="0" w:lastColumn="0" w:oddVBand="0" w:evenVBand="0" w:oddHBand="1" w:evenHBand="0" w:firstRowFirstColumn="0" w:firstRowLastColumn="0" w:lastRowFirstColumn="0" w:lastRowLastColumn="0"/>
            </w:pPr>
            <w:r>
              <w:t>High</w:t>
            </w:r>
          </w:p>
        </w:tc>
      </w:tr>
      <w:tr w:rsidR="000800AA" w14:paraId="6D95F5B6" w14:textId="77777777" w:rsidTr="00790246">
        <w:tc>
          <w:tcPr>
            <w:cnfStyle w:val="001000000000" w:firstRow="0" w:lastRow="0" w:firstColumn="1" w:lastColumn="0" w:oddVBand="0" w:evenVBand="0" w:oddHBand="0" w:evenHBand="0" w:firstRowFirstColumn="0" w:firstRowLastColumn="0" w:lastRowFirstColumn="0" w:lastRowLastColumn="0"/>
            <w:tcW w:w="6475" w:type="dxa"/>
          </w:tcPr>
          <w:p w14:paraId="0447B01F" w14:textId="24DB1776" w:rsidR="000800AA" w:rsidRDefault="000800AA" w:rsidP="000800AA">
            <w:r>
              <w:t xml:space="preserve">Farm clutter – </w:t>
            </w:r>
            <w:r w:rsidRPr="00BD4D74">
              <w:rPr>
                <w:b w:val="0"/>
                <w:bCs w:val="0"/>
              </w:rPr>
              <w:t>boxes, tatos, farming tools, cooking station, anything that makes Tatoville more realistic</w:t>
            </w:r>
          </w:p>
        </w:tc>
        <w:tc>
          <w:tcPr>
            <w:tcW w:w="1710" w:type="dxa"/>
          </w:tcPr>
          <w:p w14:paraId="4D3C56D3" w14:textId="43C9E8B7" w:rsidR="000800AA" w:rsidRDefault="000800AA" w:rsidP="000800AA">
            <w:pPr>
              <w:cnfStyle w:val="000000000000" w:firstRow="0" w:lastRow="0" w:firstColumn="0" w:lastColumn="0" w:oddVBand="0" w:evenVBand="0" w:oddHBand="0" w:evenHBand="0" w:firstRowFirstColumn="0" w:firstRowLastColumn="0" w:lastRowFirstColumn="0" w:lastRowLastColumn="0"/>
            </w:pPr>
            <w:r>
              <w:t>Meshes</w:t>
            </w:r>
          </w:p>
        </w:tc>
        <w:tc>
          <w:tcPr>
            <w:tcW w:w="1170" w:type="dxa"/>
          </w:tcPr>
          <w:p w14:paraId="1EDBB405" w14:textId="33F17B97" w:rsidR="000800AA" w:rsidRDefault="000800AA" w:rsidP="000800AA">
            <w:pPr>
              <w:cnfStyle w:val="000000000000" w:firstRow="0" w:lastRow="0" w:firstColumn="0" w:lastColumn="0" w:oddVBand="0" w:evenVBand="0" w:oddHBand="0" w:evenHBand="0" w:firstRowFirstColumn="0" w:firstRowLastColumn="0" w:lastRowFirstColumn="0" w:lastRowLastColumn="0"/>
            </w:pPr>
            <w:r>
              <w:t>High</w:t>
            </w:r>
          </w:p>
        </w:tc>
      </w:tr>
      <w:tr w:rsidR="000800AA" w14:paraId="42246708" w14:textId="77777777" w:rsidTr="00790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D5D3533" w14:textId="6489B09D" w:rsidR="000800AA" w:rsidRPr="006A1690" w:rsidRDefault="000800AA" w:rsidP="000800AA">
            <w:pPr>
              <w:rPr>
                <w:b w:val="0"/>
                <w:bCs w:val="0"/>
              </w:rPr>
            </w:pPr>
            <w:r>
              <w:t xml:space="preserve">NPCs – </w:t>
            </w:r>
            <w:r w:rsidRPr="006A1690">
              <w:rPr>
                <w:b w:val="0"/>
                <w:bCs w:val="0"/>
              </w:rPr>
              <w:t>Nathan, Allie (kid model), Cathy, Villagers</w:t>
            </w:r>
          </w:p>
        </w:tc>
        <w:tc>
          <w:tcPr>
            <w:tcW w:w="1710" w:type="dxa"/>
          </w:tcPr>
          <w:p w14:paraId="4BCE9136" w14:textId="7E4C5B56" w:rsidR="000800AA" w:rsidRDefault="000800AA" w:rsidP="000800AA">
            <w:pPr>
              <w:cnfStyle w:val="000000100000" w:firstRow="0" w:lastRow="0" w:firstColumn="0" w:lastColumn="0" w:oddVBand="0" w:evenVBand="0" w:oddHBand="1" w:evenHBand="0" w:firstRowFirstColumn="0" w:firstRowLastColumn="0" w:lastRowFirstColumn="0" w:lastRowLastColumn="0"/>
            </w:pPr>
            <w:r>
              <w:t>NPCs</w:t>
            </w:r>
          </w:p>
        </w:tc>
        <w:tc>
          <w:tcPr>
            <w:tcW w:w="1170" w:type="dxa"/>
          </w:tcPr>
          <w:p w14:paraId="4EA59A7C" w14:textId="4A96E672" w:rsidR="000800AA" w:rsidRDefault="000800AA" w:rsidP="000800AA">
            <w:pPr>
              <w:cnfStyle w:val="000000100000" w:firstRow="0" w:lastRow="0" w:firstColumn="0" w:lastColumn="0" w:oddVBand="0" w:evenVBand="0" w:oddHBand="1" w:evenHBand="0" w:firstRowFirstColumn="0" w:firstRowLastColumn="0" w:lastRowFirstColumn="0" w:lastRowLastColumn="0"/>
            </w:pPr>
            <w:r>
              <w:t>High</w:t>
            </w:r>
          </w:p>
        </w:tc>
      </w:tr>
      <w:tr w:rsidR="000800AA" w14:paraId="3867B948" w14:textId="77777777" w:rsidTr="00790246">
        <w:tc>
          <w:tcPr>
            <w:cnfStyle w:val="001000000000" w:firstRow="0" w:lastRow="0" w:firstColumn="1" w:lastColumn="0" w:oddVBand="0" w:evenVBand="0" w:oddHBand="0" w:evenHBand="0" w:firstRowFirstColumn="0" w:firstRowLastColumn="0" w:lastRowFirstColumn="0" w:lastRowLastColumn="0"/>
            <w:tcW w:w="6475" w:type="dxa"/>
          </w:tcPr>
          <w:p w14:paraId="09916B89" w14:textId="40E74943" w:rsidR="000800AA" w:rsidRDefault="000800AA" w:rsidP="000800AA">
            <w:r>
              <w:t xml:space="preserve">Enemies - </w:t>
            </w:r>
            <w:r w:rsidRPr="000800AA">
              <w:rPr>
                <w:b w:val="0"/>
                <w:bCs w:val="0"/>
              </w:rPr>
              <w:t>Synth, Tripod turret, Bubble turret, Courser</w:t>
            </w:r>
          </w:p>
        </w:tc>
        <w:tc>
          <w:tcPr>
            <w:tcW w:w="1710" w:type="dxa"/>
          </w:tcPr>
          <w:p w14:paraId="2AD72124" w14:textId="05C4ABE3" w:rsidR="000800AA" w:rsidRDefault="000800AA" w:rsidP="000800AA">
            <w:pPr>
              <w:cnfStyle w:val="000000000000" w:firstRow="0" w:lastRow="0" w:firstColumn="0" w:lastColumn="0" w:oddVBand="0" w:evenVBand="0" w:oddHBand="0" w:evenHBand="0" w:firstRowFirstColumn="0" w:firstRowLastColumn="0" w:lastRowFirstColumn="0" w:lastRowLastColumn="0"/>
            </w:pPr>
            <w:r>
              <w:t>NPCs</w:t>
            </w:r>
          </w:p>
        </w:tc>
        <w:tc>
          <w:tcPr>
            <w:tcW w:w="1170" w:type="dxa"/>
          </w:tcPr>
          <w:p w14:paraId="1A1F28AA" w14:textId="71458DCA" w:rsidR="000800AA" w:rsidRDefault="000800AA" w:rsidP="000800AA">
            <w:pPr>
              <w:cnfStyle w:val="000000000000" w:firstRow="0" w:lastRow="0" w:firstColumn="0" w:lastColumn="0" w:oddVBand="0" w:evenVBand="0" w:oddHBand="0" w:evenHBand="0" w:firstRowFirstColumn="0" w:firstRowLastColumn="0" w:lastRowFirstColumn="0" w:lastRowLastColumn="0"/>
            </w:pPr>
            <w:r>
              <w:t>High</w:t>
            </w:r>
          </w:p>
        </w:tc>
      </w:tr>
      <w:tr w:rsidR="000800AA" w14:paraId="49BC51EA" w14:textId="77777777" w:rsidTr="00790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05AA6C53" w14:textId="01C04E7C" w:rsidR="000800AA" w:rsidRDefault="000800AA" w:rsidP="000800AA">
            <w:r>
              <w:rPr>
                <w:rFonts w:hint="eastAsia"/>
                <w:lang w:eastAsia="zh-CN"/>
              </w:rPr>
              <w:t>Hac</w:t>
            </w:r>
            <w:r>
              <w:t>k Rifle Script</w:t>
            </w:r>
          </w:p>
        </w:tc>
        <w:tc>
          <w:tcPr>
            <w:tcW w:w="1710" w:type="dxa"/>
          </w:tcPr>
          <w:p w14:paraId="760A726F" w14:textId="66007861" w:rsidR="000800AA" w:rsidRDefault="000800AA" w:rsidP="000800AA">
            <w:pPr>
              <w:cnfStyle w:val="000000100000" w:firstRow="0" w:lastRow="0" w:firstColumn="0" w:lastColumn="0" w:oddVBand="0" w:evenVBand="0" w:oddHBand="1" w:evenHBand="0" w:firstRowFirstColumn="0" w:firstRowLastColumn="0" w:lastRowFirstColumn="0" w:lastRowLastColumn="0"/>
            </w:pPr>
            <w:r>
              <w:t>Script</w:t>
            </w:r>
          </w:p>
        </w:tc>
        <w:tc>
          <w:tcPr>
            <w:tcW w:w="1170" w:type="dxa"/>
          </w:tcPr>
          <w:p w14:paraId="09D4F4B4" w14:textId="7DF89CF6" w:rsidR="000800AA" w:rsidRDefault="000800AA" w:rsidP="000800AA">
            <w:pPr>
              <w:cnfStyle w:val="000000100000" w:firstRow="0" w:lastRow="0" w:firstColumn="0" w:lastColumn="0" w:oddVBand="0" w:evenVBand="0" w:oddHBand="1" w:evenHBand="0" w:firstRowFirstColumn="0" w:firstRowLastColumn="0" w:lastRowFirstColumn="0" w:lastRowLastColumn="0"/>
            </w:pPr>
            <w:r>
              <w:t>High</w:t>
            </w:r>
          </w:p>
        </w:tc>
      </w:tr>
      <w:tr w:rsidR="000800AA" w14:paraId="539E62E6" w14:textId="77777777" w:rsidTr="00790246">
        <w:tc>
          <w:tcPr>
            <w:cnfStyle w:val="001000000000" w:firstRow="0" w:lastRow="0" w:firstColumn="1" w:lastColumn="0" w:oddVBand="0" w:evenVBand="0" w:oddHBand="0" w:evenHBand="0" w:firstRowFirstColumn="0" w:firstRowLastColumn="0" w:lastRowFirstColumn="0" w:lastRowLastColumn="0"/>
            <w:tcW w:w="6475" w:type="dxa"/>
          </w:tcPr>
          <w:p w14:paraId="34710EC7" w14:textId="27DF75A3" w:rsidR="000800AA" w:rsidRDefault="000800AA" w:rsidP="000800AA">
            <w:pPr>
              <w:rPr>
                <w:lang w:eastAsia="zh-CN"/>
              </w:rPr>
            </w:pPr>
            <w:r>
              <w:rPr>
                <w:lang w:eastAsia="zh-CN"/>
              </w:rPr>
              <w:t>Cables</w:t>
            </w:r>
          </w:p>
        </w:tc>
        <w:tc>
          <w:tcPr>
            <w:tcW w:w="1710" w:type="dxa"/>
          </w:tcPr>
          <w:p w14:paraId="7050B23F" w14:textId="2AD389FC" w:rsidR="000800AA" w:rsidRDefault="000800AA" w:rsidP="000800AA">
            <w:pPr>
              <w:cnfStyle w:val="000000000000" w:firstRow="0" w:lastRow="0" w:firstColumn="0" w:lastColumn="0" w:oddVBand="0" w:evenVBand="0" w:oddHBand="0" w:evenHBand="0" w:firstRowFirstColumn="0" w:firstRowLastColumn="0" w:lastRowFirstColumn="0" w:lastRowLastColumn="0"/>
            </w:pPr>
            <w:r>
              <w:t>Mesh</w:t>
            </w:r>
          </w:p>
        </w:tc>
        <w:tc>
          <w:tcPr>
            <w:tcW w:w="1170" w:type="dxa"/>
          </w:tcPr>
          <w:p w14:paraId="62D2FF70" w14:textId="493D68C9" w:rsidR="000800AA" w:rsidRDefault="000800AA" w:rsidP="000800AA">
            <w:pPr>
              <w:cnfStyle w:val="000000000000" w:firstRow="0" w:lastRow="0" w:firstColumn="0" w:lastColumn="0" w:oddVBand="0" w:evenVBand="0" w:oddHBand="0" w:evenHBand="0" w:firstRowFirstColumn="0" w:firstRowLastColumn="0" w:lastRowFirstColumn="0" w:lastRowLastColumn="0"/>
            </w:pPr>
            <w:r>
              <w:t>Medium</w:t>
            </w:r>
          </w:p>
        </w:tc>
      </w:tr>
      <w:tr w:rsidR="000800AA" w14:paraId="6ED99AE8" w14:textId="77777777" w:rsidTr="00790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ECF121F" w14:textId="286AD5A1" w:rsidR="000800AA" w:rsidRDefault="000800AA" w:rsidP="000800AA">
            <w:r>
              <w:t>Terrain</w:t>
            </w:r>
          </w:p>
        </w:tc>
        <w:tc>
          <w:tcPr>
            <w:tcW w:w="1710" w:type="dxa"/>
          </w:tcPr>
          <w:p w14:paraId="48F71E9B" w14:textId="182D7BEF" w:rsidR="000800AA" w:rsidRDefault="000800AA" w:rsidP="000800AA">
            <w:pPr>
              <w:cnfStyle w:val="000000100000" w:firstRow="0" w:lastRow="0" w:firstColumn="0" w:lastColumn="0" w:oddVBand="0" w:evenVBand="0" w:oddHBand="1" w:evenHBand="0" w:firstRowFirstColumn="0" w:firstRowLastColumn="0" w:lastRowFirstColumn="0" w:lastRowLastColumn="0"/>
            </w:pPr>
            <w:r>
              <w:t>Terrain/Meshes</w:t>
            </w:r>
          </w:p>
        </w:tc>
        <w:tc>
          <w:tcPr>
            <w:tcW w:w="1170" w:type="dxa"/>
          </w:tcPr>
          <w:p w14:paraId="4B5DF700" w14:textId="431B1EA5" w:rsidR="000800AA" w:rsidRDefault="000800AA" w:rsidP="000800AA">
            <w:pPr>
              <w:cnfStyle w:val="000000100000" w:firstRow="0" w:lastRow="0" w:firstColumn="0" w:lastColumn="0" w:oddVBand="0" w:evenVBand="0" w:oddHBand="1" w:evenHBand="0" w:firstRowFirstColumn="0" w:firstRowLastColumn="0" w:lastRowFirstColumn="0" w:lastRowLastColumn="0"/>
            </w:pPr>
            <w:r>
              <w:t>Medium</w:t>
            </w:r>
          </w:p>
        </w:tc>
      </w:tr>
      <w:tr w:rsidR="000800AA" w14:paraId="4724EB8E" w14:textId="77777777" w:rsidTr="00790246">
        <w:tc>
          <w:tcPr>
            <w:cnfStyle w:val="001000000000" w:firstRow="0" w:lastRow="0" w:firstColumn="1" w:lastColumn="0" w:oddVBand="0" w:evenVBand="0" w:oddHBand="0" w:evenHBand="0" w:firstRowFirstColumn="0" w:firstRowLastColumn="0" w:lastRowFirstColumn="0" w:lastRowLastColumn="0"/>
            <w:tcW w:w="6475" w:type="dxa"/>
          </w:tcPr>
          <w:p w14:paraId="3A507935" w14:textId="20B0C9B6" w:rsidR="000800AA" w:rsidRDefault="000800AA" w:rsidP="000800AA">
            <w:r>
              <w:rPr>
                <w:lang w:eastAsia="zh-CN"/>
              </w:rPr>
              <w:t>Quest Start letter</w:t>
            </w:r>
          </w:p>
        </w:tc>
        <w:tc>
          <w:tcPr>
            <w:tcW w:w="1710" w:type="dxa"/>
          </w:tcPr>
          <w:p w14:paraId="3C46AFC2" w14:textId="5B00D86E" w:rsidR="000800AA" w:rsidRDefault="000800AA" w:rsidP="000800AA">
            <w:pPr>
              <w:cnfStyle w:val="000000000000" w:firstRow="0" w:lastRow="0" w:firstColumn="0" w:lastColumn="0" w:oddVBand="0" w:evenVBand="0" w:oddHBand="0" w:evenHBand="0" w:firstRowFirstColumn="0" w:firstRowLastColumn="0" w:lastRowFirstColumn="0" w:lastRowLastColumn="0"/>
            </w:pPr>
            <w:r>
              <w:t>Notes</w:t>
            </w:r>
          </w:p>
        </w:tc>
        <w:tc>
          <w:tcPr>
            <w:tcW w:w="1170" w:type="dxa"/>
          </w:tcPr>
          <w:p w14:paraId="7ED18695" w14:textId="2FBDF2EC" w:rsidR="000800AA" w:rsidRDefault="000800AA" w:rsidP="000800AA">
            <w:pPr>
              <w:cnfStyle w:val="000000000000" w:firstRow="0" w:lastRow="0" w:firstColumn="0" w:lastColumn="0" w:oddVBand="0" w:evenVBand="0" w:oddHBand="0" w:evenHBand="0" w:firstRowFirstColumn="0" w:firstRowLastColumn="0" w:lastRowFirstColumn="0" w:lastRowLastColumn="0"/>
            </w:pPr>
            <w:r>
              <w:t>Medium</w:t>
            </w:r>
          </w:p>
        </w:tc>
      </w:tr>
      <w:tr w:rsidR="000800AA" w14:paraId="153F77A6" w14:textId="77777777" w:rsidTr="00790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31C370B" w14:textId="017E9316" w:rsidR="000800AA" w:rsidRDefault="000800AA" w:rsidP="000800AA">
            <w:pPr>
              <w:rPr>
                <w:lang w:eastAsia="zh-CN"/>
              </w:rPr>
            </w:pPr>
            <w:r>
              <w:rPr>
                <w:lang w:eastAsia="zh-CN"/>
              </w:rPr>
              <w:t>Terminal logs/narrative pieces</w:t>
            </w:r>
          </w:p>
        </w:tc>
        <w:tc>
          <w:tcPr>
            <w:tcW w:w="1710" w:type="dxa"/>
          </w:tcPr>
          <w:p w14:paraId="3C785586" w14:textId="207380BB" w:rsidR="000800AA" w:rsidRDefault="000800AA" w:rsidP="000800AA">
            <w:pPr>
              <w:cnfStyle w:val="000000100000" w:firstRow="0" w:lastRow="0" w:firstColumn="0" w:lastColumn="0" w:oddVBand="0" w:evenVBand="0" w:oddHBand="1" w:evenHBand="0" w:firstRowFirstColumn="0" w:firstRowLastColumn="0" w:lastRowFirstColumn="0" w:lastRowLastColumn="0"/>
            </w:pPr>
            <w:r>
              <w:t>Terminal</w:t>
            </w:r>
          </w:p>
        </w:tc>
        <w:tc>
          <w:tcPr>
            <w:tcW w:w="1170" w:type="dxa"/>
          </w:tcPr>
          <w:p w14:paraId="6F75CCD2" w14:textId="6040514F" w:rsidR="000800AA" w:rsidRDefault="000800AA" w:rsidP="000800AA">
            <w:pPr>
              <w:cnfStyle w:val="000000100000" w:firstRow="0" w:lastRow="0" w:firstColumn="0" w:lastColumn="0" w:oddVBand="0" w:evenVBand="0" w:oddHBand="1" w:evenHBand="0" w:firstRowFirstColumn="0" w:firstRowLastColumn="0" w:lastRowFirstColumn="0" w:lastRowLastColumn="0"/>
            </w:pPr>
            <w:r>
              <w:t>Medium</w:t>
            </w:r>
          </w:p>
        </w:tc>
      </w:tr>
      <w:tr w:rsidR="000800AA" w14:paraId="60DA6BC1" w14:textId="77777777" w:rsidTr="00790246">
        <w:tc>
          <w:tcPr>
            <w:cnfStyle w:val="001000000000" w:firstRow="0" w:lastRow="0" w:firstColumn="1" w:lastColumn="0" w:oddVBand="0" w:evenVBand="0" w:oddHBand="0" w:evenHBand="0" w:firstRowFirstColumn="0" w:firstRowLastColumn="0" w:lastRowFirstColumn="0" w:lastRowLastColumn="0"/>
            <w:tcW w:w="6475" w:type="dxa"/>
          </w:tcPr>
          <w:p w14:paraId="4FD777AF" w14:textId="04339DBA" w:rsidR="000800AA" w:rsidRDefault="000800AA" w:rsidP="000800AA">
            <w:pPr>
              <w:rPr>
                <w:lang w:eastAsia="zh-CN"/>
              </w:rPr>
            </w:pPr>
            <w:r>
              <w:rPr>
                <w:lang w:eastAsia="zh-CN"/>
              </w:rPr>
              <w:t>Turret Lights</w:t>
            </w:r>
          </w:p>
        </w:tc>
        <w:tc>
          <w:tcPr>
            <w:tcW w:w="1710" w:type="dxa"/>
          </w:tcPr>
          <w:p w14:paraId="1817492C" w14:textId="422B6282" w:rsidR="000800AA" w:rsidRDefault="000800AA" w:rsidP="000800AA">
            <w:pPr>
              <w:cnfStyle w:val="000000000000" w:firstRow="0" w:lastRow="0" w:firstColumn="0" w:lastColumn="0" w:oddVBand="0" w:evenVBand="0" w:oddHBand="0" w:evenHBand="0" w:firstRowFirstColumn="0" w:firstRowLastColumn="0" w:lastRowFirstColumn="0" w:lastRowLastColumn="0"/>
            </w:pPr>
            <w:r>
              <w:t>Light</w:t>
            </w:r>
          </w:p>
        </w:tc>
        <w:tc>
          <w:tcPr>
            <w:tcW w:w="1170" w:type="dxa"/>
          </w:tcPr>
          <w:p w14:paraId="505ED33B" w14:textId="65E72A02" w:rsidR="000800AA" w:rsidRDefault="000800AA" w:rsidP="000800AA">
            <w:pPr>
              <w:cnfStyle w:val="000000000000" w:firstRow="0" w:lastRow="0" w:firstColumn="0" w:lastColumn="0" w:oddVBand="0" w:evenVBand="0" w:oddHBand="0" w:evenHBand="0" w:firstRowFirstColumn="0" w:firstRowLastColumn="0" w:lastRowFirstColumn="0" w:lastRowLastColumn="0"/>
            </w:pPr>
            <w:r>
              <w:t>Medium</w:t>
            </w:r>
          </w:p>
        </w:tc>
      </w:tr>
      <w:tr w:rsidR="000800AA" w14:paraId="409CF28A" w14:textId="77777777" w:rsidTr="00790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3DD2315" w14:textId="7AD0D184" w:rsidR="000800AA" w:rsidRDefault="000800AA" w:rsidP="000800AA">
            <w:pPr>
              <w:rPr>
                <w:lang w:eastAsia="zh-CN"/>
              </w:rPr>
            </w:pPr>
            <w:r>
              <w:rPr>
                <w:lang w:eastAsia="zh-CN"/>
              </w:rPr>
              <w:t>Turret Light Script</w:t>
            </w:r>
          </w:p>
        </w:tc>
        <w:tc>
          <w:tcPr>
            <w:tcW w:w="1710" w:type="dxa"/>
          </w:tcPr>
          <w:p w14:paraId="25978C5C" w14:textId="64653EA3" w:rsidR="000800AA" w:rsidRDefault="000800AA" w:rsidP="000800AA">
            <w:pPr>
              <w:cnfStyle w:val="000000100000" w:firstRow="0" w:lastRow="0" w:firstColumn="0" w:lastColumn="0" w:oddVBand="0" w:evenVBand="0" w:oddHBand="1" w:evenHBand="0" w:firstRowFirstColumn="0" w:firstRowLastColumn="0" w:lastRowFirstColumn="0" w:lastRowLastColumn="0"/>
            </w:pPr>
            <w:r>
              <w:t>Script</w:t>
            </w:r>
          </w:p>
        </w:tc>
        <w:tc>
          <w:tcPr>
            <w:tcW w:w="1170" w:type="dxa"/>
          </w:tcPr>
          <w:p w14:paraId="41F073F2" w14:textId="1D98F8A3" w:rsidR="000800AA" w:rsidRDefault="000800AA" w:rsidP="000800AA">
            <w:pPr>
              <w:cnfStyle w:val="000000100000" w:firstRow="0" w:lastRow="0" w:firstColumn="0" w:lastColumn="0" w:oddVBand="0" w:evenVBand="0" w:oddHBand="1" w:evenHBand="0" w:firstRowFirstColumn="0" w:firstRowLastColumn="0" w:lastRowFirstColumn="0" w:lastRowLastColumn="0"/>
            </w:pPr>
            <w:r>
              <w:t>Medium</w:t>
            </w:r>
          </w:p>
        </w:tc>
      </w:tr>
      <w:tr w:rsidR="000800AA" w14:paraId="5E7FA1A6" w14:textId="77777777" w:rsidTr="00790246">
        <w:tc>
          <w:tcPr>
            <w:cnfStyle w:val="001000000000" w:firstRow="0" w:lastRow="0" w:firstColumn="1" w:lastColumn="0" w:oddVBand="0" w:evenVBand="0" w:oddHBand="0" w:evenHBand="0" w:firstRowFirstColumn="0" w:firstRowLastColumn="0" w:lastRowFirstColumn="0" w:lastRowLastColumn="0"/>
            <w:tcW w:w="6475" w:type="dxa"/>
          </w:tcPr>
          <w:p w14:paraId="0BE367C2" w14:textId="0DFDF435" w:rsidR="000800AA" w:rsidRDefault="000800AA" w:rsidP="000800AA">
            <w:pPr>
              <w:rPr>
                <w:lang w:eastAsia="zh-CN"/>
              </w:rPr>
            </w:pPr>
            <w:r>
              <w:rPr>
                <w:lang w:eastAsia="zh-CN"/>
              </w:rPr>
              <w:t>Elevator</w:t>
            </w:r>
          </w:p>
        </w:tc>
        <w:tc>
          <w:tcPr>
            <w:tcW w:w="1710" w:type="dxa"/>
          </w:tcPr>
          <w:p w14:paraId="2E10268A" w14:textId="400B9053" w:rsidR="000800AA" w:rsidRDefault="000800AA" w:rsidP="000800AA">
            <w:pPr>
              <w:cnfStyle w:val="000000000000" w:firstRow="0" w:lastRow="0" w:firstColumn="0" w:lastColumn="0" w:oddVBand="0" w:evenVBand="0" w:oddHBand="0" w:evenHBand="0" w:firstRowFirstColumn="0" w:firstRowLastColumn="0" w:lastRowFirstColumn="0" w:lastRowLastColumn="0"/>
            </w:pPr>
            <w:r>
              <w:t>Mesh</w:t>
            </w:r>
          </w:p>
        </w:tc>
        <w:tc>
          <w:tcPr>
            <w:tcW w:w="1170" w:type="dxa"/>
          </w:tcPr>
          <w:p w14:paraId="3CA3444A" w14:textId="5CC16339" w:rsidR="000800AA" w:rsidRDefault="000800AA" w:rsidP="000800AA">
            <w:pPr>
              <w:cnfStyle w:val="000000000000" w:firstRow="0" w:lastRow="0" w:firstColumn="0" w:lastColumn="0" w:oddVBand="0" w:evenVBand="0" w:oddHBand="0" w:evenHBand="0" w:firstRowFirstColumn="0" w:firstRowLastColumn="0" w:lastRowFirstColumn="0" w:lastRowLastColumn="0"/>
            </w:pPr>
            <w:r>
              <w:t>Medium</w:t>
            </w:r>
          </w:p>
        </w:tc>
      </w:tr>
      <w:tr w:rsidR="000800AA" w14:paraId="62D3A560" w14:textId="77777777" w:rsidTr="00790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5293C8CF" w14:textId="10259F13" w:rsidR="000800AA" w:rsidRDefault="000800AA" w:rsidP="000800AA">
            <w:pPr>
              <w:rPr>
                <w:lang w:eastAsia="zh-CN"/>
              </w:rPr>
            </w:pPr>
            <w:r>
              <w:rPr>
                <w:lang w:eastAsia="zh-CN"/>
              </w:rPr>
              <w:t>Key</w:t>
            </w:r>
          </w:p>
        </w:tc>
        <w:tc>
          <w:tcPr>
            <w:tcW w:w="1710" w:type="dxa"/>
          </w:tcPr>
          <w:p w14:paraId="0A8B9919" w14:textId="5B00019B" w:rsidR="000800AA" w:rsidRDefault="000800AA" w:rsidP="000800AA">
            <w:pPr>
              <w:cnfStyle w:val="000000100000" w:firstRow="0" w:lastRow="0" w:firstColumn="0" w:lastColumn="0" w:oddVBand="0" w:evenVBand="0" w:oddHBand="1" w:evenHBand="0" w:firstRowFirstColumn="0" w:firstRowLastColumn="0" w:lastRowFirstColumn="0" w:lastRowLastColumn="0"/>
            </w:pPr>
            <w:r>
              <w:t>Keys</w:t>
            </w:r>
          </w:p>
        </w:tc>
        <w:tc>
          <w:tcPr>
            <w:tcW w:w="1170" w:type="dxa"/>
          </w:tcPr>
          <w:p w14:paraId="287D1D24" w14:textId="39E9E6CE" w:rsidR="000800AA" w:rsidRDefault="000800AA" w:rsidP="000800AA">
            <w:pPr>
              <w:cnfStyle w:val="000000100000" w:firstRow="0" w:lastRow="0" w:firstColumn="0" w:lastColumn="0" w:oddVBand="0" w:evenVBand="0" w:oddHBand="1" w:evenHBand="0" w:firstRowFirstColumn="0" w:firstRowLastColumn="0" w:lastRowFirstColumn="0" w:lastRowLastColumn="0"/>
            </w:pPr>
            <w:r>
              <w:t>Medium</w:t>
            </w:r>
          </w:p>
        </w:tc>
      </w:tr>
      <w:tr w:rsidR="000800AA" w14:paraId="325AB67B" w14:textId="77777777" w:rsidTr="00790246">
        <w:tc>
          <w:tcPr>
            <w:cnfStyle w:val="001000000000" w:firstRow="0" w:lastRow="0" w:firstColumn="1" w:lastColumn="0" w:oddVBand="0" w:evenVBand="0" w:oddHBand="0" w:evenHBand="0" w:firstRowFirstColumn="0" w:firstRowLastColumn="0" w:lastRowFirstColumn="0" w:lastRowLastColumn="0"/>
            <w:tcW w:w="6475" w:type="dxa"/>
          </w:tcPr>
          <w:p w14:paraId="7E3BC97B" w14:textId="35EF0E7B" w:rsidR="000800AA" w:rsidRDefault="000800AA" w:rsidP="000800AA">
            <w:r>
              <w:t>Terrain Textures</w:t>
            </w:r>
          </w:p>
        </w:tc>
        <w:tc>
          <w:tcPr>
            <w:tcW w:w="1710" w:type="dxa"/>
          </w:tcPr>
          <w:p w14:paraId="56AD7B14" w14:textId="7A5E6658" w:rsidR="000800AA" w:rsidRDefault="000800AA" w:rsidP="000800AA">
            <w:pPr>
              <w:cnfStyle w:val="000000000000" w:firstRow="0" w:lastRow="0" w:firstColumn="0" w:lastColumn="0" w:oddVBand="0" w:evenVBand="0" w:oddHBand="0" w:evenHBand="0" w:firstRowFirstColumn="0" w:firstRowLastColumn="0" w:lastRowFirstColumn="0" w:lastRowLastColumn="0"/>
            </w:pPr>
            <w:r>
              <w:t>Texture</w:t>
            </w:r>
          </w:p>
        </w:tc>
        <w:tc>
          <w:tcPr>
            <w:tcW w:w="1170" w:type="dxa"/>
          </w:tcPr>
          <w:p w14:paraId="585790CC" w14:textId="6D5DB195" w:rsidR="000800AA" w:rsidRDefault="000800AA" w:rsidP="000800AA">
            <w:pPr>
              <w:cnfStyle w:val="000000000000" w:firstRow="0" w:lastRow="0" w:firstColumn="0" w:lastColumn="0" w:oddVBand="0" w:evenVBand="0" w:oddHBand="0" w:evenHBand="0" w:firstRowFirstColumn="0" w:firstRowLastColumn="0" w:lastRowFirstColumn="0" w:lastRowLastColumn="0"/>
            </w:pPr>
            <w:r>
              <w:t>Low</w:t>
            </w:r>
          </w:p>
        </w:tc>
      </w:tr>
      <w:tr w:rsidR="000800AA" w14:paraId="429AB641" w14:textId="77777777" w:rsidTr="007902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5" w:type="dxa"/>
          </w:tcPr>
          <w:p w14:paraId="104F9F89" w14:textId="33DA068F" w:rsidR="000800AA" w:rsidRDefault="000800AA" w:rsidP="000800AA">
            <w:r>
              <w:t xml:space="preserve">Decals </w:t>
            </w:r>
            <w:r w:rsidRPr="00BF37D1">
              <w:rPr>
                <w:b w:val="0"/>
                <w:bCs w:val="0"/>
              </w:rPr>
              <w:t>– Stains, blood</w:t>
            </w:r>
            <w:r>
              <w:t xml:space="preserve"> </w:t>
            </w:r>
          </w:p>
        </w:tc>
        <w:tc>
          <w:tcPr>
            <w:tcW w:w="1710" w:type="dxa"/>
          </w:tcPr>
          <w:p w14:paraId="59A8122D" w14:textId="65725404" w:rsidR="000800AA" w:rsidRDefault="000800AA" w:rsidP="000800AA">
            <w:pPr>
              <w:cnfStyle w:val="000000100000" w:firstRow="0" w:lastRow="0" w:firstColumn="0" w:lastColumn="0" w:oddVBand="0" w:evenVBand="0" w:oddHBand="1" w:evenHBand="0" w:firstRowFirstColumn="0" w:firstRowLastColumn="0" w:lastRowFirstColumn="0" w:lastRowLastColumn="0"/>
            </w:pPr>
            <w:r>
              <w:t>Decals</w:t>
            </w:r>
          </w:p>
        </w:tc>
        <w:tc>
          <w:tcPr>
            <w:tcW w:w="1170" w:type="dxa"/>
          </w:tcPr>
          <w:p w14:paraId="1FCE2629" w14:textId="5CED0349" w:rsidR="000800AA" w:rsidRDefault="000800AA" w:rsidP="000800AA">
            <w:pPr>
              <w:cnfStyle w:val="000000100000" w:firstRow="0" w:lastRow="0" w:firstColumn="0" w:lastColumn="0" w:oddVBand="0" w:evenVBand="0" w:oddHBand="1" w:evenHBand="0" w:firstRowFirstColumn="0" w:firstRowLastColumn="0" w:lastRowFirstColumn="0" w:lastRowLastColumn="0"/>
            </w:pPr>
            <w:r>
              <w:t>Low</w:t>
            </w:r>
          </w:p>
        </w:tc>
      </w:tr>
      <w:tr w:rsidR="000800AA" w14:paraId="623E8B97" w14:textId="77777777" w:rsidTr="00790246">
        <w:tc>
          <w:tcPr>
            <w:cnfStyle w:val="001000000000" w:firstRow="0" w:lastRow="0" w:firstColumn="1" w:lastColumn="0" w:oddVBand="0" w:evenVBand="0" w:oddHBand="0" w:evenHBand="0" w:firstRowFirstColumn="0" w:firstRowLastColumn="0" w:lastRowFirstColumn="0" w:lastRowLastColumn="0"/>
            <w:tcW w:w="6475" w:type="dxa"/>
          </w:tcPr>
          <w:p w14:paraId="1947D104" w14:textId="36689AA5" w:rsidR="000800AA" w:rsidRDefault="000800AA" w:rsidP="000800AA">
            <w:r>
              <w:t xml:space="preserve">Visual Effects </w:t>
            </w:r>
            <w:r w:rsidRPr="00BF37D1">
              <w:rPr>
                <w:b w:val="0"/>
                <w:bCs w:val="0"/>
              </w:rPr>
              <w:t>– Fire, smoke</w:t>
            </w:r>
          </w:p>
        </w:tc>
        <w:tc>
          <w:tcPr>
            <w:tcW w:w="1710" w:type="dxa"/>
          </w:tcPr>
          <w:p w14:paraId="732A5799" w14:textId="01AF1FEE" w:rsidR="000800AA" w:rsidRDefault="000800AA" w:rsidP="000800AA">
            <w:pPr>
              <w:cnfStyle w:val="000000000000" w:firstRow="0" w:lastRow="0" w:firstColumn="0" w:lastColumn="0" w:oddVBand="0" w:evenVBand="0" w:oddHBand="0" w:evenHBand="0" w:firstRowFirstColumn="0" w:firstRowLastColumn="0" w:lastRowFirstColumn="0" w:lastRowLastColumn="0"/>
            </w:pPr>
            <w:r>
              <w:t>Effects</w:t>
            </w:r>
          </w:p>
        </w:tc>
        <w:tc>
          <w:tcPr>
            <w:tcW w:w="1170" w:type="dxa"/>
          </w:tcPr>
          <w:p w14:paraId="3A6F7DEC" w14:textId="782C078D" w:rsidR="000800AA" w:rsidRDefault="000800AA" w:rsidP="000800AA">
            <w:pPr>
              <w:cnfStyle w:val="000000000000" w:firstRow="0" w:lastRow="0" w:firstColumn="0" w:lastColumn="0" w:oddVBand="0" w:evenVBand="0" w:oddHBand="0" w:evenHBand="0" w:firstRowFirstColumn="0" w:firstRowLastColumn="0" w:lastRowFirstColumn="0" w:lastRowLastColumn="0"/>
            </w:pPr>
            <w:r>
              <w:t>Low</w:t>
            </w:r>
          </w:p>
        </w:tc>
      </w:tr>
    </w:tbl>
    <w:p w14:paraId="5D175463" w14:textId="77777777" w:rsidR="007A572C" w:rsidRDefault="007A572C" w:rsidP="00935961">
      <w:r>
        <w:br w:type="page"/>
      </w:r>
    </w:p>
    <w:p w14:paraId="630D53A6" w14:textId="77777777" w:rsidR="009C263B" w:rsidRDefault="00715EB4" w:rsidP="00F22306">
      <w:pPr>
        <w:pStyle w:val="Heading1"/>
      </w:pPr>
      <w:bookmarkStart w:id="58" w:name="_Toc102793901"/>
      <w:r>
        <w:lastRenderedPageBreak/>
        <w:t>References</w:t>
      </w:r>
      <w:bookmarkEnd w:id="58"/>
    </w:p>
    <w:p w14:paraId="6A2C317C" w14:textId="188B2E23" w:rsidR="00BB5EC6" w:rsidRDefault="00E922D5" w:rsidP="00F22306">
      <w:r>
        <w:t>[Cover Image]</w:t>
      </w:r>
      <w:r w:rsidR="00756704" w:rsidRPr="00756704">
        <w:t xml:space="preserve"> </w:t>
      </w:r>
      <w:r w:rsidR="00BB5EC6">
        <w:t xml:space="preserve">Music City All Stars. Accessed on: Feb. 27, 2022. [Online]. Available: </w:t>
      </w:r>
      <w:hyperlink r:id="rId26" w:history="1">
        <w:r w:rsidR="00BB5EC6" w:rsidRPr="00BE03E3">
          <w:rPr>
            <w:rStyle w:val="Hyperlink"/>
          </w:rPr>
          <w:t>https://www.musiccityallstars.com/superherocamp</w:t>
        </w:r>
      </w:hyperlink>
    </w:p>
    <w:p w14:paraId="468E56A7" w14:textId="3A764B53" w:rsidR="00935961" w:rsidRDefault="00935961" w:rsidP="00935961">
      <w:r>
        <w:t xml:space="preserve">[1] </w:t>
      </w:r>
      <w:r w:rsidRPr="00893BC3">
        <w:rPr>
          <w:i/>
          <w:iCs/>
        </w:rPr>
        <w:t>Fallout 4</w:t>
      </w:r>
      <w:r>
        <w:t xml:space="preserve">, </w:t>
      </w:r>
      <w:r w:rsidRPr="00893BC3">
        <w:t>Bethesda Game Studios</w:t>
      </w:r>
      <w:r>
        <w:rPr>
          <w:lang w:eastAsia="zh-CN"/>
        </w:rPr>
        <w:t>, 2015.</w:t>
      </w:r>
    </w:p>
    <w:p w14:paraId="405EF3B7" w14:textId="62E52432" w:rsidR="00935961" w:rsidRDefault="00935961" w:rsidP="00935961">
      <w:r>
        <w:t>[2]</w:t>
      </w:r>
      <w:r>
        <w:rPr>
          <w:i/>
          <w:iCs/>
        </w:rPr>
        <w:t xml:space="preserve"> </w:t>
      </w:r>
      <w:r>
        <w:t>Wu, Tianze. Map created through Diagrams.net. Edited with Adobe Photoshop.</w:t>
      </w:r>
    </w:p>
    <w:p w14:paraId="31F4C040" w14:textId="142DE603" w:rsidR="00935961" w:rsidRDefault="00935961" w:rsidP="00935961">
      <w:r>
        <w:t>[3] Wu, Tianze. Chart created through Microsoft Excel.</w:t>
      </w:r>
    </w:p>
    <w:p w14:paraId="2CCC8A74" w14:textId="49630BCF" w:rsidR="00935961" w:rsidRDefault="00935961" w:rsidP="00935961">
      <w:r>
        <w:t>[</w:t>
      </w:r>
      <w:r w:rsidR="00B428D1">
        <w:t>4] OSV.</w:t>
      </w:r>
      <w:r>
        <w:t xml:space="preserve"> </w:t>
      </w:r>
      <w:r w:rsidR="00B428D1">
        <w:t xml:space="preserve">Accessed on: Feb. 28, 2022. [Online]. Available: </w:t>
      </w:r>
      <w:hyperlink r:id="rId27" w:history="1">
        <w:r w:rsidRPr="005B6BB0">
          <w:rPr>
            <w:rStyle w:val="Hyperlink"/>
          </w:rPr>
          <w:t>https://www.osv.org/building/freeman-farm/</w:t>
        </w:r>
      </w:hyperlink>
    </w:p>
    <w:p w14:paraId="3DE849E6" w14:textId="013C24A3" w:rsidR="00935961" w:rsidRDefault="00935961" w:rsidP="00935961">
      <w:r>
        <w:t>[</w:t>
      </w:r>
      <w:r w:rsidR="00B428D1">
        <w:t>5</w:t>
      </w:r>
      <w:r>
        <w:t xml:space="preserve">] </w:t>
      </w:r>
      <w:r w:rsidR="00B428D1">
        <w:t xml:space="preserve">Tucson Village Farm. Accessed on: Feb. 28, 2022. [Online]. Available: </w:t>
      </w:r>
      <w:hyperlink r:id="rId28" w:history="1">
        <w:r w:rsidRPr="005B6BB0">
          <w:rPr>
            <w:rStyle w:val="Hyperlink"/>
          </w:rPr>
          <w:t>https://tucsonvillagefarm.arizona.edu/</w:t>
        </w:r>
      </w:hyperlink>
    </w:p>
    <w:p w14:paraId="1367DA85" w14:textId="480CC51B" w:rsidR="00935961" w:rsidRDefault="00935961" w:rsidP="00935961">
      <w:r>
        <w:t>[</w:t>
      </w:r>
      <w:r w:rsidR="00B428D1">
        <w:t>6</w:t>
      </w:r>
      <w:r>
        <w:t xml:space="preserve">] </w:t>
      </w:r>
      <w:hyperlink r:id="rId29" w:history="1">
        <w:r w:rsidR="00B428D1" w:rsidRPr="00B428D1">
          <w:t xml:space="preserve"> </w:t>
        </w:r>
        <w:r w:rsidR="00B428D1">
          <w:t xml:space="preserve">Unmask Africa. Accessed on: Feb. 28, 2022. [Online]. Available: </w:t>
        </w:r>
        <w:r w:rsidRPr="005B6BB0">
          <w:rPr>
            <w:rStyle w:val="Hyperlink"/>
          </w:rPr>
          <w:t>https://unmask.africa/3-good-reasons-to-set-up-shop-in-rural-areas/</w:t>
        </w:r>
      </w:hyperlink>
    </w:p>
    <w:p w14:paraId="1236CB41" w14:textId="292D0462" w:rsidR="00935961" w:rsidRDefault="00935961" w:rsidP="00935961">
      <w:r>
        <w:t>[</w:t>
      </w:r>
      <w:r w:rsidR="00B428D1">
        <w:t>7</w:t>
      </w:r>
      <w:r>
        <w:t xml:space="preserve">] </w:t>
      </w:r>
      <w:r w:rsidR="00B428D1">
        <w:t xml:space="preserve">Square One Villages. Accessed on: Feb. 28, 2022. [Online]. Available: </w:t>
      </w:r>
      <w:hyperlink r:id="rId30" w:history="1">
        <w:r w:rsidRPr="005B6BB0">
          <w:rPr>
            <w:rStyle w:val="Hyperlink"/>
          </w:rPr>
          <w:t>https://www.squareonevillages.org/</w:t>
        </w:r>
      </w:hyperlink>
    </w:p>
    <w:p w14:paraId="783FDC5E" w14:textId="467A6729" w:rsidR="00B428D1" w:rsidRDefault="00B428D1" w:rsidP="00B428D1">
      <w:r>
        <w:t xml:space="preserve">[8] Respawn First. Accessed on: Feb. 28, 2022. [Online]. Available: </w:t>
      </w:r>
      <w:hyperlink r:id="rId31" w:history="1">
        <w:r w:rsidRPr="005B6BB0">
          <w:rPr>
            <w:rStyle w:val="Hyperlink"/>
          </w:rPr>
          <w:t>https://respawnfirst.com/fallout-4-the-institute-ending-guide-2/</w:t>
        </w:r>
      </w:hyperlink>
    </w:p>
    <w:p w14:paraId="44F5EC40" w14:textId="709D3B10" w:rsidR="00B428D1" w:rsidRDefault="00B428D1" w:rsidP="00B428D1">
      <w:r>
        <w:t xml:space="preserve">[9] Fallout Fandom Wiki. Accessed on: Feb. 28, 2022. [Online]. Available: </w:t>
      </w:r>
      <w:hyperlink r:id="rId32" w:history="1">
        <w:r w:rsidRPr="005B6BB0">
          <w:rPr>
            <w:rStyle w:val="Hyperlink"/>
          </w:rPr>
          <w:t>https://fallout.fandom.com/wiki/The_Institute_(location)</w:t>
        </w:r>
      </w:hyperlink>
    </w:p>
    <w:p w14:paraId="29751C4F" w14:textId="18442309" w:rsidR="00B428D1" w:rsidRDefault="00B428D1" w:rsidP="00B428D1">
      <w:r>
        <w:t xml:space="preserve">[10] Rob Marvin Blog. Accessed on: Feb. 28, 2022. [Online]. Available: </w:t>
      </w:r>
      <w:hyperlink r:id="rId33" w:history="1">
        <w:r w:rsidRPr="005B6BB0">
          <w:rPr>
            <w:rStyle w:val="Hyperlink"/>
          </w:rPr>
          <w:t>https://robmarvin-blog.tumblr.com/post/48872165931/yes-i-get-it-its-cool-to-put-villains-in-glass</w:t>
        </w:r>
      </w:hyperlink>
    </w:p>
    <w:p w14:paraId="1A091B27" w14:textId="15B880BC" w:rsidR="00F22306" w:rsidRPr="00F22306" w:rsidRDefault="00F22306" w:rsidP="00F22306"/>
    <w:sectPr w:rsidR="00F22306" w:rsidRPr="00F22306" w:rsidSect="000B3CD2">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DEA88" w14:textId="77777777" w:rsidR="005D2928" w:rsidRDefault="005D2928" w:rsidP="009073D5">
      <w:pPr>
        <w:spacing w:after="0" w:line="240" w:lineRule="auto"/>
      </w:pPr>
      <w:r>
        <w:separator/>
      </w:r>
    </w:p>
    <w:p w14:paraId="167B1BD5" w14:textId="77777777" w:rsidR="005D2928" w:rsidRDefault="005D2928"/>
  </w:endnote>
  <w:endnote w:type="continuationSeparator" w:id="0">
    <w:p w14:paraId="4723C21B" w14:textId="77777777" w:rsidR="005D2928" w:rsidRDefault="005D2928" w:rsidP="009073D5">
      <w:pPr>
        <w:spacing w:after="0" w:line="240" w:lineRule="auto"/>
      </w:pPr>
      <w:r>
        <w:continuationSeparator/>
      </w:r>
    </w:p>
    <w:p w14:paraId="41DA63B2" w14:textId="77777777" w:rsidR="005D2928" w:rsidRDefault="005D29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195940"/>
      <w:docPartObj>
        <w:docPartGallery w:val="Page Numbers (Top of Page)"/>
        <w:docPartUnique/>
      </w:docPartObj>
    </w:sdtPr>
    <w:sdtEndPr/>
    <w:sdtContent>
      <w:p w14:paraId="2D521040" w14:textId="1684A9F4" w:rsidR="0039558B" w:rsidRDefault="00AA361F" w:rsidP="003A048A">
        <w:pPr>
          <w:pStyle w:val="Footer"/>
          <w:jc w:val="center"/>
        </w:pPr>
        <w:r>
          <w:t>Tianze Wu</w:t>
        </w:r>
        <w:r w:rsidR="003A048A">
          <w:t xml:space="preserve"> </w:t>
        </w:r>
        <w:r w:rsidR="0039558B">
          <w:tab/>
          <w:t xml:space="preserve">Page </w:t>
        </w:r>
        <w:r w:rsidR="0039558B">
          <w:rPr>
            <w:b/>
            <w:sz w:val="24"/>
            <w:szCs w:val="24"/>
          </w:rPr>
          <w:fldChar w:fldCharType="begin"/>
        </w:r>
        <w:r w:rsidR="0039558B">
          <w:rPr>
            <w:b/>
          </w:rPr>
          <w:instrText xml:space="preserve"> PAGE </w:instrText>
        </w:r>
        <w:r w:rsidR="0039558B">
          <w:rPr>
            <w:b/>
            <w:sz w:val="24"/>
            <w:szCs w:val="24"/>
          </w:rPr>
          <w:fldChar w:fldCharType="separate"/>
        </w:r>
        <w:r w:rsidR="00E4016A">
          <w:rPr>
            <w:b/>
            <w:noProof/>
          </w:rPr>
          <w:t>14</w:t>
        </w:r>
        <w:r w:rsidR="0039558B">
          <w:rPr>
            <w:b/>
            <w:sz w:val="24"/>
            <w:szCs w:val="24"/>
          </w:rPr>
          <w:fldChar w:fldCharType="end"/>
        </w:r>
        <w:r w:rsidR="0039558B">
          <w:t xml:space="preserve"> of </w:t>
        </w:r>
        <w:r w:rsidR="0039558B">
          <w:rPr>
            <w:b/>
            <w:sz w:val="24"/>
            <w:szCs w:val="24"/>
          </w:rPr>
          <w:fldChar w:fldCharType="begin"/>
        </w:r>
        <w:r w:rsidR="0039558B">
          <w:rPr>
            <w:b/>
          </w:rPr>
          <w:instrText xml:space="preserve"> NUMPAGES  </w:instrText>
        </w:r>
        <w:r w:rsidR="0039558B">
          <w:rPr>
            <w:b/>
            <w:sz w:val="24"/>
            <w:szCs w:val="24"/>
          </w:rPr>
          <w:fldChar w:fldCharType="separate"/>
        </w:r>
        <w:r w:rsidR="00E4016A">
          <w:rPr>
            <w:b/>
            <w:noProof/>
          </w:rPr>
          <w:t>14</w:t>
        </w:r>
        <w:r w:rsidR="0039558B">
          <w:rPr>
            <w:b/>
            <w:sz w:val="24"/>
            <w:szCs w:val="24"/>
          </w:rPr>
          <w:fldChar w:fldCharType="end"/>
        </w:r>
        <w:r w:rsidR="0039558B">
          <w:rPr>
            <w:b/>
            <w:sz w:val="24"/>
            <w:szCs w:val="24"/>
          </w:rPr>
          <w:tab/>
        </w:r>
        <w:r w:rsidR="0039558B">
          <w:rPr>
            <w:b/>
            <w:sz w:val="24"/>
            <w:szCs w:val="24"/>
          </w:rPr>
          <w:fldChar w:fldCharType="begin"/>
        </w:r>
        <w:r w:rsidR="0039558B">
          <w:rPr>
            <w:b/>
            <w:sz w:val="24"/>
            <w:szCs w:val="24"/>
          </w:rPr>
          <w:instrText xml:space="preserve"> SAVEDATE  \@ "M/d/yyyy"  \* MERGEFORMAT </w:instrText>
        </w:r>
        <w:r w:rsidR="0039558B">
          <w:rPr>
            <w:b/>
            <w:sz w:val="24"/>
            <w:szCs w:val="24"/>
          </w:rPr>
          <w:fldChar w:fldCharType="separate"/>
        </w:r>
        <w:r w:rsidR="00A53B5D">
          <w:rPr>
            <w:b/>
            <w:noProof/>
            <w:sz w:val="24"/>
            <w:szCs w:val="24"/>
          </w:rPr>
          <w:t>5/7/2022</w:t>
        </w:r>
        <w:r w:rsidR="0039558B">
          <w:rPr>
            <w:b/>
            <w:sz w:val="24"/>
            <w:szCs w:val="24"/>
          </w:rPr>
          <w:fldChar w:fldCharType="end"/>
        </w:r>
      </w:p>
    </w:sdtContent>
  </w:sdt>
  <w:p w14:paraId="404620DF" w14:textId="77777777" w:rsidR="0039558B" w:rsidRDefault="00395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38361" w14:textId="77777777" w:rsidR="005D2928" w:rsidRDefault="005D2928" w:rsidP="009073D5">
      <w:pPr>
        <w:spacing w:after="0" w:line="240" w:lineRule="auto"/>
      </w:pPr>
      <w:r>
        <w:separator/>
      </w:r>
    </w:p>
    <w:p w14:paraId="5DB3D9EE" w14:textId="77777777" w:rsidR="005D2928" w:rsidRDefault="005D2928"/>
  </w:footnote>
  <w:footnote w:type="continuationSeparator" w:id="0">
    <w:p w14:paraId="74B1377B" w14:textId="77777777" w:rsidR="005D2928" w:rsidRDefault="005D2928" w:rsidP="009073D5">
      <w:pPr>
        <w:spacing w:after="0" w:line="240" w:lineRule="auto"/>
      </w:pPr>
      <w:r>
        <w:continuationSeparator/>
      </w:r>
    </w:p>
    <w:p w14:paraId="4DAA5701" w14:textId="77777777" w:rsidR="005D2928" w:rsidRDefault="005D29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A25D" w14:textId="4F5B07AC" w:rsidR="0039558B" w:rsidRDefault="0039558B">
    <w:pPr>
      <w:pStyle w:val="Header"/>
    </w:pPr>
    <w:r>
      <w:t>LDD</w:t>
    </w:r>
    <w:r>
      <w:ptab w:relativeTo="margin" w:alignment="center" w:leader="none"/>
    </w:r>
    <w:r>
      <w:t>Confidential</w:t>
    </w:r>
    <w:r>
      <w:ptab w:relativeTo="margin" w:alignment="right" w:leader="none"/>
    </w:r>
    <w:r w:rsidR="009A3C00">
      <w:rPr>
        <w:i/>
      </w:rPr>
      <w:t>Fallout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03CE"/>
    <w:multiLevelType w:val="hybridMultilevel"/>
    <w:tmpl w:val="305CA078"/>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4F421A0"/>
    <w:multiLevelType w:val="hybridMultilevel"/>
    <w:tmpl w:val="D6B69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72C38"/>
    <w:multiLevelType w:val="hybridMultilevel"/>
    <w:tmpl w:val="26CEE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907C0"/>
    <w:multiLevelType w:val="hybridMultilevel"/>
    <w:tmpl w:val="E486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06922"/>
    <w:multiLevelType w:val="hybridMultilevel"/>
    <w:tmpl w:val="22AC6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F13E6"/>
    <w:multiLevelType w:val="hybridMultilevel"/>
    <w:tmpl w:val="2A5EA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696762"/>
    <w:multiLevelType w:val="hybridMultilevel"/>
    <w:tmpl w:val="BE08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875B8"/>
    <w:multiLevelType w:val="hybridMultilevel"/>
    <w:tmpl w:val="DA905C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8C36D1"/>
    <w:multiLevelType w:val="hybridMultilevel"/>
    <w:tmpl w:val="E6D40D02"/>
    <w:lvl w:ilvl="0" w:tplc="67A0EB98">
      <w:numFmt w:val="bullet"/>
      <w:lvlText w:val=""/>
      <w:lvlJc w:val="left"/>
      <w:pPr>
        <w:ind w:left="360" w:hanging="360"/>
      </w:pPr>
      <w:rPr>
        <w:rFonts w:ascii="Symbol" w:eastAsiaTheme="minorEastAsia"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A17617"/>
    <w:multiLevelType w:val="hybridMultilevel"/>
    <w:tmpl w:val="4E6CF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D47FA5"/>
    <w:multiLevelType w:val="hybridMultilevel"/>
    <w:tmpl w:val="6570F0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1F6E2A"/>
    <w:multiLevelType w:val="hybridMultilevel"/>
    <w:tmpl w:val="FC2CB7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8C07B0"/>
    <w:multiLevelType w:val="hybridMultilevel"/>
    <w:tmpl w:val="0EEC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4C3557"/>
    <w:multiLevelType w:val="hybridMultilevel"/>
    <w:tmpl w:val="ED8EE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F707B7"/>
    <w:multiLevelType w:val="hybridMultilevel"/>
    <w:tmpl w:val="37E48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AB1146"/>
    <w:multiLevelType w:val="hybridMultilevel"/>
    <w:tmpl w:val="D2E435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A05919"/>
    <w:multiLevelType w:val="hybridMultilevel"/>
    <w:tmpl w:val="A2F8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920540"/>
    <w:multiLevelType w:val="hybridMultilevel"/>
    <w:tmpl w:val="50487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B44A78"/>
    <w:multiLevelType w:val="hybridMultilevel"/>
    <w:tmpl w:val="3B302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8F28C1"/>
    <w:multiLevelType w:val="hybridMultilevel"/>
    <w:tmpl w:val="41FCDF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257AB3"/>
    <w:multiLevelType w:val="hybridMultilevel"/>
    <w:tmpl w:val="CCE62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7A7107"/>
    <w:multiLevelType w:val="hybridMultilevel"/>
    <w:tmpl w:val="466271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250E55"/>
    <w:multiLevelType w:val="hybridMultilevel"/>
    <w:tmpl w:val="FA868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194F5D"/>
    <w:multiLevelType w:val="hybridMultilevel"/>
    <w:tmpl w:val="C0E45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0477A9"/>
    <w:multiLevelType w:val="hybridMultilevel"/>
    <w:tmpl w:val="9B048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414345"/>
    <w:multiLevelType w:val="hybridMultilevel"/>
    <w:tmpl w:val="C8F859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A961DC"/>
    <w:multiLevelType w:val="hybridMultilevel"/>
    <w:tmpl w:val="B4D60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647307"/>
    <w:multiLevelType w:val="hybridMultilevel"/>
    <w:tmpl w:val="13228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23628550">
    <w:abstractNumId w:val="8"/>
  </w:num>
  <w:num w:numId="2" w16cid:durableId="1168717373">
    <w:abstractNumId w:val="6"/>
  </w:num>
  <w:num w:numId="3" w16cid:durableId="1577670893">
    <w:abstractNumId w:val="23"/>
  </w:num>
  <w:num w:numId="4" w16cid:durableId="1027371114">
    <w:abstractNumId w:val="27"/>
  </w:num>
  <w:num w:numId="5" w16cid:durableId="1555971717">
    <w:abstractNumId w:val="1"/>
  </w:num>
  <w:num w:numId="6" w16cid:durableId="2001229140">
    <w:abstractNumId w:val="21"/>
  </w:num>
  <w:num w:numId="7" w16cid:durableId="1885409301">
    <w:abstractNumId w:val="2"/>
  </w:num>
  <w:num w:numId="8" w16cid:durableId="59449082">
    <w:abstractNumId w:val="25"/>
  </w:num>
  <w:num w:numId="9" w16cid:durableId="955870068">
    <w:abstractNumId w:val="26"/>
  </w:num>
  <w:num w:numId="10" w16cid:durableId="1764375760">
    <w:abstractNumId w:val="18"/>
  </w:num>
  <w:num w:numId="11" w16cid:durableId="1406756820">
    <w:abstractNumId w:val="11"/>
  </w:num>
  <w:num w:numId="12" w16cid:durableId="562064444">
    <w:abstractNumId w:val="20"/>
  </w:num>
  <w:num w:numId="13" w16cid:durableId="427896208">
    <w:abstractNumId w:val="17"/>
  </w:num>
  <w:num w:numId="14" w16cid:durableId="1178228797">
    <w:abstractNumId w:val="9"/>
  </w:num>
  <w:num w:numId="15" w16cid:durableId="903761852">
    <w:abstractNumId w:val="10"/>
  </w:num>
  <w:num w:numId="16" w16cid:durableId="2078702535">
    <w:abstractNumId w:val="24"/>
  </w:num>
  <w:num w:numId="17" w16cid:durableId="1690252060">
    <w:abstractNumId w:val="5"/>
  </w:num>
  <w:num w:numId="18" w16cid:durableId="1135677922">
    <w:abstractNumId w:val="12"/>
  </w:num>
  <w:num w:numId="19" w16cid:durableId="1488017313">
    <w:abstractNumId w:val="3"/>
  </w:num>
  <w:num w:numId="20" w16cid:durableId="587621791">
    <w:abstractNumId w:val="15"/>
  </w:num>
  <w:num w:numId="21" w16cid:durableId="1030572465">
    <w:abstractNumId w:val="13"/>
  </w:num>
  <w:num w:numId="22" w16cid:durableId="44763357">
    <w:abstractNumId w:val="16"/>
  </w:num>
  <w:num w:numId="23" w16cid:durableId="1100292251">
    <w:abstractNumId w:val="4"/>
  </w:num>
  <w:num w:numId="24" w16cid:durableId="1749425506">
    <w:abstractNumId w:val="22"/>
  </w:num>
  <w:num w:numId="25" w16cid:durableId="759135264">
    <w:abstractNumId w:val="7"/>
  </w:num>
  <w:num w:numId="26" w16cid:durableId="1909801974">
    <w:abstractNumId w:val="0"/>
  </w:num>
  <w:num w:numId="27" w16cid:durableId="2087456146">
    <w:abstractNumId w:val="14"/>
  </w:num>
  <w:num w:numId="28" w16cid:durableId="340158793">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E94"/>
    <w:rsid w:val="00016580"/>
    <w:rsid w:val="00025B12"/>
    <w:rsid w:val="00040593"/>
    <w:rsid w:val="00044D54"/>
    <w:rsid w:val="000516C6"/>
    <w:rsid w:val="00051945"/>
    <w:rsid w:val="000521E0"/>
    <w:rsid w:val="000544A5"/>
    <w:rsid w:val="000567A2"/>
    <w:rsid w:val="00060FD0"/>
    <w:rsid w:val="00066361"/>
    <w:rsid w:val="000677C9"/>
    <w:rsid w:val="0007792F"/>
    <w:rsid w:val="000800AA"/>
    <w:rsid w:val="00083BF6"/>
    <w:rsid w:val="00086966"/>
    <w:rsid w:val="00092D3F"/>
    <w:rsid w:val="0009548E"/>
    <w:rsid w:val="00095B74"/>
    <w:rsid w:val="000A03FF"/>
    <w:rsid w:val="000A5F6B"/>
    <w:rsid w:val="000B0976"/>
    <w:rsid w:val="000B0CB9"/>
    <w:rsid w:val="000B206D"/>
    <w:rsid w:val="000B2190"/>
    <w:rsid w:val="000B2884"/>
    <w:rsid w:val="000B3CD2"/>
    <w:rsid w:val="000B4889"/>
    <w:rsid w:val="000C27C0"/>
    <w:rsid w:val="000C555E"/>
    <w:rsid w:val="000C67B1"/>
    <w:rsid w:val="000D29DB"/>
    <w:rsid w:val="000D38E1"/>
    <w:rsid w:val="000E0AD9"/>
    <w:rsid w:val="000E3910"/>
    <w:rsid w:val="000E7FAE"/>
    <w:rsid w:val="000F4B17"/>
    <w:rsid w:val="000F5D31"/>
    <w:rsid w:val="001010FC"/>
    <w:rsid w:val="00102784"/>
    <w:rsid w:val="00103EDD"/>
    <w:rsid w:val="00107B97"/>
    <w:rsid w:val="00110F60"/>
    <w:rsid w:val="001113B6"/>
    <w:rsid w:val="00111468"/>
    <w:rsid w:val="00111991"/>
    <w:rsid w:val="00122438"/>
    <w:rsid w:val="00123C3C"/>
    <w:rsid w:val="00124949"/>
    <w:rsid w:val="00137567"/>
    <w:rsid w:val="00137607"/>
    <w:rsid w:val="001404D0"/>
    <w:rsid w:val="001417A2"/>
    <w:rsid w:val="00142162"/>
    <w:rsid w:val="001434D0"/>
    <w:rsid w:val="001530D3"/>
    <w:rsid w:val="00154FE2"/>
    <w:rsid w:val="001579EA"/>
    <w:rsid w:val="00157B08"/>
    <w:rsid w:val="00160036"/>
    <w:rsid w:val="00166B8F"/>
    <w:rsid w:val="00167C7F"/>
    <w:rsid w:val="00171E8D"/>
    <w:rsid w:val="00177ADF"/>
    <w:rsid w:val="00183D16"/>
    <w:rsid w:val="00184B72"/>
    <w:rsid w:val="001850BB"/>
    <w:rsid w:val="001860B2"/>
    <w:rsid w:val="001932D4"/>
    <w:rsid w:val="00194B42"/>
    <w:rsid w:val="001958A5"/>
    <w:rsid w:val="00196745"/>
    <w:rsid w:val="001A0AF1"/>
    <w:rsid w:val="001A4330"/>
    <w:rsid w:val="001A6296"/>
    <w:rsid w:val="001B06C7"/>
    <w:rsid w:val="001B06ED"/>
    <w:rsid w:val="001B5C40"/>
    <w:rsid w:val="001B6BDD"/>
    <w:rsid w:val="001C19DB"/>
    <w:rsid w:val="001C26CC"/>
    <w:rsid w:val="001C2F7B"/>
    <w:rsid w:val="001C3C06"/>
    <w:rsid w:val="001C4AAE"/>
    <w:rsid w:val="001C604F"/>
    <w:rsid w:val="001D161E"/>
    <w:rsid w:val="001D54DB"/>
    <w:rsid w:val="001D5555"/>
    <w:rsid w:val="001D605A"/>
    <w:rsid w:val="001E0555"/>
    <w:rsid w:val="001E09C0"/>
    <w:rsid w:val="001E3600"/>
    <w:rsid w:val="001E4A44"/>
    <w:rsid w:val="001E597F"/>
    <w:rsid w:val="001F0592"/>
    <w:rsid w:val="001F13AF"/>
    <w:rsid w:val="001F182B"/>
    <w:rsid w:val="001F216E"/>
    <w:rsid w:val="001F2680"/>
    <w:rsid w:val="001F458B"/>
    <w:rsid w:val="001F7502"/>
    <w:rsid w:val="0020121F"/>
    <w:rsid w:val="00204B17"/>
    <w:rsid w:val="00205DEF"/>
    <w:rsid w:val="00207C59"/>
    <w:rsid w:val="00211F9E"/>
    <w:rsid w:val="0021248A"/>
    <w:rsid w:val="00213AEC"/>
    <w:rsid w:val="00214734"/>
    <w:rsid w:val="002241E6"/>
    <w:rsid w:val="0022550E"/>
    <w:rsid w:val="00226444"/>
    <w:rsid w:val="00234167"/>
    <w:rsid w:val="002431F3"/>
    <w:rsid w:val="00244A89"/>
    <w:rsid w:val="00246BA7"/>
    <w:rsid w:val="00256035"/>
    <w:rsid w:val="0026060A"/>
    <w:rsid w:val="00260873"/>
    <w:rsid w:val="00270F6F"/>
    <w:rsid w:val="00274486"/>
    <w:rsid w:val="002758A3"/>
    <w:rsid w:val="0027626C"/>
    <w:rsid w:val="00287656"/>
    <w:rsid w:val="00290833"/>
    <w:rsid w:val="002915CF"/>
    <w:rsid w:val="00294FF5"/>
    <w:rsid w:val="002A4250"/>
    <w:rsid w:val="002A506C"/>
    <w:rsid w:val="002A5370"/>
    <w:rsid w:val="002A7E1C"/>
    <w:rsid w:val="002B1D65"/>
    <w:rsid w:val="002B5264"/>
    <w:rsid w:val="002B591B"/>
    <w:rsid w:val="002B5B11"/>
    <w:rsid w:val="002B5B74"/>
    <w:rsid w:val="002C2D57"/>
    <w:rsid w:val="002C3354"/>
    <w:rsid w:val="002C6831"/>
    <w:rsid w:val="002D0B52"/>
    <w:rsid w:val="002D1363"/>
    <w:rsid w:val="002D15E9"/>
    <w:rsid w:val="002D2F50"/>
    <w:rsid w:val="002E25B0"/>
    <w:rsid w:val="002F66BD"/>
    <w:rsid w:val="002F6EB0"/>
    <w:rsid w:val="00304AB8"/>
    <w:rsid w:val="00314236"/>
    <w:rsid w:val="003175E6"/>
    <w:rsid w:val="0031779D"/>
    <w:rsid w:val="003237F8"/>
    <w:rsid w:val="00325768"/>
    <w:rsid w:val="0032791A"/>
    <w:rsid w:val="00331690"/>
    <w:rsid w:val="003321D5"/>
    <w:rsid w:val="00333F17"/>
    <w:rsid w:val="00334546"/>
    <w:rsid w:val="00336B4E"/>
    <w:rsid w:val="00336D81"/>
    <w:rsid w:val="00337923"/>
    <w:rsid w:val="00337DCD"/>
    <w:rsid w:val="00341EF7"/>
    <w:rsid w:val="00345577"/>
    <w:rsid w:val="003527D7"/>
    <w:rsid w:val="003539A4"/>
    <w:rsid w:val="00353F5C"/>
    <w:rsid w:val="00356074"/>
    <w:rsid w:val="00363E37"/>
    <w:rsid w:val="0036417A"/>
    <w:rsid w:val="00375714"/>
    <w:rsid w:val="003809E4"/>
    <w:rsid w:val="00381F20"/>
    <w:rsid w:val="00383A99"/>
    <w:rsid w:val="003856A5"/>
    <w:rsid w:val="00387A22"/>
    <w:rsid w:val="00391085"/>
    <w:rsid w:val="00392A1E"/>
    <w:rsid w:val="00392DF2"/>
    <w:rsid w:val="0039558B"/>
    <w:rsid w:val="0039586E"/>
    <w:rsid w:val="003967FE"/>
    <w:rsid w:val="00396D36"/>
    <w:rsid w:val="003A048A"/>
    <w:rsid w:val="003A241F"/>
    <w:rsid w:val="003A4282"/>
    <w:rsid w:val="003A463D"/>
    <w:rsid w:val="003A79CF"/>
    <w:rsid w:val="003B01A6"/>
    <w:rsid w:val="003B2CB4"/>
    <w:rsid w:val="003C06E6"/>
    <w:rsid w:val="003C268B"/>
    <w:rsid w:val="003C2A72"/>
    <w:rsid w:val="003D60F5"/>
    <w:rsid w:val="003D673E"/>
    <w:rsid w:val="003E0DDC"/>
    <w:rsid w:val="003E3936"/>
    <w:rsid w:val="003E5773"/>
    <w:rsid w:val="003F33E7"/>
    <w:rsid w:val="003F5743"/>
    <w:rsid w:val="003F5CBF"/>
    <w:rsid w:val="003F66AA"/>
    <w:rsid w:val="00403477"/>
    <w:rsid w:val="0040593D"/>
    <w:rsid w:val="00405EDA"/>
    <w:rsid w:val="004068D8"/>
    <w:rsid w:val="00406D78"/>
    <w:rsid w:val="00407942"/>
    <w:rsid w:val="004122F9"/>
    <w:rsid w:val="004128A5"/>
    <w:rsid w:val="00413EF8"/>
    <w:rsid w:val="004144B4"/>
    <w:rsid w:val="004147D9"/>
    <w:rsid w:val="00420507"/>
    <w:rsid w:val="004208CF"/>
    <w:rsid w:val="00422F56"/>
    <w:rsid w:val="004310EE"/>
    <w:rsid w:val="004371BF"/>
    <w:rsid w:val="0044330E"/>
    <w:rsid w:val="00443DB9"/>
    <w:rsid w:val="00444071"/>
    <w:rsid w:val="00446B9C"/>
    <w:rsid w:val="00453D8B"/>
    <w:rsid w:val="00455BF0"/>
    <w:rsid w:val="004571DF"/>
    <w:rsid w:val="00457B10"/>
    <w:rsid w:val="004743CF"/>
    <w:rsid w:val="00475432"/>
    <w:rsid w:val="004756D7"/>
    <w:rsid w:val="00475EF1"/>
    <w:rsid w:val="0047719F"/>
    <w:rsid w:val="004805CD"/>
    <w:rsid w:val="004828A4"/>
    <w:rsid w:val="00484F8C"/>
    <w:rsid w:val="00485C8C"/>
    <w:rsid w:val="004867E3"/>
    <w:rsid w:val="004955C0"/>
    <w:rsid w:val="00496305"/>
    <w:rsid w:val="00497841"/>
    <w:rsid w:val="004A0963"/>
    <w:rsid w:val="004A3F8B"/>
    <w:rsid w:val="004A526F"/>
    <w:rsid w:val="004A6727"/>
    <w:rsid w:val="004B3398"/>
    <w:rsid w:val="004B538B"/>
    <w:rsid w:val="004B5B38"/>
    <w:rsid w:val="004C08F4"/>
    <w:rsid w:val="004C0E94"/>
    <w:rsid w:val="004C0FBD"/>
    <w:rsid w:val="004C14D5"/>
    <w:rsid w:val="004C7370"/>
    <w:rsid w:val="004C7A2A"/>
    <w:rsid w:val="004D0888"/>
    <w:rsid w:val="004D4AED"/>
    <w:rsid w:val="004E301F"/>
    <w:rsid w:val="004E5DC6"/>
    <w:rsid w:val="004E6902"/>
    <w:rsid w:val="004F1DF3"/>
    <w:rsid w:val="004F696B"/>
    <w:rsid w:val="00501333"/>
    <w:rsid w:val="00501EE8"/>
    <w:rsid w:val="005040DC"/>
    <w:rsid w:val="005076CF"/>
    <w:rsid w:val="005121D0"/>
    <w:rsid w:val="00512DC2"/>
    <w:rsid w:val="005161BF"/>
    <w:rsid w:val="005258C3"/>
    <w:rsid w:val="00535F08"/>
    <w:rsid w:val="005360A1"/>
    <w:rsid w:val="0053612F"/>
    <w:rsid w:val="005376B4"/>
    <w:rsid w:val="00537D2B"/>
    <w:rsid w:val="00544CAA"/>
    <w:rsid w:val="00550339"/>
    <w:rsid w:val="00553EDF"/>
    <w:rsid w:val="005548C0"/>
    <w:rsid w:val="00562385"/>
    <w:rsid w:val="005628E5"/>
    <w:rsid w:val="00563D37"/>
    <w:rsid w:val="00566BCA"/>
    <w:rsid w:val="005672F3"/>
    <w:rsid w:val="0057311B"/>
    <w:rsid w:val="0057335E"/>
    <w:rsid w:val="00574F3E"/>
    <w:rsid w:val="005864B7"/>
    <w:rsid w:val="005908CD"/>
    <w:rsid w:val="005914B6"/>
    <w:rsid w:val="0059472D"/>
    <w:rsid w:val="00594939"/>
    <w:rsid w:val="00597C6C"/>
    <w:rsid w:val="005B1268"/>
    <w:rsid w:val="005B56E0"/>
    <w:rsid w:val="005B6870"/>
    <w:rsid w:val="005B6DF8"/>
    <w:rsid w:val="005B7E2E"/>
    <w:rsid w:val="005C0D6C"/>
    <w:rsid w:val="005D2928"/>
    <w:rsid w:val="005D5414"/>
    <w:rsid w:val="005D72D0"/>
    <w:rsid w:val="005E0BDB"/>
    <w:rsid w:val="005E2D70"/>
    <w:rsid w:val="005E5C0D"/>
    <w:rsid w:val="005F0744"/>
    <w:rsid w:val="005F2495"/>
    <w:rsid w:val="005F3561"/>
    <w:rsid w:val="00600D77"/>
    <w:rsid w:val="0060520A"/>
    <w:rsid w:val="00610AC1"/>
    <w:rsid w:val="00616556"/>
    <w:rsid w:val="00617A1C"/>
    <w:rsid w:val="006203B3"/>
    <w:rsid w:val="00621043"/>
    <w:rsid w:val="006225AB"/>
    <w:rsid w:val="00624D20"/>
    <w:rsid w:val="00630DDA"/>
    <w:rsid w:val="006314DB"/>
    <w:rsid w:val="00654CE1"/>
    <w:rsid w:val="006612E3"/>
    <w:rsid w:val="00661311"/>
    <w:rsid w:val="00662BBD"/>
    <w:rsid w:val="00663C7E"/>
    <w:rsid w:val="0066419F"/>
    <w:rsid w:val="00664226"/>
    <w:rsid w:val="006645F4"/>
    <w:rsid w:val="00664C28"/>
    <w:rsid w:val="00664FA5"/>
    <w:rsid w:val="006657DB"/>
    <w:rsid w:val="006667A1"/>
    <w:rsid w:val="00666A36"/>
    <w:rsid w:val="00671649"/>
    <w:rsid w:val="00671EE3"/>
    <w:rsid w:val="00673927"/>
    <w:rsid w:val="00673B02"/>
    <w:rsid w:val="006823C6"/>
    <w:rsid w:val="006824F6"/>
    <w:rsid w:val="00685ACF"/>
    <w:rsid w:val="00693628"/>
    <w:rsid w:val="00693FFD"/>
    <w:rsid w:val="00694F69"/>
    <w:rsid w:val="00697227"/>
    <w:rsid w:val="006A0C81"/>
    <w:rsid w:val="006A163E"/>
    <w:rsid w:val="006A1690"/>
    <w:rsid w:val="006A16D9"/>
    <w:rsid w:val="006A24C4"/>
    <w:rsid w:val="006A40B8"/>
    <w:rsid w:val="006A6CBE"/>
    <w:rsid w:val="006A7600"/>
    <w:rsid w:val="006B1588"/>
    <w:rsid w:val="006B1F43"/>
    <w:rsid w:val="006B2B3F"/>
    <w:rsid w:val="006C20D4"/>
    <w:rsid w:val="006C2DF8"/>
    <w:rsid w:val="006C2F9D"/>
    <w:rsid w:val="006C3E1A"/>
    <w:rsid w:val="006D1C3F"/>
    <w:rsid w:val="006D2848"/>
    <w:rsid w:val="006D2B49"/>
    <w:rsid w:val="006D751A"/>
    <w:rsid w:val="006E0AF7"/>
    <w:rsid w:val="006E441A"/>
    <w:rsid w:val="006F51AC"/>
    <w:rsid w:val="006F7F9C"/>
    <w:rsid w:val="00700160"/>
    <w:rsid w:val="007007F4"/>
    <w:rsid w:val="00703057"/>
    <w:rsid w:val="00704D08"/>
    <w:rsid w:val="0070542E"/>
    <w:rsid w:val="007157EC"/>
    <w:rsid w:val="00715EB4"/>
    <w:rsid w:val="00716D20"/>
    <w:rsid w:val="0071751D"/>
    <w:rsid w:val="00720A56"/>
    <w:rsid w:val="00722D3E"/>
    <w:rsid w:val="00727166"/>
    <w:rsid w:val="007308F2"/>
    <w:rsid w:val="007402E0"/>
    <w:rsid w:val="007504EC"/>
    <w:rsid w:val="0075173D"/>
    <w:rsid w:val="00756704"/>
    <w:rsid w:val="00761D08"/>
    <w:rsid w:val="0076276C"/>
    <w:rsid w:val="00770FEB"/>
    <w:rsid w:val="0077100A"/>
    <w:rsid w:val="007730FE"/>
    <w:rsid w:val="007761F4"/>
    <w:rsid w:val="00790246"/>
    <w:rsid w:val="00790D06"/>
    <w:rsid w:val="007A1F78"/>
    <w:rsid w:val="007A2C6E"/>
    <w:rsid w:val="007A2F3C"/>
    <w:rsid w:val="007A4C50"/>
    <w:rsid w:val="007A4FC6"/>
    <w:rsid w:val="007A572C"/>
    <w:rsid w:val="007B44BA"/>
    <w:rsid w:val="007B601C"/>
    <w:rsid w:val="007B682A"/>
    <w:rsid w:val="007B7326"/>
    <w:rsid w:val="007C65F8"/>
    <w:rsid w:val="007D1A1E"/>
    <w:rsid w:val="007D3396"/>
    <w:rsid w:val="007D4CA2"/>
    <w:rsid w:val="007D51F2"/>
    <w:rsid w:val="007D67EC"/>
    <w:rsid w:val="007D788E"/>
    <w:rsid w:val="007E014F"/>
    <w:rsid w:val="007E0695"/>
    <w:rsid w:val="007E5F72"/>
    <w:rsid w:val="007F14B3"/>
    <w:rsid w:val="007F56F1"/>
    <w:rsid w:val="007F667B"/>
    <w:rsid w:val="008057BC"/>
    <w:rsid w:val="00805850"/>
    <w:rsid w:val="008079F8"/>
    <w:rsid w:val="00814E68"/>
    <w:rsid w:val="008210C3"/>
    <w:rsid w:val="008216FC"/>
    <w:rsid w:val="00822A36"/>
    <w:rsid w:val="00822BF7"/>
    <w:rsid w:val="00822D8F"/>
    <w:rsid w:val="00826B92"/>
    <w:rsid w:val="00827827"/>
    <w:rsid w:val="0083252E"/>
    <w:rsid w:val="0084030F"/>
    <w:rsid w:val="0084073A"/>
    <w:rsid w:val="00841E1D"/>
    <w:rsid w:val="0084229D"/>
    <w:rsid w:val="0084590E"/>
    <w:rsid w:val="00846385"/>
    <w:rsid w:val="00852521"/>
    <w:rsid w:val="00853786"/>
    <w:rsid w:val="008572CA"/>
    <w:rsid w:val="00861984"/>
    <w:rsid w:val="0086305D"/>
    <w:rsid w:val="008740A8"/>
    <w:rsid w:val="0087555A"/>
    <w:rsid w:val="008831BC"/>
    <w:rsid w:val="00887328"/>
    <w:rsid w:val="00890FA3"/>
    <w:rsid w:val="0089150F"/>
    <w:rsid w:val="00894DD2"/>
    <w:rsid w:val="00896A1F"/>
    <w:rsid w:val="00897809"/>
    <w:rsid w:val="008A0A24"/>
    <w:rsid w:val="008A3BA3"/>
    <w:rsid w:val="008B2352"/>
    <w:rsid w:val="008B26E7"/>
    <w:rsid w:val="008B4712"/>
    <w:rsid w:val="008B4C4A"/>
    <w:rsid w:val="008B7110"/>
    <w:rsid w:val="008B7A91"/>
    <w:rsid w:val="008C39CA"/>
    <w:rsid w:val="008C5028"/>
    <w:rsid w:val="008D2F2D"/>
    <w:rsid w:val="008D571E"/>
    <w:rsid w:val="008E1271"/>
    <w:rsid w:val="008F599E"/>
    <w:rsid w:val="008F729C"/>
    <w:rsid w:val="0090060D"/>
    <w:rsid w:val="00902355"/>
    <w:rsid w:val="009043FE"/>
    <w:rsid w:val="009044AA"/>
    <w:rsid w:val="00904815"/>
    <w:rsid w:val="009073D5"/>
    <w:rsid w:val="00914FDD"/>
    <w:rsid w:val="00921323"/>
    <w:rsid w:val="009278FE"/>
    <w:rsid w:val="009317D5"/>
    <w:rsid w:val="00934F24"/>
    <w:rsid w:val="00935961"/>
    <w:rsid w:val="009401DC"/>
    <w:rsid w:val="00945841"/>
    <w:rsid w:val="00945A4F"/>
    <w:rsid w:val="009468F4"/>
    <w:rsid w:val="00953FEC"/>
    <w:rsid w:val="009579BD"/>
    <w:rsid w:val="00960246"/>
    <w:rsid w:val="00964E42"/>
    <w:rsid w:val="00971821"/>
    <w:rsid w:val="00971F73"/>
    <w:rsid w:val="0097353C"/>
    <w:rsid w:val="00973EC0"/>
    <w:rsid w:val="00980BA1"/>
    <w:rsid w:val="00981360"/>
    <w:rsid w:val="009815D2"/>
    <w:rsid w:val="0098777C"/>
    <w:rsid w:val="0099234A"/>
    <w:rsid w:val="009946A0"/>
    <w:rsid w:val="00997B9A"/>
    <w:rsid w:val="00997FFC"/>
    <w:rsid w:val="009A043C"/>
    <w:rsid w:val="009A2E88"/>
    <w:rsid w:val="009A3A80"/>
    <w:rsid w:val="009A3C00"/>
    <w:rsid w:val="009A43C4"/>
    <w:rsid w:val="009B0CE5"/>
    <w:rsid w:val="009B3D2E"/>
    <w:rsid w:val="009B61DA"/>
    <w:rsid w:val="009C263B"/>
    <w:rsid w:val="009C576F"/>
    <w:rsid w:val="009C5E84"/>
    <w:rsid w:val="009C6EF7"/>
    <w:rsid w:val="009D072B"/>
    <w:rsid w:val="009D0942"/>
    <w:rsid w:val="009D0C78"/>
    <w:rsid w:val="009D79B9"/>
    <w:rsid w:val="009E3C66"/>
    <w:rsid w:val="009E4E18"/>
    <w:rsid w:val="009E6424"/>
    <w:rsid w:val="009E6544"/>
    <w:rsid w:val="009E6B62"/>
    <w:rsid w:val="009F26AF"/>
    <w:rsid w:val="00A03118"/>
    <w:rsid w:val="00A03C9C"/>
    <w:rsid w:val="00A057ED"/>
    <w:rsid w:val="00A07010"/>
    <w:rsid w:val="00A070F9"/>
    <w:rsid w:val="00A1675E"/>
    <w:rsid w:val="00A276C9"/>
    <w:rsid w:val="00A30FBC"/>
    <w:rsid w:val="00A31749"/>
    <w:rsid w:val="00A32F86"/>
    <w:rsid w:val="00A351D9"/>
    <w:rsid w:val="00A359E9"/>
    <w:rsid w:val="00A4146B"/>
    <w:rsid w:val="00A43363"/>
    <w:rsid w:val="00A43594"/>
    <w:rsid w:val="00A467B5"/>
    <w:rsid w:val="00A476EC"/>
    <w:rsid w:val="00A47A90"/>
    <w:rsid w:val="00A47D63"/>
    <w:rsid w:val="00A52975"/>
    <w:rsid w:val="00A53B5D"/>
    <w:rsid w:val="00A555DE"/>
    <w:rsid w:val="00A555F6"/>
    <w:rsid w:val="00A569A9"/>
    <w:rsid w:val="00A62603"/>
    <w:rsid w:val="00A65610"/>
    <w:rsid w:val="00A7475A"/>
    <w:rsid w:val="00A774F6"/>
    <w:rsid w:val="00A77896"/>
    <w:rsid w:val="00A80085"/>
    <w:rsid w:val="00A84484"/>
    <w:rsid w:val="00A86B00"/>
    <w:rsid w:val="00A87751"/>
    <w:rsid w:val="00A91D73"/>
    <w:rsid w:val="00A9275E"/>
    <w:rsid w:val="00AA361F"/>
    <w:rsid w:val="00AA6D0E"/>
    <w:rsid w:val="00AB218E"/>
    <w:rsid w:val="00AB279E"/>
    <w:rsid w:val="00AC1277"/>
    <w:rsid w:val="00AC2619"/>
    <w:rsid w:val="00AC6158"/>
    <w:rsid w:val="00AC7D2D"/>
    <w:rsid w:val="00AD0BEC"/>
    <w:rsid w:val="00AD3753"/>
    <w:rsid w:val="00AD4A09"/>
    <w:rsid w:val="00AD75A4"/>
    <w:rsid w:val="00AF086A"/>
    <w:rsid w:val="00AF16D6"/>
    <w:rsid w:val="00AF78E6"/>
    <w:rsid w:val="00B0292A"/>
    <w:rsid w:val="00B03721"/>
    <w:rsid w:val="00B03B2D"/>
    <w:rsid w:val="00B07F52"/>
    <w:rsid w:val="00B114AE"/>
    <w:rsid w:val="00B17476"/>
    <w:rsid w:val="00B245A3"/>
    <w:rsid w:val="00B24C62"/>
    <w:rsid w:val="00B27CAF"/>
    <w:rsid w:val="00B30BBE"/>
    <w:rsid w:val="00B33871"/>
    <w:rsid w:val="00B405E3"/>
    <w:rsid w:val="00B41AAF"/>
    <w:rsid w:val="00B42377"/>
    <w:rsid w:val="00B428D1"/>
    <w:rsid w:val="00B43891"/>
    <w:rsid w:val="00B478A4"/>
    <w:rsid w:val="00B47AE9"/>
    <w:rsid w:val="00B5256F"/>
    <w:rsid w:val="00B60996"/>
    <w:rsid w:val="00B6648A"/>
    <w:rsid w:val="00B66C8B"/>
    <w:rsid w:val="00B679ED"/>
    <w:rsid w:val="00B67BF0"/>
    <w:rsid w:val="00B67F58"/>
    <w:rsid w:val="00B71F20"/>
    <w:rsid w:val="00B752C0"/>
    <w:rsid w:val="00B756B8"/>
    <w:rsid w:val="00B7647C"/>
    <w:rsid w:val="00B82BFF"/>
    <w:rsid w:val="00B94707"/>
    <w:rsid w:val="00B94CBC"/>
    <w:rsid w:val="00B9641F"/>
    <w:rsid w:val="00B9719C"/>
    <w:rsid w:val="00BA137C"/>
    <w:rsid w:val="00BA3C49"/>
    <w:rsid w:val="00BA4774"/>
    <w:rsid w:val="00BA588C"/>
    <w:rsid w:val="00BA5E2A"/>
    <w:rsid w:val="00BB294E"/>
    <w:rsid w:val="00BB5EC6"/>
    <w:rsid w:val="00BB6974"/>
    <w:rsid w:val="00BB7B14"/>
    <w:rsid w:val="00BC364C"/>
    <w:rsid w:val="00BC6985"/>
    <w:rsid w:val="00BD02A5"/>
    <w:rsid w:val="00BD1CCF"/>
    <w:rsid w:val="00BD4D74"/>
    <w:rsid w:val="00BD6A40"/>
    <w:rsid w:val="00BD79CC"/>
    <w:rsid w:val="00BE0519"/>
    <w:rsid w:val="00BE06E5"/>
    <w:rsid w:val="00BE0B71"/>
    <w:rsid w:val="00BE0C93"/>
    <w:rsid w:val="00BE0CB9"/>
    <w:rsid w:val="00BE1E16"/>
    <w:rsid w:val="00BE212A"/>
    <w:rsid w:val="00BE4E7E"/>
    <w:rsid w:val="00BE605E"/>
    <w:rsid w:val="00BE6C14"/>
    <w:rsid w:val="00BE6CA4"/>
    <w:rsid w:val="00BF2831"/>
    <w:rsid w:val="00BF37D1"/>
    <w:rsid w:val="00C01EAC"/>
    <w:rsid w:val="00C03653"/>
    <w:rsid w:val="00C05499"/>
    <w:rsid w:val="00C07268"/>
    <w:rsid w:val="00C1001E"/>
    <w:rsid w:val="00C104F1"/>
    <w:rsid w:val="00C21B14"/>
    <w:rsid w:val="00C24ED8"/>
    <w:rsid w:val="00C25E27"/>
    <w:rsid w:val="00C312F7"/>
    <w:rsid w:val="00C35409"/>
    <w:rsid w:val="00C35692"/>
    <w:rsid w:val="00C37BFB"/>
    <w:rsid w:val="00C40778"/>
    <w:rsid w:val="00C40BA5"/>
    <w:rsid w:val="00C413F1"/>
    <w:rsid w:val="00C42B4E"/>
    <w:rsid w:val="00C47340"/>
    <w:rsid w:val="00C47E4E"/>
    <w:rsid w:val="00C53867"/>
    <w:rsid w:val="00C55A32"/>
    <w:rsid w:val="00C623B3"/>
    <w:rsid w:val="00C71E41"/>
    <w:rsid w:val="00C751E7"/>
    <w:rsid w:val="00C80E4C"/>
    <w:rsid w:val="00C8218A"/>
    <w:rsid w:val="00C84BEE"/>
    <w:rsid w:val="00C85310"/>
    <w:rsid w:val="00C858D7"/>
    <w:rsid w:val="00C86384"/>
    <w:rsid w:val="00C8702F"/>
    <w:rsid w:val="00C900CA"/>
    <w:rsid w:val="00C916C6"/>
    <w:rsid w:val="00C96E2C"/>
    <w:rsid w:val="00CA14E0"/>
    <w:rsid w:val="00CA1EDE"/>
    <w:rsid w:val="00CA3BFE"/>
    <w:rsid w:val="00CA6D18"/>
    <w:rsid w:val="00CA7786"/>
    <w:rsid w:val="00CB167D"/>
    <w:rsid w:val="00CB5CA4"/>
    <w:rsid w:val="00CB6F4E"/>
    <w:rsid w:val="00CC10BB"/>
    <w:rsid w:val="00CC4D43"/>
    <w:rsid w:val="00CD3E7B"/>
    <w:rsid w:val="00CD544E"/>
    <w:rsid w:val="00CD6F53"/>
    <w:rsid w:val="00CE3D7F"/>
    <w:rsid w:val="00CE6A7A"/>
    <w:rsid w:val="00CE6AF1"/>
    <w:rsid w:val="00CE7AE3"/>
    <w:rsid w:val="00CF1FE1"/>
    <w:rsid w:val="00CF5230"/>
    <w:rsid w:val="00CF7B19"/>
    <w:rsid w:val="00D00CDF"/>
    <w:rsid w:val="00D0196B"/>
    <w:rsid w:val="00D06CEC"/>
    <w:rsid w:val="00D117B8"/>
    <w:rsid w:val="00D13982"/>
    <w:rsid w:val="00D14E4F"/>
    <w:rsid w:val="00D203FA"/>
    <w:rsid w:val="00D20809"/>
    <w:rsid w:val="00D22006"/>
    <w:rsid w:val="00D22737"/>
    <w:rsid w:val="00D22946"/>
    <w:rsid w:val="00D2489A"/>
    <w:rsid w:val="00D254BF"/>
    <w:rsid w:val="00D256A9"/>
    <w:rsid w:val="00D35B1D"/>
    <w:rsid w:val="00D37075"/>
    <w:rsid w:val="00D4218C"/>
    <w:rsid w:val="00D42D0A"/>
    <w:rsid w:val="00D43C2F"/>
    <w:rsid w:val="00D4402B"/>
    <w:rsid w:val="00D44D02"/>
    <w:rsid w:val="00D50771"/>
    <w:rsid w:val="00D53A16"/>
    <w:rsid w:val="00D54DAE"/>
    <w:rsid w:val="00D62247"/>
    <w:rsid w:val="00D63F40"/>
    <w:rsid w:val="00D64A23"/>
    <w:rsid w:val="00D67902"/>
    <w:rsid w:val="00D73616"/>
    <w:rsid w:val="00D74A93"/>
    <w:rsid w:val="00D77A3C"/>
    <w:rsid w:val="00D80A7A"/>
    <w:rsid w:val="00D8182E"/>
    <w:rsid w:val="00D82F76"/>
    <w:rsid w:val="00DA0685"/>
    <w:rsid w:val="00DA3CA9"/>
    <w:rsid w:val="00DA5DE2"/>
    <w:rsid w:val="00DA6934"/>
    <w:rsid w:val="00DB0591"/>
    <w:rsid w:val="00DB0643"/>
    <w:rsid w:val="00DB5D9D"/>
    <w:rsid w:val="00DC1486"/>
    <w:rsid w:val="00DC30C1"/>
    <w:rsid w:val="00DC4C6D"/>
    <w:rsid w:val="00DC6FE7"/>
    <w:rsid w:val="00DD1844"/>
    <w:rsid w:val="00DD400C"/>
    <w:rsid w:val="00DD48B7"/>
    <w:rsid w:val="00DD4D73"/>
    <w:rsid w:val="00DE044D"/>
    <w:rsid w:val="00DE0601"/>
    <w:rsid w:val="00DE5F18"/>
    <w:rsid w:val="00DF23D8"/>
    <w:rsid w:val="00DF264A"/>
    <w:rsid w:val="00DF335A"/>
    <w:rsid w:val="00DF5091"/>
    <w:rsid w:val="00DF7E65"/>
    <w:rsid w:val="00E024C8"/>
    <w:rsid w:val="00E030D1"/>
    <w:rsid w:val="00E04D41"/>
    <w:rsid w:val="00E071D5"/>
    <w:rsid w:val="00E15A1C"/>
    <w:rsid w:val="00E16D19"/>
    <w:rsid w:val="00E2084E"/>
    <w:rsid w:val="00E2467B"/>
    <w:rsid w:val="00E25924"/>
    <w:rsid w:val="00E26B46"/>
    <w:rsid w:val="00E319A1"/>
    <w:rsid w:val="00E3294C"/>
    <w:rsid w:val="00E34D0C"/>
    <w:rsid w:val="00E37F9C"/>
    <w:rsid w:val="00E4016A"/>
    <w:rsid w:val="00E42133"/>
    <w:rsid w:val="00E4263D"/>
    <w:rsid w:val="00E43240"/>
    <w:rsid w:val="00E45413"/>
    <w:rsid w:val="00E460B8"/>
    <w:rsid w:val="00E50E71"/>
    <w:rsid w:val="00E56369"/>
    <w:rsid w:val="00E62BE0"/>
    <w:rsid w:val="00E63ECF"/>
    <w:rsid w:val="00E64B71"/>
    <w:rsid w:val="00E6606E"/>
    <w:rsid w:val="00E7025C"/>
    <w:rsid w:val="00E70E59"/>
    <w:rsid w:val="00E807B3"/>
    <w:rsid w:val="00E80ED5"/>
    <w:rsid w:val="00E817E4"/>
    <w:rsid w:val="00E819A3"/>
    <w:rsid w:val="00E82707"/>
    <w:rsid w:val="00E8620D"/>
    <w:rsid w:val="00E91C65"/>
    <w:rsid w:val="00E91C8D"/>
    <w:rsid w:val="00E922D5"/>
    <w:rsid w:val="00E938A8"/>
    <w:rsid w:val="00E939AE"/>
    <w:rsid w:val="00E95C99"/>
    <w:rsid w:val="00EA197B"/>
    <w:rsid w:val="00EB1CDF"/>
    <w:rsid w:val="00EB1DAD"/>
    <w:rsid w:val="00EB2E9B"/>
    <w:rsid w:val="00EB4D9C"/>
    <w:rsid w:val="00EB4E1B"/>
    <w:rsid w:val="00EB56EA"/>
    <w:rsid w:val="00EC0C82"/>
    <w:rsid w:val="00EC16CE"/>
    <w:rsid w:val="00EC4824"/>
    <w:rsid w:val="00ED0070"/>
    <w:rsid w:val="00ED1152"/>
    <w:rsid w:val="00ED1DA2"/>
    <w:rsid w:val="00ED37FB"/>
    <w:rsid w:val="00EE0592"/>
    <w:rsid w:val="00EE069E"/>
    <w:rsid w:val="00EE390F"/>
    <w:rsid w:val="00EE5164"/>
    <w:rsid w:val="00EE7C2D"/>
    <w:rsid w:val="00EF1BED"/>
    <w:rsid w:val="00EF1F1C"/>
    <w:rsid w:val="00EF44EF"/>
    <w:rsid w:val="00EF622A"/>
    <w:rsid w:val="00EF68B1"/>
    <w:rsid w:val="00F0375E"/>
    <w:rsid w:val="00F07CD8"/>
    <w:rsid w:val="00F14D5B"/>
    <w:rsid w:val="00F154A7"/>
    <w:rsid w:val="00F16BB0"/>
    <w:rsid w:val="00F16BDE"/>
    <w:rsid w:val="00F210FD"/>
    <w:rsid w:val="00F22306"/>
    <w:rsid w:val="00F23144"/>
    <w:rsid w:val="00F23D6B"/>
    <w:rsid w:val="00F25BD9"/>
    <w:rsid w:val="00F262E1"/>
    <w:rsid w:val="00F275FE"/>
    <w:rsid w:val="00F27924"/>
    <w:rsid w:val="00F3216D"/>
    <w:rsid w:val="00F33C39"/>
    <w:rsid w:val="00F34842"/>
    <w:rsid w:val="00F4273C"/>
    <w:rsid w:val="00F4288C"/>
    <w:rsid w:val="00F440A3"/>
    <w:rsid w:val="00F44231"/>
    <w:rsid w:val="00F4447A"/>
    <w:rsid w:val="00F44790"/>
    <w:rsid w:val="00F45D1F"/>
    <w:rsid w:val="00F51EE1"/>
    <w:rsid w:val="00F54F4A"/>
    <w:rsid w:val="00F613BC"/>
    <w:rsid w:val="00F649DA"/>
    <w:rsid w:val="00F706CA"/>
    <w:rsid w:val="00F72772"/>
    <w:rsid w:val="00F727B9"/>
    <w:rsid w:val="00F74E91"/>
    <w:rsid w:val="00F75E04"/>
    <w:rsid w:val="00F76F82"/>
    <w:rsid w:val="00F80C6E"/>
    <w:rsid w:val="00F86474"/>
    <w:rsid w:val="00F903FE"/>
    <w:rsid w:val="00F90BBD"/>
    <w:rsid w:val="00F91470"/>
    <w:rsid w:val="00F92AC5"/>
    <w:rsid w:val="00F96A80"/>
    <w:rsid w:val="00F96ADA"/>
    <w:rsid w:val="00F97C4D"/>
    <w:rsid w:val="00FA2202"/>
    <w:rsid w:val="00FA3172"/>
    <w:rsid w:val="00FA3BA0"/>
    <w:rsid w:val="00FA4DD7"/>
    <w:rsid w:val="00FA5C98"/>
    <w:rsid w:val="00FA7098"/>
    <w:rsid w:val="00FB26BC"/>
    <w:rsid w:val="00FB318C"/>
    <w:rsid w:val="00FB3B46"/>
    <w:rsid w:val="00FB4D71"/>
    <w:rsid w:val="00FC4A92"/>
    <w:rsid w:val="00FC6236"/>
    <w:rsid w:val="00FD77A2"/>
    <w:rsid w:val="00FE0813"/>
    <w:rsid w:val="00FE28B5"/>
    <w:rsid w:val="00FE4FE6"/>
    <w:rsid w:val="00FE568D"/>
    <w:rsid w:val="00FE6556"/>
    <w:rsid w:val="00FF15FA"/>
    <w:rsid w:val="00FF5EF4"/>
    <w:rsid w:val="00FF77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01859"/>
  <w15:docId w15:val="{3B36D7CA-6532-4D17-AB98-832031F51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1AC"/>
  </w:style>
  <w:style w:type="paragraph" w:styleId="Heading1">
    <w:name w:val="heading 1"/>
    <w:basedOn w:val="Normal"/>
    <w:next w:val="Normal"/>
    <w:link w:val="Heading1Char"/>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7504E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1Light">
    <w:name w:val="Grid Table 1 Light"/>
    <w:basedOn w:val="TableNormal"/>
    <w:uiPriority w:val="46"/>
    <w:rsid w:val="00DB05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B05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DB05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22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C71E41"/>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BB5EC6"/>
    <w:rPr>
      <w:color w:val="605E5C"/>
      <w:shd w:val="clear" w:color="auto" w:fill="E1DFDD"/>
    </w:rPr>
  </w:style>
  <w:style w:type="character" w:styleId="FollowedHyperlink">
    <w:name w:val="FollowedHyperlink"/>
    <w:basedOn w:val="DefaultParagraphFont"/>
    <w:uiPriority w:val="99"/>
    <w:semiHidden/>
    <w:unhideWhenUsed/>
    <w:rsid w:val="00C870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542088969">
      <w:bodyDiv w:val="1"/>
      <w:marLeft w:val="0"/>
      <w:marRight w:val="0"/>
      <w:marTop w:val="0"/>
      <w:marBottom w:val="0"/>
      <w:divBdr>
        <w:top w:val="none" w:sz="0" w:space="0" w:color="auto"/>
        <w:left w:val="none" w:sz="0" w:space="0" w:color="auto"/>
        <w:bottom w:val="none" w:sz="0" w:space="0" w:color="auto"/>
        <w:right w:val="none" w:sz="0" w:space="0" w:color="auto"/>
      </w:divBdr>
      <w:divsChild>
        <w:div w:id="2006466910">
          <w:marLeft w:val="0"/>
          <w:marRight w:val="0"/>
          <w:marTop w:val="0"/>
          <w:marBottom w:val="0"/>
          <w:divBdr>
            <w:top w:val="none" w:sz="0" w:space="0" w:color="auto"/>
            <w:left w:val="none" w:sz="0" w:space="0" w:color="auto"/>
            <w:bottom w:val="none" w:sz="0" w:space="0" w:color="auto"/>
            <w:right w:val="none" w:sz="0" w:space="0" w:color="auto"/>
          </w:divBdr>
        </w:div>
      </w:divsChild>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1814130946">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musiccityallstars.com/superherocamp"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hyperlink" Target="https://robmarvin-blog.tumblr.com/post/48872165931/yes-i-get-it-its-cool-to-put-villains-in-glas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hyperlink" Target="https://unmask.africa/3-good-reasons-to-set-up-shop-in-rural-are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Tianze%20Wu\Desktop\WuT_FavorForFavorite_LDD_Update.docx" TargetMode="External"/><Relationship Id="rId24" Type="http://schemas.openxmlformats.org/officeDocument/2006/relationships/image" Target="media/image12.jpeg"/><Relationship Id="rId32" Type="http://schemas.openxmlformats.org/officeDocument/2006/relationships/hyperlink" Target="https://fallout.fandom.com/wiki/The_Institute_(location)"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s://tucsonvillagefarm.arizona.edu/" TargetMode="External"/><Relationship Id="rId10" Type="http://schemas.openxmlformats.org/officeDocument/2006/relationships/hyperlink" Target="file:///C:\Users\Tianze%20Wu\Desktop\WuT_FavorForFavorite_LDD_Update.docx" TargetMode="External"/><Relationship Id="rId19" Type="http://schemas.openxmlformats.org/officeDocument/2006/relationships/image" Target="media/image9.png"/><Relationship Id="rId31" Type="http://schemas.openxmlformats.org/officeDocument/2006/relationships/hyperlink" Target="https://respawnfirst.com/fallout-4-the-institute-ending-guide-2/" TargetMode="External"/><Relationship Id="rId4" Type="http://schemas.openxmlformats.org/officeDocument/2006/relationships/settings" Target="settings.xml"/><Relationship Id="rId9" Type="http://schemas.openxmlformats.org/officeDocument/2006/relationships/hyperlink" Target="file:///C:\Users\Tianze%20Wu\Desktop\WuT_FavorForFavorite_LDD_Update.docx"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ww.osv.org/building/freeman-farm/" TargetMode="External"/><Relationship Id="rId30" Type="http://schemas.openxmlformats.org/officeDocument/2006/relationships/hyperlink" Target="https://www.squareonevillages.org/" TargetMode="External"/><Relationship Id="rId35" Type="http://schemas.openxmlformats.org/officeDocument/2006/relationships/theme" Target="theme/theme1.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anze%20Wu\Downloads\Template%20-%20Level%20Design%20Document%20v2.5%20(RPG)%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9F20C-D414-44F5-A60B-3AE9A3ED7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Design Document v2.5 (RPG) (1).dotx</Template>
  <TotalTime>1893</TotalTime>
  <Pages>63</Pages>
  <Words>9570</Words>
  <Characters>54553</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Tianze Wu</dc:creator>
  <cp:lastModifiedBy>Wu, Tianze</cp:lastModifiedBy>
  <cp:revision>209</cp:revision>
  <cp:lastPrinted>2012-06-15T19:28:00Z</cp:lastPrinted>
  <dcterms:created xsi:type="dcterms:W3CDTF">2022-02-26T20:17:00Z</dcterms:created>
  <dcterms:modified xsi:type="dcterms:W3CDTF">2022-05-07T10:31:00Z</dcterms:modified>
</cp:coreProperties>
</file>